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7B53" w14:textId="5D950D83" w:rsidR="000F34E7" w:rsidRDefault="00806FAD" w:rsidP="007F4DA6">
      <w:pPr>
        <w:ind w:left="0"/>
        <w:jc w:val="center"/>
        <w:rPr>
          <w:rFonts w:cs="Arial"/>
          <w:b/>
          <w:sz w:val="44"/>
          <w:szCs w:val="48"/>
        </w:rPr>
      </w:pPr>
      <w:r>
        <w:rPr>
          <w:rFonts w:cs="Arial"/>
          <w:b/>
          <w:noProof/>
          <w:sz w:val="44"/>
          <w:szCs w:val="48"/>
        </w:rPr>
        <w:drawing>
          <wp:inline distT="0" distB="0" distL="0" distR="0" wp14:anchorId="3A343747" wp14:editId="6E90DB17">
            <wp:extent cx="4514850" cy="386456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ir programming clipart 3.png"/>
                    <pic:cNvPicPr/>
                  </pic:nvPicPr>
                  <pic:blipFill>
                    <a:blip r:embed="rId8"/>
                    <a:stretch>
                      <a:fillRect/>
                    </a:stretch>
                  </pic:blipFill>
                  <pic:spPr>
                    <a:xfrm>
                      <a:off x="0" y="0"/>
                      <a:ext cx="4519346" cy="3868412"/>
                    </a:xfrm>
                    <a:prstGeom prst="rect">
                      <a:avLst/>
                    </a:prstGeom>
                  </pic:spPr>
                </pic:pic>
              </a:graphicData>
            </a:graphic>
          </wp:inline>
        </w:drawing>
      </w:r>
    </w:p>
    <w:p w14:paraId="79AE7A4C" w14:textId="074A5E83" w:rsidR="00831AA9" w:rsidRDefault="00831AA9" w:rsidP="00806FAD">
      <w:pPr>
        <w:ind w:left="0"/>
        <w:rPr>
          <w:rFonts w:cs="Arial"/>
          <w:b/>
          <w:sz w:val="48"/>
          <w:szCs w:val="72"/>
        </w:rPr>
      </w:pPr>
    </w:p>
    <w:p w14:paraId="3596A088" w14:textId="77777777" w:rsidR="00831AA9" w:rsidRPr="005F3FF9" w:rsidRDefault="00831AA9" w:rsidP="00831AA9">
      <w:pPr>
        <w:jc w:val="center"/>
        <w:rPr>
          <w:rFonts w:ascii="KG Miss Kindergarten" w:hAnsi="KG Miss Kindergarten" w:cs="Arial"/>
          <w:b/>
          <w:sz w:val="56"/>
          <w:szCs w:val="56"/>
        </w:rPr>
      </w:pPr>
      <w:r w:rsidRPr="005F3FF9">
        <w:rPr>
          <w:rFonts w:ascii="KG Miss Kindergarten" w:hAnsi="KG Miss Kindergarten" w:cs="Arial"/>
          <w:b/>
          <w:sz w:val="56"/>
          <w:szCs w:val="56"/>
        </w:rPr>
        <w:t>Launch Log</w:t>
      </w:r>
    </w:p>
    <w:p w14:paraId="6E996309" w14:textId="7A7A151C" w:rsidR="00831AA9" w:rsidRPr="005F3FF9" w:rsidRDefault="00961625" w:rsidP="00831AA9">
      <w:pPr>
        <w:jc w:val="center"/>
        <w:rPr>
          <w:rFonts w:ascii="KG Miss Kindergarten" w:hAnsi="KG Miss Kindergarten" w:cs="Arial"/>
          <w:b/>
          <w:sz w:val="56"/>
          <w:szCs w:val="56"/>
        </w:rPr>
      </w:pPr>
      <w:r w:rsidRPr="005F3FF9">
        <w:rPr>
          <w:rFonts w:ascii="KG Miss Kindergarten" w:hAnsi="KG Miss Kindergarten" w:cs="Arial"/>
          <w:b/>
          <w:sz w:val="56"/>
          <w:szCs w:val="56"/>
        </w:rPr>
        <w:t>Grids and Games</w:t>
      </w:r>
    </w:p>
    <w:p w14:paraId="0036B91F" w14:textId="064347B5" w:rsidR="00831AA9" w:rsidRPr="005F3FF9" w:rsidRDefault="00806FAD" w:rsidP="00806FAD">
      <w:pPr>
        <w:jc w:val="center"/>
        <w:rPr>
          <w:rFonts w:ascii="KG Miss Kindergarten" w:hAnsi="KG Miss Kindergarten" w:cs="Arial"/>
          <w:b/>
          <w:sz w:val="56"/>
          <w:szCs w:val="56"/>
        </w:rPr>
      </w:pPr>
      <w:r w:rsidRPr="005F3FF9">
        <w:rPr>
          <w:rFonts w:ascii="KG Miss Kindergarten" w:hAnsi="KG Miss Kindergarten" w:cs="Arial"/>
          <w:b/>
          <w:sz w:val="56"/>
          <w:szCs w:val="56"/>
        </w:rPr>
        <w:t>Second Grad</w:t>
      </w:r>
      <w:r w:rsidR="005F3FF9" w:rsidRPr="005F3FF9">
        <w:rPr>
          <w:rFonts w:ascii="KG Miss Kindergarten" w:hAnsi="KG Miss Kindergarten" w:cs="Arial"/>
          <w:b/>
          <w:sz w:val="56"/>
          <w:szCs w:val="56"/>
        </w:rPr>
        <w:t>e</w:t>
      </w:r>
    </w:p>
    <w:p w14:paraId="4E6890A9" w14:textId="77777777" w:rsidR="00831AA9" w:rsidRDefault="005E50B2" w:rsidP="00831AA9">
      <w:pPr>
        <w:jc w:val="center"/>
        <w:rPr>
          <w:rFonts w:cs="Arial"/>
          <w:b/>
          <w:sz w:val="48"/>
          <w:szCs w:val="72"/>
        </w:rPr>
      </w:pPr>
      <w:r>
        <w:rPr>
          <w:rFonts w:cs="Arial"/>
          <w:b/>
          <w:noProof/>
          <w:sz w:val="48"/>
          <w:szCs w:val="72"/>
        </w:rPr>
        <mc:AlternateContent>
          <mc:Choice Requires="wps">
            <w:drawing>
              <wp:anchor distT="0" distB="0" distL="114300" distR="114300" simplePos="0" relativeHeight="251693056" behindDoc="0" locked="0" layoutInCell="1" allowOverlap="1" wp14:anchorId="0A0889B5" wp14:editId="0497A50C">
                <wp:simplePos x="0" y="0"/>
                <wp:positionH relativeFrom="page">
                  <wp:posOffset>1063588</wp:posOffset>
                </wp:positionH>
                <wp:positionV relativeFrom="paragraph">
                  <wp:posOffset>337185</wp:posOffset>
                </wp:positionV>
                <wp:extent cx="6163056" cy="1655064"/>
                <wp:effectExtent l="0" t="0" r="28575" b="21590"/>
                <wp:wrapNone/>
                <wp:docPr id="19" name="Rounded Rectangle 19"/>
                <wp:cNvGraphicFramePr/>
                <a:graphic xmlns:a="http://schemas.openxmlformats.org/drawingml/2006/main">
                  <a:graphicData uri="http://schemas.microsoft.com/office/word/2010/wordprocessingShape">
                    <wps:wsp>
                      <wps:cNvSpPr/>
                      <wps:spPr>
                        <a:xfrm>
                          <a:off x="0" y="0"/>
                          <a:ext cx="6163056" cy="165506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15188" id="Rounded Rectangle 19" o:spid="_x0000_s1026" style="position:absolute;margin-left:83.75pt;margin-top:26.55pt;width:485.3pt;height:130.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" filled="f" strokecolor="#243f60 [1604]" strokeweight="2pt">
                <w10:wrap anchorx="page"/>
              </v:roundrect>
            </w:pict>
          </mc:Fallback>
        </mc:AlternateContent>
      </w:r>
    </w:p>
    <w:p w14:paraId="1C82784B" w14:textId="77777777" w:rsidR="00831AA9" w:rsidRDefault="005E50B2" w:rsidP="00831AA9">
      <w:pPr>
        <w:jc w:val="center"/>
        <w:rPr>
          <w:rFonts w:cs="Arial"/>
          <w:b/>
          <w:sz w:val="48"/>
          <w:szCs w:val="72"/>
        </w:rPr>
      </w:pPr>
      <w:r>
        <w:rPr>
          <w:noProof/>
        </w:rPr>
        <mc:AlternateContent>
          <mc:Choice Requires="wps">
            <w:drawing>
              <wp:anchor distT="0" distB="0" distL="114300" distR="114300" simplePos="0" relativeHeight="251694080" behindDoc="0" locked="0" layoutInCell="1" allowOverlap="1" wp14:anchorId="48A36AFE" wp14:editId="404C5D80">
                <wp:simplePos x="0" y="0"/>
                <wp:positionH relativeFrom="page">
                  <wp:posOffset>1063375</wp:posOffset>
                </wp:positionH>
                <wp:positionV relativeFrom="paragraph">
                  <wp:posOffset>63500</wp:posOffset>
                </wp:positionV>
                <wp:extent cx="6163056" cy="12801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056" cy="1280160"/>
                        </a:xfrm>
                        <a:prstGeom prst="rect">
                          <a:avLst/>
                        </a:prstGeom>
                        <a:noFill/>
                        <a:ln w="9525">
                          <a:noFill/>
                          <a:miter lim="800000"/>
                          <a:headEnd/>
                          <a:tailEnd/>
                        </a:ln>
                      </wps:spPr>
                      <wps:txbx>
                        <w:txbxContent>
                          <w:p w14:paraId="1EF221BC" w14:textId="77777777" w:rsidR="005F3FF9" w:rsidRDefault="005F3FF9" w:rsidP="00A27DDC">
                            <w:pPr>
                              <w:jc w:val="both"/>
                              <w:rPr>
                                <w:rFonts w:cs="Arial"/>
                                <w:b/>
                                <w:sz w:val="28"/>
                                <w:szCs w:val="28"/>
                              </w:rPr>
                            </w:pPr>
                            <w:r>
                              <w:rPr>
                                <w:rFonts w:cs="Arial"/>
                                <w:b/>
                                <w:sz w:val="32"/>
                                <w:szCs w:val="32"/>
                              </w:rPr>
                              <w:t>Name</w:t>
                            </w:r>
                            <w:r w:rsidRPr="00772879">
                              <w:rPr>
                                <w:rFonts w:cs="Arial"/>
                                <w:b/>
                                <w:sz w:val="32"/>
                                <w:szCs w:val="32"/>
                              </w:rPr>
                              <w:t>:</w:t>
                            </w:r>
                            <w:r w:rsidRPr="00772879">
                              <w:rPr>
                                <w:rFonts w:cs="Arial"/>
                                <w:b/>
                                <w:sz w:val="28"/>
                                <w:szCs w:val="28"/>
                              </w:rPr>
                              <w:t xml:space="preserve"> </w:t>
                            </w:r>
                            <w:r>
                              <w:rPr>
                                <w:rFonts w:cs="Arial"/>
                                <w:b/>
                                <w:sz w:val="28"/>
                                <w:szCs w:val="28"/>
                              </w:rPr>
                              <w:t xml:space="preserve">        </w:t>
                            </w:r>
                          </w:p>
                          <w:p w14:paraId="4A04EE01" w14:textId="77777777" w:rsidR="005F3FF9" w:rsidRPr="007671B8" w:rsidRDefault="005F3FF9" w:rsidP="00EA5E12">
                            <w:pPr>
                              <w:spacing w:line="480" w:lineRule="auto"/>
                              <w:ind w:left="0"/>
                              <w:rPr>
                                <w:rFonts w:cs="Arial"/>
                                <w:sz w:val="28"/>
                                <w:szCs w:val="28"/>
                              </w:rPr>
                            </w:pPr>
                          </w:p>
                          <w:p w14:paraId="3A2B8BDB" w14:textId="77777777" w:rsidR="005F3FF9" w:rsidRDefault="005F3FF9" w:rsidP="00EA5E12">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33A13530" w14:textId="77777777" w:rsidR="005F3FF9" w:rsidRDefault="005F3FF9" w:rsidP="00831AA9">
                            <w:pPr>
                              <w:rPr>
                                <w:rFonts w:cs="Arial"/>
                                <w:b/>
                                <w:sz w:val="28"/>
                                <w:szCs w:val="28"/>
                              </w:rPr>
                            </w:pPr>
                            <w:r w:rsidRPr="007A60FE">
                              <w:rPr>
                                <w:noProof/>
                                <w:sz w:val="28"/>
                                <w:szCs w:val="28"/>
                              </w:rPr>
                              <w:drawing>
                                <wp:inline distT="0" distB="0" distL="0" distR="0" wp14:anchorId="30CFB5BE" wp14:editId="2B7BF8F7">
                                  <wp:extent cx="5707117" cy="626442"/>
                                  <wp:effectExtent l="0" t="0" r="0" b="2540"/>
                                  <wp:docPr id="21" name="Picture 21" descr="C:\Users\vstratton\Dropbox\Elementary Resources\Design Process\lined_paper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stratton\Dropbox\Elementary Resources\Design Process\lined_paper_bi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866" cy="630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36AFE" id="_x0000_t202" coordsize="21600,21600" o:spt="202" path="m,l,21600r21600,l21600,xe">
                <v:stroke joinstyle="miter"/>
                <v:path gradientshapeok="t" o:connecttype="rect"/>
              </v:shapetype>
              <v:shape id="Text Box 2" o:spid="_x0000_s1026" type="#_x0000_t202" style="position:absolute;left:0;text-align:left;margin-left:83.75pt;margin-top:5pt;width:485.3pt;height:100.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" filled="f" stroked="f">
                <v:textbox>
                  <w:txbxContent>
                    <w:p w14:paraId="1EF221BC" w14:textId="77777777" w:rsidR="005F3FF9" w:rsidRDefault="005F3FF9" w:rsidP="00A27DDC">
                      <w:pPr>
                        <w:jc w:val="both"/>
                        <w:rPr>
                          <w:rFonts w:cs="Arial"/>
                          <w:b/>
                          <w:sz w:val="28"/>
                          <w:szCs w:val="28"/>
                        </w:rPr>
                      </w:pPr>
                      <w:r>
                        <w:rPr>
                          <w:rFonts w:cs="Arial"/>
                          <w:b/>
                          <w:sz w:val="32"/>
                          <w:szCs w:val="32"/>
                        </w:rPr>
                        <w:t>Name</w:t>
                      </w:r>
                      <w:r w:rsidRPr="00772879">
                        <w:rPr>
                          <w:rFonts w:cs="Arial"/>
                          <w:b/>
                          <w:sz w:val="32"/>
                          <w:szCs w:val="32"/>
                        </w:rPr>
                        <w:t>:</w:t>
                      </w:r>
                      <w:r w:rsidRPr="00772879">
                        <w:rPr>
                          <w:rFonts w:cs="Arial"/>
                          <w:b/>
                          <w:sz w:val="28"/>
                          <w:szCs w:val="28"/>
                        </w:rPr>
                        <w:t xml:space="preserve"> </w:t>
                      </w:r>
                      <w:r>
                        <w:rPr>
                          <w:rFonts w:cs="Arial"/>
                          <w:b/>
                          <w:sz w:val="28"/>
                          <w:szCs w:val="28"/>
                        </w:rPr>
                        <w:t xml:space="preserve">        </w:t>
                      </w:r>
                    </w:p>
                    <w:p w14:paraId="4A04EE01" w14:textId="77777777" w:rsidR="005F3FF9" w:rsidRPr="007671B8" w:rsidRDefault="005F3FF9" w:rsidP="00EA5E12">
                      <w:pPr>
                        <w:spacing w:line="480" w:lineRule="auto"/>
                        <w:ind w:left="0"/>
                        <w:rPr>
                          <w:rFonts w:cs="Arial"/>
                          <w:sz w:val="28"/>
                          <w:szCs w:val="28"/>
                        </w:rPr>
                      </w:pPr>
                    </w:p>
                    <w:p w14:paraId="3A2B8BDB" w14:textId="77777777" w:rsidR="005F3FF9" w:rsidRDefault="005F3FF9" w:rsidP="00EA5E12">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33A13530" w14:textId="77777777" w:rsidR="005F3FF9" w:rsidRDefault="005F3FF9" w:rsidP="00831AA9">
                      <w:pPr>
                        <w:rPr>
                          <w:rFonts w:cs="Arial"/>
                          <w:b/>
                          <w:sz w:val="28"/>
                          <w:szCs w:val="28"/>
                        </w:rPr>
                      </w:pPr>
                      <w:r w:rsidRPr="007A60FE">
                        <w:rPr>
                          <w:noProof/>
                          <w:sz w:val="28"/>
                          <w:szCs w:val="28"/>
                        </w:rPr>
                        <w:drawing>
                          <wp:inline distT="0" distB="0" distL="0" distR="0" wp14:anchorId="30CFB5BE" wp14:editId="2B7BF8F7">
                            <wp:extent cx="5707117" cy="626442"/>
                            <wp:effectExtent l="0" t="0" r="0" b="2540"/>
                            <wp:docPr id="21" name="Picture 21" descr="C:\Users\vstratton\Dropbox\Elementary Resources\Design Process\lined_paper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stratton\Dropbox\Elementary Resources\Design Process\lined_paper_bi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866" cy="630915"/>
                                    </a:xfrm>
                                    <a:prstGeom prst="rect">
                                      <a:avLst/>
                                    </a:prstGeom>
                                    <a:noFill/>
                                    <a:ln>
                                      <a:noFill/>
                                    </a:ln>
                                  </pic:spPr>
                                </pic:pic>
                              </a:graphicData>
                            </a:graphic>
                          </wp:inline>
                        </w:drawing>
                      </w:r>
                    </w:p>
                  </w:txbxContent>
                </v:textbox>
                <w10:wrap anchorx="page"/>
              </v:shape>
            </w:pict>
          </mc:Fallback>
        </mc:AlternateContent>
      </w:r>
    </w:p>
    <w:p w14:paraId="544D8F64" w14:textId="77777777" w:rsidR="00831AA9" w:rsidRPr="00BD38D9" w:rsidRDefault="00831AA9" w:rsidP="00831AA9">
      <w:pPr>
        <w:jc w:val="center"/>
        <w:rPr>
          <w:rFonts w:cs="Arial"/>
          <w:b/>
          <w:sz w:val="48"/>
          <w:szCs w:val="72"/>
        </w:rPr>
      </w:pPr>
    </w:p>
    <w:p w14:paraId="3E82C75F" w14:textId="77777777" w:rsidR="00831AA9" w:rsidRDefault="00831AA9" w:rsidP="00831AA9"/>
    <w:p w14:paraId="3A274B66" w14:textId="77777777" w:rsidR="000F34E7" w:rsidRDefault="000F34E7" w:rsidP="007F4DA6">
      <w:pPr>
        <w:ind w:left="0"/>
        <w:jc w:val="center"/>
        <w:rPr>
          <w:rFonts w:cs="Arial"/>
          <w:b/>
          <w:sz w:val="44"/>
          <w:szCs w:val="48"/>
        </w:rPr>
      </w:pPr>
    </w:p>
    <w:p w14:paraId="10845143" w14:textId="77777777" w:rsidR="00831AA9" w:rsidRDefault="00831AA9">
      <w:pPr>
        <w:rPr>
          <w:rFonts w:cs="Arial"/>
          <w:b/>
          <w:sz w:val="44"/>
          <w:szCs w:val="48"/>
        </w:rPr>
      </w:pPr>
      <w:r>
        <w:rPr>
          <w:rFonts w:cs="Arial"/>
          <w:b/>
          <w:sz w:val="44"/>
          <w:szCs w:val="48"/>
        </w:rPr>
        <w:br w:type="page"/>
      </w:r>
    </w:p>
    <w:p w14:paraId="3F2E3C93" w14:textId="77777777" w:rsidR="002F1F87" w:rsidRPr="002A702E" w:rsidRDefault="00B8338F" w:rsidP="007F4DA6">
      <w:pPr>
        <w:ind w:left="0"/>
        <w:jc w:val="center"/>
        <w:rPr>
          <w:rFonts w:ascii="KG Miss Kindergarten" w:hAnsi="KG Miss Kindergarten" w:cs="Arial"/>
          <w:b/>
          <w:sz w:val="44"/>
          <w:szCs w:val="48"/>
        </w:rPr>
      </w:pPr>
      <w:r w:rsidRPr="002A702E">
        <w:rPr>
          <w:rFonts w:ascii="KG Miss Kindergarten" w:hAnsi="KG Miss Kindergarten" w:cs="Arial"/>
          <w:b/>
          <w:sz w:val="44"/>
          <w:szCs w:val="48"/>
        </w:rPr>
        <w:lastRenderedPageBreak/>
        <w:t>Table of Contents</w:t>
      </w:r>
    </w:p>
    <w:p w14:paraId="6BD6A6F2" w14:textId="77777777" w:rsidR="005C4992" w:rsidRPr="002A702E" w:rsidRDefault="005C4992" w:rsidP="002F1F87">
      <w:pPr>
        <w:rPr>
          <w:rFonts w:ascii="KG Miss Kindergarten" w:hAnsi="KG Miss Kindergarten" w:cs="Arial"/>
          <w:sz w:val="44"/>
          <w:szCs w:val="48"/>
        </w:rPr>
      </w:pPr>
    </w:p>
    <w:tbl>
      <w:tblPr>
        <w:tblStyle w:val="TableGrid"/>
        <w:tblpPr w:leftFromText="180" w:rightFromText="180" w:vertAnchor="text" w:horzAnchor="margin" w:tblpXSpec="center" w:tblpY="254"/>
        <w:tblW w:w="10548" w:type="dxa"/>
        <w:tblLook w:val="04A0" w:firstRow="1" w:lastRow="0" w:firstColumn="1" w:lastColumn="0" w:noHBand="0" w:noVBand="1"/>
      </w:tblPr>
      <w:tblGrid>
        <w:gridCol w:w="1188"/>
        <w:gridCol w:w="7740"/>
        <w:gridCol w:w="1620"/>
      </w:tblGrid>
      <w:tr w:rsidR="008D70C4" w:rsidRPr="002A702E" w14:paraId="50D1D91A" w14:textId="77777777" w:rsidTr="002B347D">
        <w:trPr>
          <w:trHeight w:val="723"/>
        </w:trPr>
        <w:tc>
          <w:tcPr>
            <w:tcW w:w="1188" w:type="dxa"/>
            <w:vAlign w:val="center"/>
          </w:tcPr>
          <w:p w14:paraId="24CF8010" w14:textId="77777777" w:rsidR="00B8338F" w:rsidRPr="002A702E" w:rsidRDefault="00B8338F" w:rsidP="00B8338F">
            <w:pPr>
              <w:pStyle w:val="ActivityNumbers"/>
              <w:numPr>
                <w:ilvl w:val="0"/>
                <w:numId w:val="0"/>
              </w:numPr>
              <w:tabs>
                <w:tab w:val="left" w:pos="-720"/>
              </w:tabs>
              <w:jc w:val="center"/>
              <w:rPr>
                <w:rFonts w:ascii="KG Miss Kindergarten" w:hAnsi="KG Miss Kindergarten"/>
                <w:b/>
                <w:sz w:val="40"/>
                <w:szCs w:val="40"/>
              </w:rPr>
            </w:pPr>
            <w:r w:rsidRPr="002A702E">
              <w:rPr>
                <w:rFonts w:ascii="KG Miss Kindergarten" w:hAnsi="KG Miss Kindergarten"/>
                <w:b/>
                <w:sz w:val="40"/>
                <w:szCs w:val="40"/>
              </w:rPr>
              <w:t>Page</w:t>
            </w:r>
          </w:p>
        </w:tc>
        <w:tc>
          <w:tcPr>
            <w:tcW w:w="7740" w:type="dxa"/>
          </w:tcPr>
          <w:p w14:paraId="477099E3" w14:textId="77777777" w:rsidR="00B8338F" w:rsidRPr="002A702E" w:rsidRDefault="00B8338F" w:rsidP="00B8338F">
            <w:pPr>
              <w:pStyle w:val="ActivityNumbers"/>
              <w:numPr>
                <w:ilvl w:val="0"/>
                <w:numId w:val="0"/>
              </w:numPr>
              <w:tabs>
                <w:tab w:val="left" w:pos="720"/>
              </w:tabs>
              <w:jc w:val="center"/>
              <w:rPr>
                <w:rFonts w:ascii="KG Miss Kindergarten" w:hAnsi="KG Miss Kindergarten"/>
                <w:b/>
                <w:sz w:val="40"/>
                <w:szCs w:val="40"/>
              </w:rPr>
            </w:pPr>
            <w:r w:rsidRPr="002A702E">
              <w:rPr>
                <w:rFonts w:ascii="KG Miss Kindergarten" w:hAnsi="KG Miss Kindergarten"/>
                <w:b/>
                <w:sz w:val="40"/>
                <w:szCs w:val="40"/>
              </w:rPr>
              <w:t>Title</w:t>
            </w:r>
          </w:p>
        </w:tc>
        <w:tc>
          <w:tcPr>
            <w:tcW w:w="1620" w:type="dxa"/>
          </w:tcPr>
          <w:p w14:paraId="45CC7C85" w14:textId="77777777" w:rsidR="00B8338F" w:rsidRPr="002A702E" w:rsidRDefault="00B8338F" w:rsidP="00B8338F">
            <w:pPr>
              <w:pStyle w:val="ActivityNumbers"/>
              <w:numPr>
                <w:ilvl w:val="0"/>
                <w:numId w:val="0"/>
              </w:numPr>
              <w:tabs>
                <w:tab w:val="left" w:pos="720"/>
              </w:tabs>
              <w:jc w:val="center"/>
              <w:rPr>
                <w:rFonts w:ascii="KG Miss Kindergarten" w:hAnsi="KG Miss Kindergarten"/>
                <w:b/>
                <w:sz w:val="40"/>
                <w:szCs w:val="40"/>
              </w:rPr>
            </w:pPr>
            <w:r w:rsidRPr="002A702E">
              <w:rPr>
                <w:rFonts w:ascii="KG Miss Kindergarten" w:hAnsi="KG Miss Kindergarten"/>
                <w:b/>
                <w:sz w:val="40"/>
                <w:szCs w:val="40"/>
              </w:rPr>
              <w:t>Date</w:t>
            </w:r>
          </w:p>
        </w:tc>
      </w:tr>
      <w:tr w:rsidR="00F03645" w:rsidRPr="002A702E" w14:paraId="167621B6" w14:textId="77777777" w:rsidTr="002B347D">
        <w:trPr>
          <w:trHeight w:val="1482"/>
        </w:trPr>
        <w:tc>
          <w:tcPr>
            <w:tcW w:w="1188" w:type="dxa"/>
            <w:vAlign w:val="center"/>
          </w:tcPr>
          <w:p w14:paraId="1D828BAC" w14:textId="77777777" w:rsidR="00F03645" w:rsidRPr="002A702E" w:rsidRDefault="00F03645" w:rsidP="00F03645">
            <w:pPr>
              <w:pStyle w:val="ActivityNumbers"/>
              <w:numPr>
                <w:ilvl w:val="0"/>
                <w:numId w:val="0"/>
              </w:numPr>
              <w:tabs>
                <w:tab w:val="left" w:pos="720"/>
              </w:tabs>
              <w:jc w:val="center"/>
              <w:rPr>
                <w:rFonts w:ascii="KG Miss Kindergarten" w:hAnsi="KG Miss Kindergarten"/>
                <w:sz w:val="48"/>
                <w:szCs w:val="48"/>
              </w:rPr>
            </w:pPr>
            <w:r w:rsidRPr="002A702E">
              <w:rPr>
                <w:rFonts w:ascii="KG Miss Kindergarten" w:hAnsi="KG Miss Kindergarten"/>
                <w:sz w:val="48"/>
                <w:szCs w:val="48"/>
              </w:rPr>
              <w:t>1</w:t>
            </w:r>
          </w:p>
        </w:tc>
        <w:tc>
          <w:tcPr>
            <w:tcW w:w="7740" w:type="dxa"/>
            <w:vAlign w:val="center"/>
          </w:tcPr>
          <w:p w14:paraId="3434F511" w14:textId="0F0014A8" w:rsidR="00F03645" w:rsidRPr="002A702E" w:rsidRDefault="007F4DA6" w:rsidP="00E378F3">
            <w:pPr>
              <w:pStyle w:val="ActivityNumbers"/>
              <w:numPr>
                <w:ilvl w:val="0"/>
                <w:numId w:val="0"/>
              </w:numPr>
              <w:ind w:left="144"/>
              <w:rPr>
                <w:rFonts w:ascii="KG Miss Kindergarten" w:hAnsi="KG Miss Kindergarten"/>
                <w:sz w:val="36"/>
                <w:szCs w:val="36"/>
              </w:rPr>
            </w:pPr>
            <w:r w:rsidRPr="002A702E">
              <w:rPr>
                <w:rFonts w:ascii="KG Miss Kindergarten" w:hAnsi="KG Miss Kindergarten"/>
                <w:sz w:val="36"/>
                <w:szCs w:val="36"/>
              </w:rPr>
              <w:t>Activity 1</w:t>
            </w:r>
            <w:r w:rsidR="001D2E62" w:rsidRPr="002A702E">
              <w:rPr>
                <w:rFonts w:ascii="KG Miss Kindergarten" w:hAnsi="KG Miss Kindergarten"/>
                <w:sz w:val="36"/>
                <w:szCs w:val="36"/>
              </w:rPr>
              <w:t>:</w:t>
            </w:r>
            <w:r w:rsidR="00961625" w:rsidRPr="002A702E">
              <w:rPr>
                <w:rFonts w:ascii="KG Miss Kindergarten" w:hAnsi="KG Miss Kindergarten"/>
                <w:sz w:val="36"/>
                <w:szCs w:val="36"/>
              </w:rPr>
              <w:t xml:space="preserve"> Repeating Rosie</w:t>
            </w:r>
          </w:p>
        </w:tc>
        <w:tc>
          <w:tcPr>
            <w:tcW w:w="1620" w:type="dxa"/>
            <w:vAlign w:val="center"/>
          </w:tcPr>
          <w:p w14:paraId="6EAA4DC3" w14:textId="77777777" w:rsidR="00F03645" w:rsidRPr="002A702E" w:rsidRDefault="00F03645" w:rsidP="00F03645">
            <w:pPr>
              <w:pStyle w:val="ActivityNumbers"/>
              <w:numPr>
                <w:ilvl w:val="0"/>
                <w:numId w:val="0"/>
              </w:numPr>
              <w:tabs>
                <w:tab w:val="left" w:pos="720"/>
              </w:tabs>
              <w:jc w:val="center"/>
              <w:rPr>
                <w:rFonts w:ascii="KG Miss Kindergarten" w:hAnsi="KG Miss Kindergarten"/>
                <w:color w:val="FF0000"/>
              </w:rPr>
            </w:pPr>
          </w:p>
        </w:tc>
      </w:tr>
      <w:tr w:rsidR="00F03645" w:rsidRPr="002A702E" w14:paraId="322A8071" w14:textId="77777777" w:rsidTr="002B347D">
        <w:trPr>
          <w:trHeight w:val="1482"/>
        </w:trPr>
        <w:tc>
          <w:tcPr>
            <w:tcW w:w="1188" w:type="dxa"/>
            <w:vAlign w:val="center"/>
          </w:tcPr>
          <w:p w14:paraId="4CF7FDEF" w14:textId="583BDA2D" w:rsidR="00F03645" w:rsidRPr="002A702E" w:rsidRDefault="008D0DEC" w:rsidP="00F03645">
            <w:pPr>
              <w:pStyle w:val="ActivityNumbers"/>
              <w:numPr>
                <w:ilvl w:val="0"/>
                <w:numId w:val="0"/>
              </w:numPr>
              <w:tabs>
                <w:tab w:val="left" w:pos="720"/>
              </w:tabs>
              <w:jc w:val="center"/>
              <w:rPr>
                <w:rFonts w:ascii="KG Miss Kindergarten" w:hAnsi="KG Miss Kindergarten"/>
                <w:sz w:val="48"/>
                <w:szCs w:val="48"/>
              </w:rPr>
            </w:pPr>
            <w:r w:rsidRPr="002A702E">
              <w:rPr>
                <w:rFonts w:ascii="KG Miss Kindergarten" w:hAnsi="KG Miss Kindergarten"/>
                <w:sz w:val="48"/>
                <w:szCs w:val="48"/>
              </w:rPr>
              <w:t>5</w:t>
            </w:r>
          </w:p>
        </w:tc>
        <w:tc>
          <w:tcPr>
            <w:tcW w:w="7740" w:type="dxa"/>
            <w:vAlign w:val="center"/>
          </w:tcPr>
          <w:p w14:paraId="60D5AA37" w14:textId="11252004" w:rsidR="00F03645" w:rsidRPr="002A702E" w:rsidRDefault="00AC1791" w:rsidP="00E378F3">
            <w:pPr>
              <w:pStyle w:val="ActivityNumbers"/>
              <w:numPr>
                <w:ilvl w:val="0"/>
                <w:numId w:val="0"/>
              </w:numPr>
              <w:ind w:left="144"/>
              <w:rPr>
                <w:rFonts w:ascii="KG Miss Kindergarten" w:hAnsi="KG Miss Kindergarten"/>
                <w:sz w:val="36"/>
                <w:szCs w:val="36"/>
              </w:rPr>
            </w:pPr>
            <w:r w:rsidRPr="002A702E">
              <w:rPr>
                <w:rFonts w:ascii="KG Miss Kindergarten" w:hAnsi="KG Miss Kindergarten"/>
                <w:sz w:val="36"/>
                <w:szCs w:val="36"/>
              </w:rPr>
              <w:t xml:space="preserve">Activity </w:t>
            </w:r>
            <w:r w:rsidR="000632BC" w:rsidRPr="002A702E">
              <w:rPr>
                <w:rFonts w:ascii="KG Miss Kindergarten" w:hAnsi="KG Miss Kindergarten"/>
                <w:sz w:val="36"/>
                <w:szCs w:val="36"/>
              </w:rPr>
              <w:t>2</w:t>
            </w:r>
            <w:r w:rsidR="001D2E62" w:rsidRPr="002A702E">
              <w:rPr>
                <w:rFonts w:ascii="KG Miss Kindergarten" w:hAnsi="KG Miss Kindergarten"/>
                <w:sz w:val="36"/>
                <w:szCs w:val="36"/>
              </w:rPr>
              <w:t>:</w:t>
            </w:r>
            <w:r w:rsidR="000632BC" w:rsidRPr="002A702E">
              <w:rPr>
                <w:rFonts w:ascii="KG Miss Kindergarten" w:hAnsi="KG Miss Kindergarten"/>
                <w:sz w:val="36"/>
                <w:szCs w:val="36"/>
              </w:rPr>
              <w:t xml:space="preserve"> </w:t>
            </w:r>
            <w:r w:rsidR="00C621A1" w:rsidRPr="002A702E">
              <w:rPr>
                <w:rFonts w:ascii="KG Miss Kindergarten" w:hAnsi="KG Miss Kindergarten"/>
                <w:sz w:val="36"/>
                <w:szCs w:val="36"/>
              </w:rPr>
              <w:t xml:space="preserve">Moving </w:t>
            </w:r>
            <w:r w:rsidR="00020FAD" w:rsidRPr="002A702E">
              <w:rPr>
                <w:rFonts w:ascii="KG Miss Kindergarten" w:hAnsi="KG Miss Kindergarten"/>
                <w:sz w:val="36"/>
                <w:szCs w:val="36"/>
              </w:rPr>
              <w:t>W</w:t>
            </w:r>
            <w:r w:rsidR="00C621A1" w:rsidRPr="002A702E">
              <w:rPr>
                <w:rFonts w:ascii="KG Miss Kindergarten" w:hAnsi="KG Miss Kindergarten"/>
                <w:sz w:val="36"/>
                <w:szCs w:val="36"/>
              </w:rPr>
              <w:t>ith</w:t>
            </w:r>
            <w:r w:rsidR="00961625" w:rsidRPr="002A702E">
              <w:rPr>
                <w:rFonts w:ascii="KG Miss Kindergarten" w:hAnsi="KG Miss Kindergarten"/>
                <w:sz w:val="36"/>
                <w:szCs w:val="36"/>
              </w:rPr>
              <w:t xml:space="preserve"> </w:t>
            </w:r>
            <w:r w:rsidR="00C621A1" w:rsidRPr="002A702E">
              <w:rPr>
                <w:rFonts w:ascii="KG Miss Kindergarten" w:hAnsi="KG Miss Kindergarten"/>
                <w:sz w:val="36"/>
                <w:szCs w:val="36"/>
              </w:rPr>
              <w:t>Math</w:t>
            </w:r>
          </w:p>
        </w:tc>
        <w:tc>
          <w:tcPr>
            <w:tcW w:w="1620" w:type="dxa"/>
            <w:vAlign w:val="center"/>
          </w:tcPr>
          <w:p w14:paraId="7FEFEB80" w14:textId="77777777" w:rsidR="00F03645" w:rsidRPr="002A702E" w:rsidRDefault="00F03645" w:rsidP="00F03645">
            <w:pPr>
              <w:pStyle w:val="ActivityNumbers"/>
              <w:numPr>
                <w:ilvl w:val="0"/>
                <w:numId w:val="0"/>
              </w:numPr>
              <w:tabs>
                <w:tab w:val="left" w:pos="720"/>
              </w:tabs>
              <w:jc w:val="center"/>
              <w:rPr>
                <w:rFonts w:ascii="KG Miss Kindergarten" w:hAnsi="KG Miss Kindergarten"/>
                <w:color w:val="FF0000"/>
              </w:rPr>
            </w:pPr>
          </w:p>
        </w:tc>
      </w:tr>
      <w:tr w:rsidR="00F03645" w:rsidRPr="002A702E" w14:paraId="15F922BF" w14:textId="77777777" w:rsidTr="002B347D">
        <w:trPr>
          <w:trHeight w:val="1482"/>
        </w:trPr>
        <w:tc>
          <w:tcPr>
            <w:tcW w:w="1188" w:type="dxa"/>
            <w:vAlign w:val="center"/>
          </w:tcPr>
          <w:p w14:paraId="238E3B1B" w14:textId="06751DD5" w:rsidR="00F03645" w:rsidRPr="002A702E" w:rsidRDefault="000066B1" w:rsidP="00F03645">
            <w:pPr>
              <w:pStyle w:val="ActivityNumbers"/>
              <w:numPr>
                <w:ilvl w:val="0"/>
                <w:numId w:val="0"/>
              </w:numPr>
              <w:tabs>
                <w:tab w:val="left" w:pos="720"/>
              </w:tabs>
              <w:jc w:val="center"/>
              <w:rPr>
                <w:rFonts w:ascii="KG Miss Kindergarten" w:hAnsi="KG Miss Kindergarten"/>
                <w:sz w:val="48"/>
                <w:szCs w:val="48"/>
              </w:rPr>
            </w:pPr>
            <w:r w:rsidRPr="002A702E">
              <w:rPr>
                <w:rFonts w:ascii="KG Miss Kindergarten" w:hAnsi="KG Miss Kindergarten"/>
                <w:sz w:val="48"/>
                <w:szCs w:val="48"/>
              </w:rPr>
              <w:t>1</w:t>
            </w:r>
            <w:r w:rsidR="007768C7">
              <w:rPr>
                <w:rFonts w:ascii="KG Miss Kindergarten" w:hAnsi="KG Miss Kindergarten"/>
                <w:sz w:val="48"/>
                <w:szCs w:val="48"/>
              </w:rPr>
              <w:t>1</w:t>
            </w:r>
          </w:p>
        </w:tc>
        <w:tc>
          <w:tcPr>
            <w:tcW w:w="7740" w:type="dxa"/>
            <w:vAlign w:val="center"/>
          </w:tcPr>
          <w:p w14:paraId="227E3C4C" w14:textId="5849E8A8" w:rsidR="00F03645" w:rsidRPr="002A702E" w:rsidRDefault="00AC1791" w:rsidP="00E378F3">
            <w:pPr>
              <w:pStyle w:val="ActivityNumbers"/>
              <w:numPr>
                <w:ilvl w:val="0"/>
                <w:numId w:val="0"/>
              </w:numPr>
              <w:tabs>
                <w:tab w:val="left" w:pos="720"/>
              </w:tabs>
              <w:ind w:left="144"/>
              <w:rPr>
                <w:rFonts w:ascii="KG Miss Kindergarten" w:hAnsi="KG Miss Kindergarten"/>
                <w:sz w:val="36"/>
                <w:szCs w:val="36"/>
              </w:rPr>
            </w:pPr>
            <w:r w:rsidRPr="002A702E">
              <w:rPr>
                <w:rFonts w:ascii="KG Miss Kindergarten" w:hAnsi="KG Miss Kindergarten"/>
                <w:sz w:val="36"/>
                <w:szCs w:val="36"/>
              </w:rPr>
              <w:t xml:space="preserve">Activity </w:t>
            </w:r>
            <w:r w:rsidR="007F4DA6" w:rsidRPr="002A702E">
              <w:rPr>
                <w:rFonts w:ascii="KG Miss Kindergarten" w:hAnsi="KG Miss Kindergarten"/>
                <w:sz w:val="36"/>
                <w:szCs w:val="36"/>
              </w:rPr>
              <w:t>3</w:t>
            </w:r>
            <w:r w:rsidR="001D2E62" w:rsidRPr="002A702E">
              <w:rPr>
                <w:rFonts w:ascii="KG Miss Kindergarten" w:hAnsi="KG Miss Kindergarten"/>
                <w:sz w:val="36"/>
                <w:szCs w:val="36"/>
              </w:rPr>
              <w:t>:</w:t>
            </w:r>
            <w:r w:rsidR="007F4DA6" w:rsidRPr="002A702E">
              <w:rPr>
                <w:rFonts w:ascii="KG Miss Kindergarten" w:hAnsi="KG Miss Kindergarten"/>
                <w:sz w:val="36"/>
                <w:szCs w:val="36"/>
              </w:rPr>
              <w:t xml:space="preserve"> </w:t>
            </w:r>
            <w:r w:rsidR="00961625" w:rsidRPr="002A702E">
              <w:rPr>
                <w:rFonts w:ascii="KG Miss Kindergarten" w:hAnsi="KG Miss Kindergarten"/>
                <w:sz w:val="36"/>
                <w:szCs w:val="36"/>
              </w:rPr>
              <w:t>Computer Science Explorers</w:t>
            </w:r>
          </w:p>
        </w:tc>
        <w:tc>
          <w:tcPr>
            <w:tcW w:w="1620" w:type="dxa"/>
            <w:vAlign w:val="center"/>
          </w:tcPr>
          <w:p w14:paraId="5FDC0001" w14:textId="77777777" w:rsidR="00F03645" w:rsidRPr="002A702E" w:rsidRDefault="00F03645" w:rsidP="00F03645">
            <w:pPr>
              <w:pStyle w:val="ActivityNumbers"/>
              <w:numPr>
                <w:ilvl w:val="0"/>
                <w:numId w:val="0"/>
              </w:numPr>
              <w:tabs>
                <w:tab w:val="left" w:pos="720"/>
              </w:tabs>
              <w:jc w:val="center"/>
              <w:rPr>
                <w:rFonts w:ascii="KG Miss Kindergarten" w:hAnsi="KG Miss Kindergarten"/>
                <w:color w:val="FF0000"/>
              </w:rPr>
            </w:pPr>
          </w:p>
        </w:tc>
      </w:tr>
      <w:tr w:rsidR="00F03645" w:rsidRPr="007A60FE" w14:paraId="2FD63A42" w14:textId="77777777" w:rsidTr="002B347D">
        <w:trPr>
          <w:trHeight w:val="1482"/>
        </w:trPr>
        <w:tc>
          <w:tcPr>
            <w:tcW w:w="1188" w:type="dxa"/>
            <w:vAlign w:val="center"/>
          </w:tcPr>
          <w:p w14:paraId="11B6C0F2" w14:textId="5959A808" w:rsidR="00F03645" w:rsidRPr="002A702E" w:rsidRDefault="000066B1" w:rsidP="00F03645">
            <w:pPr>
              <w:pStyle w:val="ActivityNumbers"/>
              <w:numPr>
                <w:ilvl w:val="0"/>
                <w:numId w:val="0"/>
              </w:numPr>
              <w:tabs>
                <w:tab w:val="left" w:pos="720"/>
              </w:tabs>
              <w:jc w:val="center"/>
              <w:rPr>
                <w:rFonts w:ascii="KG Miss Kindergarten" w:hAnsi="KG Miss Kindergarten"/>
                <w:sz w:val="48"/>
                <w:szCs w:val="48"/>
              </w:rPr>
            </w:pPr>
            <w:r w:rsidRPr="002A702E">
              <w:rPr>
                <w:rFonts w:ascii="KG Miss Kindergarten" w:hAnsi="KG Miss Kindergarten"/>
                <w:sz w:val="48"/>
                <w:szCs w:val="48"/>
              </w:rPr>
              <w:t>1</w:t>
            </w:r>
            <w:r w:rsidR="007768C7">
              <w:rPr>
                <w:rFonts w:ascii="KG Miss Kindergarten" w:hAnsi="KG Miss Kindergarten"/>
                <w:sz w:val="48"/>
                <w:szCs w:val="48"/>
              </w:rPr>
              <w:t>7</w:t>
            </w:r>
          </w:p>
        </w:tc>
        <w:tc>
          <w:tcPr>
            <w:tcW w:w="7740" w:type="dxa"/>
            <w:vAlign w:val="center"/>
          </w:tcPr>
          <w:p w14:paraId="2B14C94D" w14:textId="266F5F82" w:rsidR="00F03645" w:rsidRPr="002A702E" w:rsidRDefault="00AC1791" w:rsidP="00E378F3">
            <w:pPr>
              <w:pStyle w:val="ActivityNumbers"/>
              <w:numPr>
                <w:ilvl w:val="0"/>
                <w:numId w:val="0"/>
              </w:numPr>
              <w:ind w:left="144"/>
              <w:rPr>
                <w:rFonts w:ascii="KG Miss Kindergarten" w:hAnsi="KG Miss Kindergarten"/>
                <w:sz w:val="36"/>
                <w:szCs w:val="36"/>
              </w:rPr>
            </w:pPr>
            <w:r w:rsidRPr="002A702E">
              <w:rPr>
                <w:rFonts w:ascii="KG Miss Kindergarten" w:hAnsi="KG Miss Kindergarten"/>
                <w:sz w:val="36"/>
                <w:szCs w:val="36"/>
              </w:rPr>
              <w:t>Project</w:t>
            </w:r>
            <w:r w:rsidR="001D2E62" w:rsidRPr="002A702E">
              <w:rPr>
                <w:rFonts w:ascii="KG Miss Kindergarten" w:hAnsi="KG Miss Kindergarten"/>
                <w:sz w:val="36"/>
                <w:szCs w:val="36"/>
              </w:rPr>
              <w:t>:</w:t>
            </w:r>
            <w:r w:rsidRPr="002A702E">
              <w:rPr>
                <w:rFonts w:ascii="KG Miss Kindergarten" w:hAnsi="KG Miss Kindergarten"/>
                <w:sz w:val="36"/>
                <w:szCs w:val="36"/>
              </w:rPr>
              <w:t xml:space="preserve"> </w:t>
            </w:r>
            <w:r w:rsidR="00961625" w:rsidRPr="002A702E">
              <w:rPr>
                <w:rFonts w:ascii="KG Miss Kindergarten" w:hAnsi="KG Miss Kindergarten"/>
                <w:sz w:val="36"/>
                <w:szCs w:val="36"/>
              </w:rPr>
              <w:t>Sweep the Grid</w:t>
            </w:r>
          </w:p>
        </w:tc>
        <w:tc>
          <w:tcPr>
            <w:tcW w:w="1620" w:type="dxa"/>
            <w:vAlign w:val="center"/>
          </w:tcPr>
          <w:p w14:paraId="577B4A17" w14:textId="77777777" w:rsidR="00F03645" w:rsidRPr="00A009F1" w:rsidRDefault="00F03645" w:rsidP="00F03645">
            <w:pPr>
              <w:pStyle w:val="ActivityNumbers"/>
              <w:numPr>
                <w:ilvl w:val="0"/>
                <w:numId w:val="0"/>
              </w:numPr>
              <w:tabs>
                <w:tab w:val="left" w:pos="720"/>
              </w:tabs>
              <w:jc w:val="center"/>
              <w:rPr>
                <w:noProof/>
                <w:color w:val="FF0000"/>
              </w:rPr>
            </w:pPr>
          </w:p>
        </w:tc>
      </w:tr>
      <w:tr w:rsidR="00F03645" w:rsidRPr="007A60FE" w14:paraId="152D95EE" w14:textId="77777777" w:rsidTr="002B347D">
        <w:trPr>
          <w:trHeight w:val="1482"/>
        </w:trPr>
        <w:tc>
          <w:tcPr>
            <w:tcW w:w="1188" w:type="dxa"/>
            <w:tcBorders>
              <w:bottom w:val="single" w:sz="4" w:space="0" w:color="auto"/>
            </w:tcBorders>
            <w:vAlign w:val="center"/>
          </w:tcPr>
          <w:p w14:paraId="4885D104" w14:textId="347BC071" w:rsidR="00F03645" w:rsidRPr="002A702E" w:rsidRDefault="00117314" w:rsidP="00F03645">
            <w:pPr>
              <w:pStyle w:val="ActivityNumbers"/>
              <w:numPr>
                <w:ilvl w:val="0"/>
                <w:numId w:val="0"/>
              </w:numPr>
              <w:tabs>
                <w:tab w:val="left" w:pos="720"/>
              </w:tabs>
              <w:jc w:val="center"/>
              <w:rPr>
                <w:rFonts w:ascii="KG Miss Kindergarten" w:hAnsi="KG Miss Kindergarten"/>
                <w:sz w:val="48"/>
                <w:szCs w:val="48"/>
              </w:rPr>
            </w:pPr>
            <w:r w:rsidRPr="002A702E">
              <w:rPr>
                <w:rFonts w:ascii="KG Miss Kindergarten" w:hAnsi="KG Miss Kindergarten"/>
                <w:sz w:val="48"/>
                <w:szCs w:val="48"/>
              </w:rPr>
              <w:t>2</w:t>
            </w:r>
            <w:r w:rsidR="007768C7">
              <w:rPr>
                <w:rFonts w:ascii="KG Miss Kindergarten" w:hAnsi="KG Miss Kindergarten"/>
                <w:sz w:val="48"/>
                <w:szCs w:val="48"/>
              </w:rPr>
              <w:t>3</w:t>
            </w:r>
          </w:p>
        </w:tc>
        <w:tc>
          <w:tcPr>
            <w:tcW w:w="7740" w:type="dxa"/>
            <w:tcBorders>
              <w:bottom w:val="single" w:sz="4" w:space="0" w:color="auto"/>
            </w:tcBorders>
            <w:vAlign w:val="center"/>
          </w:tcPr>
          <w:p w14:paraId="50B05487" w14:textId="19AFB5FA" w:rsidR="00F03645" w:rsidRPr="002A702E" w:rsidRDefault="00AC1791" w:rsidP="00E378F3">
            <w:pPr>
              <w:pStyle w:val="ActivityNumbers"/>
              <w:numPr>
                <w:ilvl w:val="0"/>
                <w:numId w:val="0"/>
              </w:numPr>
              <w:ind w:left="144"/>
              <w:rPr>
                <w:rFonts w:ascii="KG Miss Kindergarten" w:hAnsi="KG Miss Kindergarten"/>
                <w:color w:val="FF0000"/>
                <w:sz w:val="36"/>
                <w:szCs w:val="36"/>
              </w:rPr>
            </w:pPr>
            <w:r w:rsidRPr="002A702E">
              <w:rPr>
                <w:rFonts w:ascii="KG Miss Kindergarten" w:hAnsi="KG Miss Kindergarten"/>
                <w:sz w:val="36"/>
                <w:szCs w:val="36"/>
              </w:rPr>
              <w:t>Problem</w:t>
            </w:r>
            <w:r w:rsidR="001D2E62" w:rsidRPr="002A702E">
              <w:rPr>
                <w:rFonts w:ascii="KG Miss Kindergarten" w:hAnsi="KG Miss Kindergarten"/>
                <w:sz w:val="36"/>
                <w:szCs w:val="36"/>
              </w:rPr>
              <w:t>:</w:t>
            </w:r>
            <w:r w:rsidRPr="002A702E">
              <w:rPr>
                <w:rFonts w:ascii="KG Miss Kindergarten" w:hAnsi="KG Miss Kindergarten"/>
                <w:sz w:val="36"/>
                <w:szCs w:val="36"/>
              </w:rPr>
              <w:t xml:space="preserve"> </w:t>
            </w:r>
            <w:r w:rsidR="00961625" w:rsidRPr="002A702E">
              <w:rPr>
                <w:rFonts w:ascii="KG Miss Kindergarten" w:hAnsi="KG Miss Kindergarten"/>
                <w:sz w:val="36"/>
                <w:szCs w:val="36"/>
              </w:rPr>
              <w:t>Game Makers</w:t>
            </w:r>
          </w:p>
        </w:tc>
        <w:tc>
          <w:tcPr>
            <w:tcW w:w="1620" w:type="dxa"/>
            <w:tcBorders>
              <w:bottom w:val="single" w:sz="4" w:space="0" w:color="auto"/>
            </w:tcBorders>
            <w:vAlign w:val="center"/>
          </w:tcPr>
          <w:p w14:paraId="17A7A33A" w14:textId="77777777" w:rsidR="00F03645" w:rsidRPr="00A009F1" w:rsidRDefault="00F03645" w:rsidP="00F03645">
            <w:pPr>
              <w:pStyle w:val="ActivityNumbers"/>
              <w:numPr>
                <w:ilvl w:val="0"/>
                <w:numId w:val="0"/>
              </w:numPr>
              <w:tabs>
                <w:tab w:val="left" w:pos="720"/>
              </w:tabs>
              <w:jc w:val="center"/>
              <w:rPr>
                <w:noProof/>
                <w:color w:val="FF0000"/>
              </w:rPr>
            </w:pPr>
          </w:p>
        </w:tc>
      </w:tr>
    </w:tbl>
    <w:p w14:paraId="10DD853C" w14:textId="77777777" w:rsidR="00151872" w:rsidRDefault="00151872" w:rsidP="00A2238D">
      <w:pPr>
        <w:ind w:left="0"/>
        <w:jc w:val="center"/>
        <w:rPr>
          <w:rFonts w:cs="Arial"/>
        </w:rPr>
        <w:sectPr w:rsidR="00151872" w:rsidSect="00D53640">
          <w:headerReference w:type="default" r:id="rId10"/>
          <w:footerReference w:type="default" r:id="rId11"/>
          <w:footerReference w:type="first" r:id="rId12"/>
          <w:pgSz w:w="12240" w:h="15840" w:code="1"/>
          <w:pgMar w:top="720" w:right="720" w:bottom="720" w:left="720" w:header="720" w:footer="720" w:gutter="0"/>
          <w:pgNumType w:start="0"/>
          <w:cols w:space="720"/>
          <w:docGrid w:linePitch="360"/>
        </w:sectPr>
      </w:pPr>
    </w:p>
    <w:p w14:paraId="02530DC5" w14:textId="027A99AE" w:rsidR="008D0DEC" w:rsidRDefault="008D0DEC" w:rsidP="008D0DEC">
      <w:pPr>
        <w:ind w:left="0"/>
        <w:jc w:val="center"/>
        <w:rPr>
          <w:rFonts w:ascii="KG Miss Kindergarten" w:hAnsi="KG Miss Kindergarten" w:cs="Arial"/>
          <w:b/>
          <w:sz w:val="44"/>
          <w:szCs w:val="44"/>
        </w:rPr>
      </w:pPr>
      <w:r>
        <w:rPr>
          <w:rFonts w:ascii="KG Miss Kindergarten" w:hAnsi="KG Miss Kindergarten" w:cs="Arial"/>
          <w:b/>
          <w:sz w:val="44"/>
          <w:szCs w:val="44"/>
        </w:rPr>
        <w:lastRenderedPageBreak/>
        <w:t xml:space="preserve">Activity 1: </w:t>
      </w:r>
      <w:r w:rsidR="007768C7">
        <w:rPr>
          <w:rFonts w:ascii="KG Miss Kindergarten" w:hAnsi="KG Miss Kindergarten" w:cs="Arial"/>
          <w:b/>
          <w:sz w:val="44"/>
          <w:szCs w:val="44"/>
        </w:rPr>
        <w:t>Repeating Rosie</w:t>
      </w:r>
    </w:p>
    <w:p w14:paraId="3466474F" w14:textId="434CDCC7" w:rsidR="007768C7" w:rsidRPr="008D0DEC" w:rsidRDefault="007768C7" w:rsidP="008D0DEC">
      <w:pPr>
        <w:ind w:left="0"/>
        <w:jc w:val="center"/>
        <w:rPr>
          <w:rFonts w:ascii="KG Miss Kindergarten" w:hAnsi="KG Miss Kindergarten" w:cs="Arial"/>
          <w:b/>
          <w:sz w:val="44"/>
          <w:szCs w:val="44"/>
        </w:rPr>
      </w:pPr>
      <w:r>
        <w:rPr>
          <w:rFonts w:ascii="KG Miss Kindergarten" w:hAnsi="KG Miss Kindergarten" w:cs="Arial"/>
          <w:b/>
          <w:sz w:val="44"/>
          <w:szCs w:val="44"/>
        </w:rPr>
        <w:t>Thinking Questions</w:t>
      </w:r>
    </w:p>
    <w:p w14:paraId="01FBA19E" w14:textId="1F790F77" w:rsidR="005F3FF9" w:rsidRPr="005F3FF9" w:rsidRDefault="005F3FF9" w:rsidP="005F3FF9">
      <w:pPr>
        <w:ind w:left="0"/>
        <w:rPr>
          <w:rFonts w:ascii="KG Miss Kindergarten" w:hAnsi="KG Miss Kindergarten" w:cs="Arial"/>
          <w:sz w:val="32"/>
          <w:szCs w:val="32"/>
        </w:rPr>
      </w:pPr>
      <w:r w:rsidRPr="005F3FF9">
        <w:rPr>
          <w:rFonts w:ascii="KG Miss Kindergarten" w:hAnsi="KG Miss Kindergarten" w:cs="Arial"/>
          <w:sz w:val="32"/>
          <w:szCs w:val="32"/>
        </w:rPr>
        <w:t xml:space="preserve">What is the problem that </w:t>
      </w:r>
      <w:proofErr w:type="spellStart"/>
      <w:r w:rsidRPr="005F3FF9">
        <w:rPr>
          <w:rFonts w:ascii="KG Miss Kindergarten" w:hAnsi="KG Miss Kindergarten" w:cs="Arial"/>
          <w:sz w:val="32"/>
          <w:szCs w:val="32"/>
        </w:rPr>
        <w:t>Mylo</w:t>
      </w:r>
      <w:proofErr w:type="spellEnd"/>
      <w:r w:rsidRPr="005F3FF9">
        <w:rPr>
          <w:rFonts w:ascii="KG Miss Kindergarten" w:hAnsi="KG Miss Kindergarten" w:cs="Arial"/>
          <w:sz w:val="32"/>
          <w:szCs w:val="32"/>
        </w:rPr>
        <w:t>, Suzie, and Angelina have in this story?</w:t>
      </w:r>
    </w:p>
    <w:p w14:paraId="581EEF53" w14:textId="4CFC5287" w:rsidR="005F3FF9" w:rsidRPr="005F3FF9" w:rsidRDefault="005F3FF9" w:rsidP="005F3FF9">
      <w:pPr>
        <w:ind w:left="0"/>
        <w:rPr>
          <w:rFonts w:ascii="KG Miss Kindergarten" w:hAnsi="KG Miss Kindergarten" w:cs="Arial"/>
          <w:sz w:val="32"/>
          <w:szCs w:val="32"/>
        </w:rPr>
      </w:pPr>
      <w:r w:rsidRPr="005F3FF9">
        <w:rPr>
          <w:rFonts w:ascii="KG Miss Kindergarten" w:hAnsi="KG Miss Kindergarten" w:cs="Arial"/>
          <w:sz w:val="32"/>
          <w:szCs w:val="32"/>
        </w:rPr>
        <w:t>____________________________________________________________</w:t>
      </w:r>
      <w:r w:rsidR="008D0DEC">
        <w:rPr>
          <w:rFonts w:ascii="KG Miss Kindergarten" w:hAnsi="KG Miss Kindergarten" w:cs="Arial"/>
          <w:sz w:val="32"/>
          <w:szCs w:val="32"/>
        </w:rPr>
        <w:t>________</w:t>
      </w:r>
    </w:p>
    <w:p w14:paraId="78069B2A" w14:textId="4B42CB7D" w:rsidR="005F3FF9" w:rsidRDefault="005F3FF9" w:rsidP="005F3FF9">
      <w:pPr>
        <w:ind w:left="0"/>
        <w:rPr>
          <w:rFonts w:ascii="KG Miss Kindergarten" w:hAnsi="KG Miss Kindergarten" w:cs="Arial"/>
          <w:sz w:val="32"/>
          <w:szCs w:val="32"/>
        </w:rPr>
      </w:pPr>
      <w:r w:rsidRPr="005F3FF9">
        <w:rPr>
          <w:rFonts w:ascii="KG Miss Kindergarten" w:hAnsi="KG Miss Kindergarten" w:cs="Arial"/>
          <w:sz w:val="32"/>
          <w:szCs w:val="32"/>
        </w:rPr>
        <w:t>____________________________________________________________</w:t>
      </w:r>
      <w:r w:rsidR="008D0DEC">
        <w:rPr>
          <w:rFonts w:ascii="KG Miss Kindergarten" w:hAnsi="KG Miss Kindergarten" w:cs="Arial"/>
          <w:sz w:val="32"/>
          <w:szCs w:val="32"/>
        </w:rPr>
        <w:t>________</w:t>
      </w:r>
    </w:p>
    <w:p w14:paraId="5C85549F" w14:textId="77777777" w:rsidR="008D0DEC" w:rsidRDefault="008D0DEC" w:rsidP="005F3FF9">
      <w:pPr>
        <w:ind w:left="0"/>
        <w:rPr>
          <w:rFonts w:ascii="KG Miss Kindergarten" w:hAnsi="KG Miss Kindergarten" w:cs="Arial"/>
          <w:sz w:val="32"/>
          <w:szCs w:val="32"/>
        </w:rPr>
      </w:pPr>
    </w:p>
    <w:p w14:paraId="36D0E39D" w14:textId="44BA2707"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What is a program?</w:t>
      </w:r>
    </w:p>
    <w:p w14:paraId="3478120F" w14:textId="173822CC"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____________________________________________________________________</w:t>
      </w:r>
    </w:p>
    <w:p w14:paraId="5F9BBB15" w14:textId="77777777" w:rsidR="008D0DEC" w:rsidRDefault="008D0DEC" w:rsidP="005F3FF9">
      <w:pPr>
        <w:ind w:left="0"/>
        <w:rPr>
          <w:rFonts w:ascii="KG Miss Kindergarten" w:hAnsi="KG Miss Kindergarten" w:cs="Arial"/>
          <w:sz w:val="32"/>
          <w:szCs w:val="32"/>
        </w:rPr>
      </w:pPr>
    </w:p>
    <w:p w14:paraId="13BAC41E" w14:textId="3EECDB8B"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What is a code?</w:t>
      </w:r>
    </w:p>
    <w:p w14:paraId="1FAF2822" w14:textId="7599433F"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____________________________________________________________________</w:t>
      </w:r>
    </w:p>
    <w:p w14:paraId="13B5AE18" w14:textId="1599FD70" w:rsidR="008D0DEC" w:rsidRDefault="008D0DEC" w:rsidP="005F3FF9">
      <w:pPr>
        <w:ind w:left="0"/>
        <w:rPr>
          <w:rFonts w:ascii="KG Miss Kindergarten" w:hAnsi="KG Miss Kindergarten" w:cs="Arial"/>
          <w:sz w:val="32"/>
          <w:szCs w:val="32"/>
        </w:rPr>
      </w:pPr>
    </w:p>
    <w:p w14:paraId="4F9C65C3" w14:textId="5160B8AE"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How can you resolve conflicts with your group?</w:t>
      </w:r>
    </w:p>
    <w:p w14:paraId="0699C847" w14:textId="19EBB295"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__________________________________________________________________________________________________________________________________________</w:t>
      </w:r>
    </w:p>
    <w:p w14:paraId="022EC58A" w14:textId="77777777" w:rsidR="008D0DEC" w:rsidRDefault="008D0DEC" w:rsidP="005F3FF9">
      <w:pPr>
        <w:ind w:left="0"/>
        <w:rPr>
          <w:rFonts w:ascii="KG Miss Kindergarten" w:hAnsi="KG Miss Kindergarten" w:cs="Arial"/>
          <w:sz w:val="32"/>
          <w:szCs w:val="32"/>
        </w:rPr>
      </w:pPr>
    </w:p>
    <w:p w14:paraId="44F26044" w14:textId="14753E88"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What is a “bug” in a program?</w:t>
      </w:r>
    </w:p>
    <w:p w14:paraId="70ECB002" w14:textId="12A5B276"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_____________________________________________________________________</w:t>
      </w:r>
    </w:p>
    <w:p w14:paraId="79BC1DDF" w14:textId="31D6A70A" w:rsidR="008D0DEC" w:rsidRDefault="008D0DEC" w:rsidP="005F3FF9">
      <w:pPr>
        <w:ind w:left="0"/>
        <w:rPr>
          <w:rFonts w:ascii="KG Miss Kindergarten" w:hAnsi="KG Miss Kindergarten" w:cs="Arial"/>
          <w:sz w:val="32"/>
          <w:szCs w:val="32"/>
        </w:rPr>
      </w:pPr>
    </w:p>
    <w:p w14:paraId="12D2EA66" w14:textId="0A72A51C" w:rsidR="008D0DEC" w:rsidRDefault="008D0DEC" w:rsidP="005F3FF9">
      <w:pPr>
        <w:ind w:left="0"/>
        <w:rPr>
          <w:rFonts w:ascii="KG Miss Kindergarten" w:hAnsi="KG Miss Kindergarten" w:cs="Arial"/>
          <w:sz w:val="32"/>
          <w:szCs w:val="32"/>
        </w:rPr>
      </w:pPr>
      <w:r>
        <w:rPr>
          <w:rFonts w:ascii="KG Miss Kindergarten" w:hAnsi="KG Miss Kindergarten" w:cs="Arial"/>
          <w:sz w:val="32"/>
          <w:szCs w:val="32"/>
        </w:rPr>
        <w:t>Draw a picture of your group giving Rosie instructions.</w:t>
      </w:r>
    </w:p>
    <w:p w14:paraId="335F72EE" w14:textId="6FC8D366" w:rsidR="008D0DEC" w:rsidRDefault="008D0DEC" w:rsidP="005F3FF9">
      <w:pPr>
        <w:ind w:left="0"/>
        <w:rPr>
          <w:rFonts w:ascii="KG Miss Kindergarten" w:hAnsi="KG Miss Kindergarten" w:cs="Arial"/>
          <w:sz w:val="32"/>
          <w:szCs w:val="32"/>
        </w:rPr>
      </w:pPr>
    </w:p>
    <w:p w14:paraId="0662E014" w14:textId="1A3B01A9" w:rsidR="008D0DEC" w:rsidRDefault="008D0DEC" w:rsidP="005F3FF9">
      <w:pPr>
        <w:ind w:left="0"/>
        <w:rPr>
          <w:rFonts w:ascii="KG Miss Kindergarten" w:hAnsi="KG Miss Kindergarten" w:cs="Arial"/>
          <w:sz w:val="32"/>
          <w:szCs w:val="32"/>
        </w:rPr>
      </w:pPr>
    </w:p>
    <w:p w14:paraId="64BB722E" w14:textId="06183AFC" w:rsidR="008D0DEC" w:rsidRDefault="008D0DEC" w:rsidP="005F3FF9">
      <w:pPr>
        <w:ind w:left="0"/>
        <w:rPr>
          <w:rFonts w:ascii="KG Miss Kindergarten" w:hAnsi="KG Miss Kindergarten" w:cs="Arial"/>
          <w:sz w:val="32"/>
          <w:szCs w:val="32"/>
        </w:rPr>
      </w:pPr>
    </w:p>
    <w:p w14:paraId="1D4D0400" w14:textId="2D73E4EB" w:rsidR="00292A62" w:rsidRPr="008D0DEC" w:rsidRDefault="00C21765" w:rsidP="007768C7">
      <w:pPr>
        <w:ind w:left="0"/>
        <w:jc w:val="center"/>
        <w:rPr>
          <w:rFonts w:ascii="KG Miss Kindergarten" w:hAnsi="KG Miss Kindergarten" w:cs="Arial"/>
          <w:b/>
          <w:sz w:val="44"/>
          <w:szCs w:val="44"/>
        </w:rPr>
      </w:pPr>
      <w:r w:rsidRPr="008D0DEC">
        <w:rPr>
          <w:rFonts w:ascii="KG Miss Kindergarten" w:hAnsi="KG Miss Kindergarten" w:cs="Arial"/>
          <w:b/>
          <w:sz w:val="44"/>
          <w:szCs w:val="44"/>
        </w:rPr>
        <w:lastRenderedPageBreak/>
        <w:t xml:space="preserve">Activity </w:t>
      </w:r>
      <w:r w:rsidR="00C976E7" w:rsidRPr="008D0DEC">
        <w:rPr>
          <w:rFonts w:ascii="KG Miss Kindergarten" w:hAnsi="KG Miss Kindergarten" w:cs="Arial"/>
          <w:b/>
          <w:sz w:val="44"/>
          <w:szCs w:val="44"/>
        </w:rPr>
        <w:t>1</w:t>
      </w:r>
      <w:r w:rsidR="001D2E62" w:rsidRPr="008D0DEC">
        <w:rPr>
          <w:rFonts w:ascii="KG Miss Kindergarten" w:hAnsi="KG Miss Kindergarten" w:cs="Arial"/>
          <w:b/>
          <w:sz w:val="44"/>
          <w:szCs w:val="44"/>
        </w:rPr>
        <w:t>:</w:t>
      </w:r>
      <w:r w:rsidR="00C976E7" w:rsidRPr="008D0DEC">
        <w:rPr>
          <w:rFonts w:ascii="KG Miss Kindergarten" w:hAnsi="KG Miss Kindergarten" w:cs="Arial"/>
          <w:b/>
          <w:sz w:val="44"/>
          <w:szCs w:val="44"/>
        </w:rPr>
        <w:t xml:space="preserve"> Repeating Rosie</w:t>
      </w:r>
    </w:p>
    <w:p w14:paraId="2E9F2621" w14:textId="77777777" w:rsidR="00B635D3" w:rsidRPr="001A0F5A" w:rsidRDefault="00B635D3" w:rsidP="00A2238D">
      <w:pPr>
        <w:ind w:left="0"/>
        <w:jc w:val="center"/>
        <w:rPr>
          <w:rFonts w:ascii="KG Miss Kindergarten" w:hAnsi="KG Miss Kindergarten" w:cs="Arial"/>
          <w:b/>
        </w:rPr>
      </w:pPr>
    </w:p>
    <w:p w14:paraId="2A868752" w14:textId="77777777" w:rsidR="00B635D3" w:rsidRPr="001A0F5A" w:rsidRDefault="00B635D3" w:rsidP="003B32E6">
      <w:pPr>
        <w:pStyle w:val="activitybullet0"/>
        <w:spacing w:before="0" w:beforeAutospacing="0" w:after="150" w:afterAutospacing="0" w:line="300" w:lineRule="atLeast"/>
        <w:rPr>
          <w:rFonts w:ascii="KG Miss Kindergarten" w:hAnsi="KG Miss Kindergarten" w:cs="Arial"/>
        </w:rPr>
      </w:pPr>
      <w:r w:rsidRPr="001A0F5A">
        <w:rPr>
          <w:rFonts w:ascii="KG Miss Kindergarten" w:hAnsi="KG Miss Kindergarten" w:cs="Arial"/>
          <w:b/>
        </w:rPr>
        <w:t xml:space="preserve">Directions: </w:t>
      </w:r>
      <w:r w:rsidR="006C11FE" w:rsidRPr="001A0F5A">
        <w:rPr>
          <w:rFonts w:ascii="KG Miss Kindergarten" w:hAnsi="KG Miss Kindergarten" w:cs="Arial"/>
        </w:rPr>
        <w:t xml:space="preserve">Rosie will follow the program shown in the code cards to solve the maze below. There are </w:t>
      </w:r>
      <w:r w:rsidR="006617B3" w:rsidRPr="001A0F5A">
        <w:rPr>
          <w:rFonts w:ascii="KG Miss Kindergarten" w:hAnsi="KG Miss Kindergarten" w:cs="Arial"/>
        </w:rPr>
        <w:t>three</w:t>
      </w:r>
      <w:r w:rsidR="006C11FE" w:rsidRPr="001A0F5A">
        <w:rPr>
          <w:rFonts w:ascii="KG Miss Kindergarten" w:hAnsi="KG Miss Kindergarten" w:cs="Arial"/>
        </w:rPr>
        <w:t xml:space="preserve"> places where Rosie could use a loop</w:t>
      </w:r>
      <w:r w:rsidR="006617B3" w:rsidRPr="001A0F5A">
        <w:rPr>
          <w:rFonts w:ascii="KG Miss Kindergarten" w:hAnsi="KG Miss Kindergarten" w:cs="Arial"/>
        </w:rPr>
        <w:t xml:space="preserve"> to repeat a </w:t>
      </w:r>
      <w:r w:rsidR="00CB052A" w:rsidRPr="001A0F5A">
        <w:rPr>
          <w:rFonts w:ascii="KG Miss Kindergarten" w:hAnsi="KG Miss Kindergarten" w:cs="Arial"/>
        </w:rPr>
        <w:t>step more than once</w:t>
      </w:r>
      <w:r w:rsidR="006C11FE" w:rsidRPr="001A0F5A">
        <w:rPr>
          <w:rFonts w:ascii="KG Miss Kindergarten" w:hAnsi="KG Miss Kindergarten" w:cs="Arial"/>
        </w:rPr>
        <w:t xml:space="preserve">. Can you </w:t>
      </w:r>
      <w:r w:rsidR="006617B3" w:rsidRPr="001A0F5A">
        <w:rPr>
          <w:rFonts w:ascii="KG Miss Kindergarten" w:hAnsi="KG Miss Kindergarten" w:cs="Arial"/>
        </w:rPr>
        <w:t>find</w:t>
      </w:r>
      <w:r w:rsidR="006C11FE" w:rsidRPr="001A0F5A">
        <w:rPr>
          <w:rFonts w:ascii="KG Miss Kindergarten" w:hAnsi="KG Miss Kindergarten" w:cs="Arial"/>
        </w:rPr>
        <w:t xml:space="preserve"> where those </w:t>
      </w:r>
      <w:r w:rsidR="006617B3" w:rsidRPr="001A0F5A">
        <w:rPr>
          <w:rFonts w:ascii="KG Miss Kindergarten" w:hAnsi="KG Miss Kindergarten" w:cs="Arial"/>
        </w:rPr>
        <w:t>places</w:t>
      </w:r>
      <w:r w:rsidR="006C11FE" w:rsidRPr="001A0F5A">
        <w:rPr>
          <w:rFonts w:ascii="KG Miss Kindergarten" w:hAnsi="KG Miss Kindergarten" w:cs="Arial"/>
        </w:rPr>
        <w:t xml:space="preserve"> are? </w:t>
      </w:r>
      <w:r w:rsidR="006617B3" w:rsidRPr="001A0F5A">
        <w:rPr>
          <w:rFonts w:ascii="KG Miss Kindergarten" w:hAnsi="KG Miss Kindergarten" w:cs="Arial"/>
        </w:rPr>
        <w:t>The first set of repeating cards is circled for you as an example. Find two more places where the cards repeat and circle the cards.</w:t>
      </w:r>
    </w:p>
    <w:tbl>
      <w:tblPr>
        <w:tblStyle w:val="TableGrid"/>
        <w:tblW w:w="0" w:type="auto"/>
        <w:jc w:val="center"/>
        <w:tblLook w:val="04A0" w:firstRow="1" w:lastRow="0" w:firstColumn="1" w:lastColumn="0" w:noHBand="0" w:noVBand="1"/>
      </w:tblPr>
      <w:tblGrid>
        <w:gridCol w:w="4455"/>
      </w:tblGrid>
      <w:tr w:rsidR="007B0E7D" w:rsidRPr="00C976E7" w14:paraId="1C50AD56" w14:textId="77777777" w:rsidTr="00E378F3">
        <w:trPr>
          <w:trHeight w:val="350"/>
          <w:jc w:val="center"/>
        </w:trPr>
        <w:tc>
          <w:tcPr>
            <w:tcW w:w="4455" w:type="dxa"/>
            <w:tcBorders>
              <w:top w:val="nil"/>
              <w:left w:val="nil"/>
              <w:bottom w:val="nil"/>
              <w:right w:val="nil"/>
            </w:tcBorders>
          </w:tcPr>
          <w:p w14:paraId="06022BA3" w14:textId="77777777" w:rsidR="007B0E7D" w:rsidRPr="007B0E7D" w:rsidRDefault="007B0E7D" w:rsidP="005D09B1">
            <w:pPr>
              <w:pStyle w:val="Activitybullet"/>
              <w:numPr>
                <w:ilvl w:val="0"/>
                <w:numId w:val="0"/>
              </w:numPr>
              <w:rPr>
                <w:sz w:val="18"/>
                <w:szCs w:val="18"/>
              </w:rPr>
            </w:pPr>
          </w:p>
        </w:tc>
      </w:tr>
    </w:tbl>
    <w:p w14:paraId="1F6C64A3" w14:textId="58E65119" w:rsidR="00766DB0" w:rsidRPr="00C976E7" w:rsidRDefault="0062405A" w:rsidP="00B635D3">
      <w:pPr>
        <w:pStyle w:val="Activitybullet"/>
        <w:numPr>
          <w:ilvl w:val="0"/>
          <w:numId w:val="0"/>
        </w:numPr>
        <w:spacing w:before="0" w:after="0"/>
        <w:jc w:val="center"/>
        <w:rPr>
          <w:rFonts w:cs="Arial"/>
          <w:sz w:val="28"/>
          <w:szCs w:val="28"/>
        </w:rPr>
      </w:pPr>
      <w:r>
        <w:rPr>
          <w:rFonts w:cs="Arial"/>
          <w:noProof/>
          <w:sz w:val="28"/>
          <w:szCs w:val="28"/>
        </w:rPr>
        <w:drawing>
          <wp:inline distT="0" distB="0" distL="0" distR="0" wp14:anchorId="16C20D44" wp14:editId="5C5EF47C">
            <wp:extent cx="5103395" cy="32321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4_LL_a.png"/>
                    <pic:cNvPicPr/>
                  </pic:nvPicPr>
                  <pic:blipFill>
                    <a:blip r:embed="rId13">
                      <a:extLst>
                        <a:ext uri="{28A0092B-C50C-407E-A947-70E740481C1C}">
                          <a14:useLocalDpi xmlns:a14="http://schemas.microsoft.com/office/drawing/2010/main" val="0"/>
                        </a:ext>
                      </a:extLst>
                    </a:blip>
                    <a:stretch>
                      <a:fillRect/>
                    </a:stretch>
                  </pic:blipFill>
                  <pic:spPr>
                    <a:xfrm>
                      <a:off x="0" y="0"/>
                      <a:ext cx="5107227" cy="3234577"/>
                    </a:xfrm>
                    <a:prstGeom prst="rect">
                      <a:avLst/>
                    </a:prstGeom>
                  </pic:spPr>
                </pic:pic>
              </a:graphicData>
            </a:graphic>
          </wp:inline>
        </w:drawing>
      </w:r>
      <w:r w:rsidR="00CB052A">
        <w:rPr>
          <w:rFonts w:cs="Arial"/>
          <w:sz w:val="28"/>
          <w:szCs w:val="28"/>
        </w:rPr>
        <w:br/>
      </w:r>
    </w:p>
    <w:p w14:paraId="1C5D8062" w14:textId="77777777" w:rsidR="009E688E" w:rsidRPr="007B0E7D" w:rsidRDefault="007B0E7D" w:rsidP="007B0E7D">
      <w:pPr>
        <w:pStyle w:val="Activitybullet"/>
        <w:numPr>
          <w:ilvl w:val="0"/>
          <w:numId w:val="0"/>
        </w:numPr>
        <w:tabs>
          <w:tab w:val="left" w:pos="3994"/>
        </w:tabs>
        <w:spacing w:before="0" w:after="0"/>
        <w:ind w:left="720"/>
        <w:rPr>
          <w:rFonts w:cs="Arial"/>
          <w:szCs w:val="24"/>
        </w:rPr>
      </w:pPr>
      <w:r>
        <w:rPr>
          <w:rFonts w:cs="Arial"/>
          <w:sz w:val="36"/>
          <w:szCs w:val="36"/>
        </w:rPr>
        <w:tab/>
      </w:r>
    </w:p>
    <w:p w14:paraId="4A12E7CC" w14:textId="77777777" w:rsidR="009E688E" w:rsidRDefault="007B0E7D" w:rsidP="007B0E7D">
      <w:pPr>
        <w:pStyle w:val="Activitybullet"/>
        <w:numPr>
          <w:ilvl w:val="0"/>
          <w:numId w:val="0"/>
        </w:numPr>
        <w:spacing w:before="0" w:after="0"/>
        <w:jc w:val="center"/>
        <w:rPr>
          <w:rFonts w:cs="Arial"/>
          <w:sz w:val="36"/>
          <w:szCs w:val="36"/>
        </w:rPr>
      </w:pPr>
      <w:r>
        <w:rPr>
          <w:rFonts w:cs="Arial"/>
          <w:noProof/>
          <w:sz w:val="36"/>
          <w:szCs w:val="36"/>
        </w:rPr>
        <w:drawing>
          <wp:inline distT="0" distB="0" distL="0" distR="0" wp14:anchorId="40E7E8A1" wp14:editId="1BD4307F">
            <wp:extent cx="6858000"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_LL_1_codecards.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2609850"/>
                    </a:xfrm>
                    <a:prstGeom prst="rect">
                      <a:avLst/>
                    </a:prstGeom>
                  </pic:spPr>
                </pic:pic>
              </a:graphicData>
            </a:graphic>
          </wp:inline>
        </w:drawing>
      </w:r>
    </w:p>
    <w:p w14:paraId="52535FCA" w14:textId="77777777" w:rsidR="009E688E" w:rsidRDefault="009E688E" w:rsidP="009E688E">
      <w:pPr>
        <w:pStyle w:val="activitybullet0"/>
        <w:spacing w:before="0" w:beforeAutospacing="0" w:after="150" w:afterAutospacing="0"/>
        <w:rPr>
          <w:rFonts w:ascii="Arial" w:hAnsi="Arial" w:cs="Arial"/>
          <w:color w:val="333333"/>
          <w:sz w:val="28"/>
          <w:szCs w:val="28"/>
        </w:rPr>
      </w:pPr>
    </w:p>
    <w:p w14:paraId="638EAAB0" w14:textId="77777777" w:rsidR="00745460" w:rsidRPr="001A0F5A" w:rsidRDefault="00023F37" w:rsidP="009E688E">
      <w:pPr>
        <w:pStyle w:val="activitybullet0"/>
        <w:spacing w:before="0" w:beforeAutospacing="0" w:after="150" w:afterAutospacing="0"/>
        <w:rPr>
          <w:rFonts w:ascii="KG Miss Kindergarten" w:hAnsi="KG Miss Kindergarten" w:cs="Arial"/>
          <w:color w:val="333333"/>
          <w:sz w:val="28"/>
          <w:szCs w:val="28"/>
        </w:rPr>
      </w:pPr>
      <w:r w:rsidRPr="001A0F5A">
        <w:rPr>
          <w:rFonts w:ascii="KG Miss Kindergarten" w:hAnsi="KG Miss Kindergarten" w:cs="Arial"/>
          <w:color w:val="333333"/>
          <w:sz w:val="28"/>
          <w:szCs w:val="28"/>
        </w:rPr>
        <w:lastRenderedPageBreak/>
        <w:t xml:space="preserve">The program shown here is the same as the program on the previous page except that some cards have been replaced with loops. </w:t>
      </w:r>
      <w:r w:rsidR="00745460" w:rsidRPr="001A0F5A">
        <w:rPr>
          <w:rFonts w:ascii="KG Miss Kindergarten" w:hAnsi="KG Miss Kindergarten" w:cs="Arial"/>
          <w:color w:val="333333"/>
          <w:sz w:val="28"/>
          <w:szCs w:val="28"/>
        </w:rPr>
        <w:t>Draw lines from the</w:t>
      </w:r>
      <w:r w:rsidR="00A17F96" w:rsidRPr="001A0F5A">
        <w:rPr>
          <w:rFonts w:ascii="KG Miss Kindergarten" w:hAnsi="KG Miss Kindergarten" w:cs="Arial"/>
          <w:color w:val="333333"/>
          <w:sz w:val="28"/>
          <w:szCs w:val="28"/>
        </w:rPr>
        <w:t xml:space="preserve"> numbered</w:t>
      </w:r>
      <w:r w:rsidR="00745460" w:rsidRPr="001A0F5A">
        <w:rPr>
          <w:rFonts w:ascii="KG Miss Kindergarten" w:hAnsi="KG Miss Kindergarten" w:cs="Arial"/>
          <w:color w:val="333333"/>
          <w:sz w:val="28"/>
          <w:szCs w:val="28"/>
        </w:rPr>
        <w:t xml:space="preserve"> repeat folders to the correct place in the program for each one.</w:t>
      </w:r>
    </w:p>
    <w:p w14:paraId="733707C3" w14:textId="77777777" w:rsidR="00A17F96" w:rsidRDefault="007B0E7D" w:rsidP="009E688E">
      <w:pPr>
        <w:pStyle w:val="activitybullet0"/>
        <w:spacing w:before="0" w:beforeAutospacing="0" w:after="150" w:afterAutospacing="0"/>
        <w:rPr>
          <w:rFonts w:ascii="Arial" w:hAnsi="Arial" w:cs="Arial"/>
          <w:color w:val="333333"/>
          <w:sz w:val="28"/>
          <w:szCs w:val="28"/>
        </w:rPr>
      </w:pPr>
      <w:r>
        <w:rPr>
          <w:rFonts w:ascii="Arial" w:hAnsi="Arial" w:cs="Arial"/>
          <w:noProof/>
          <w:color w:val="333333"/>
          <w:sz w:val="28"/>
          <w:szCs w:val="28"/>
        </w:rPr>
        <w:drawing>
          <wp:inline distT="0" distB="0" distL="0" distR="0" wp14:anchorId="365540F8" wp14:editId="7FAA32D8">
            <wp:extent cx="6858000" cy="4039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_LL_matching.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039235"/>
                    </a:xfrm>
                    <a:prstGeom prst="rect">
                      <a:avLst/>
                    </a:prstGeom>
                  </pic:spPr>
                </pic:pic>
              </a:graphicData>
            </a:graphic>
          </wp:inline>
        </w:drawing>
      </w:r>
    </w:p>
    <w:p w14:paraId="2131BE46" w14:textId="77777777" w:rsidR="004F2E55" w:rsidRDefault="004F2E55" w:rsidP="004F2E55">
      <w:pPr>
        <w:pStyle w:val="activitybullet0"/>
        <w:spacing w:before="0" w:beforeAutospacing="0" w:after="150" w:afterAutospacing="0" w:line="300" w:lineRule="atLeast"/>
        <w:rPr>
          <w:rFonts w:ascii="Arial" w:hAnsi="Arial" w:cs="Arial"/>
          <w:color w:val="333333"/>
          <w:sz w:val="28"/>
          <w:szCs w:val="28"/>
        </w:rPr>
      </w:pPr>
    </w:p>
    <w:p w14:paraId="0C5D55C8" w14:textId="77777777" w:rsidR="004F2E55" w:rsidRPr="008D0DEC" w:rsidRDefault="004F2E55" w:rsidP="004F2E55">
      <w:pPr>
        <w:pStyle w:val="ActivitySection"/>
        <w:ind w:left="0"/>
        <w:rPr>
          <w:rFonts w:ascii="KG Miss Kindergarten" w:hAnsi="KG Miss Kindergarten"/>
          <w:szCs w:val="28"/>
        </w:rPr>
      </w:pPr>
      <w:r w:rsidRPr="008D0DEC">
        <w:rPr>
          <w:rFonts w:ascii="KG Miss Kindergarten" w:hAnsi="KG Miss Kindergarten"/>
          <w:szCs w:val="28"/>
        </w:rPr>
        <w:t>Conclusion Questions</w:t>
      </w:r>
    </w:p>
    <w:p w14:paraId="73B07EAB" w14:textId="77777777" w:rsidR="006123D0" w:rsidRPr="008D0DEC" w:rsidRDefault="006123D0" w:rsidP="004F2E55">
      <w:pPr>
        <w:pStyle w:val="ActivitySection"/>
        <w:ind w:left="0"/>
        <w:rPr>
          <w:rFonts w:ascii="KG Miss Kindergarten" w:hAnsi="KG Miss Kindergarten"/>
          <w:sz w:val="28"/>
          <w:szCs w:val="28"/>
        </w:rPr>
      </w:pPr>
    </w:p>
    <w:p w14:paraId="54F85BFB" w14:textId="77777777" w:rsidR="004D778D" w:rsidRPr="008D0DEC" w:rsidRDefault="004D778D" w:rsidP="004D778D">
      <w:pPr>
        <w:pStyle w:val="ListParagraph"/>
        <w:numPr>
          <w:ilvl w:val="0"/>
          <w:numId w:val="43"/>
        </w:numPr>
        <w:rPr>
          <w:rFonts w:ascii="KG Miss Kindergarten" w:hAnsi="KG Miss Kindergarten" w:cs="Arial"/>
          <w:sz w:val="28"/>
          <w:szCs w:val="28"/>
        </w:rPr>
      </w:pPr>
      <w:r w:rsidRPr="008D0DEC">
        <w:rPr>
          <w:rFonts w:ascii="KG Miss Kindergarten" w:hAnsi="KG Miss Kindergarten" w:cs="Arial"/>
          <w:sz w:val="28"/>
          <w:szCs w:val="28"/>
        </w:rPr>
        <w:t>Were there times when Rosie did something that the programmers did not plan for her to do? Why does Rosie do exactly what she is told?</w:t>
      </w:r>
    </w:p>
    <w:p w14:paraId="56EDA1BF" w14:textId="77777777" w:rsidR="00A17F96" w:rsidRPr="00A17F96" w:rsidRDefault="00A17F96" w:rsidP="00A17F96">
      <w:pPr>
        <w:spacing w:before="0" w:after="200" w:line="276" w:lineRule="auto"/>
        <w:rPr>
          <w:rFonts w:cs="Arial"/>
          <w:b/>
          <w:sz w:val="28"/>
          <w:szCs w:val="28"/>
        </w:rPr>
      </w:pPr>
      <w:r w:rsidRPr="00A17F96">
        <w:rPr>
          <w:rFonts w:cs="Arial"/>
          <w:sz w:val="28"/>
          <w:szCs w:val="28"/>
        </w:rPr>
        <w:t>__________________________________________________________________</w:t>
      </w:r>
    </w:p>
    <w:p w14:paraId="7562F5FF" w14:textId="77777777" w:rsidR="00A17F96" w:rsidRDefault="00A17F96" w:rsidP="00A17F96">
      <w:pPr>
        <w:spacing w:line="480" w:lineRule="auto"/>
        <w:rPr>
          <w:rFonts w:cs="Arial"/>
          <w:sz w:val="28"/>
          <w:szCs w:val="28"/>
        </w:rPr>
      </w:pPr>
      <w:r>
        <w:rPr>
          <w:rFonts w:cs="Arial"/>
          <w:sz w:val="28"/>
          <w:szCs w:val="28"/>
        </w:rPr>
        <w:t>__________________________________________________________________</w:t>
      </w:r>
    </w:p>
    <w:p w14:paraId="70844121" w14:textId="77777777" w:rsidR="00A17F96" w:rsidRDefault="00A17F96" w:rsidP="00A17F96">
      <w:pPr>
        <w:spacing w:line="480" w:lineRule="auto"/>
        <w:rPr>
          <w:rFonts w:cs="Arial"/>
          <w:sz w:val="28"/>
          <w:szCs w:val="28"/>
        </w:rPr>
      </w:pPr>
      <w:r>
        <w:rPr>
          <w:rFonts w:cs="Arial"/>
          <w:sz w:val="28"/>
          <w:szCs w:val="28"/>
        </w:rPr>
        <w:t>__________________________________________________________________</w:t>
      </w:r>
    </w:p>
    <w:p w14:paraId="59E5398A" w14:textId="3CA17D29" w:rsidR="00A17F96" w:rsidRPr="008D0DEC" w:rsidRDefault="00A17F96" w:rsidP="008D0DEC">
      <w:pPr>
        <w:spacing w:line="480" w:lineRule="auto"/>
        <w:rPr>
          <w:rFonts w:cs="Arial"/>
          <w:sz w:val="28"/>
          <w:szCs w:val="28"/>
        </w:rPr>
      </w:pPr>
      <w:r>
        <w:rPr>
          <w:rFonts w:cs="Arial"/>
          <w:sz w:val="28"/>
          <w:szCs w:val="28"/>
        </w:rPr>
        <w:t>__________________________________________________________________</w:t>
      </w:r>
    </w:p>
    <w:p w14:paraId="49DD4A75" w14:textId="77777777" w:rsidR="004F2E55" w:rsidRPr="00C976E7" w:rsidRDefault="004F2E55" w:rsidP="004F2E55">
      <w:pPr>
        <w:pStyle w:val="ListParagraph"/>
        <w:rPr>
          <w:rFonts w:cs="Arial"/>
          <w:b/>
          <w:sz w:val="28"/>
          <w:szCs w:val="28"/>
        </w:rPr>
      </w:pPr>
    </w:p>
    <w:p w14:paraId="0ED6B5B3" w14:textId="1A41877C" w:rsidR="006710AE" w:rsidRPr="008D0DEC" w:rsidRDefault="004D778D" w:rsidP="008D0DEC">
      <w:pPr>
        <w:pStyle w:val="ListParagraph"/>
        <w:numPr>
          <w:ilvl w:val="0"/>
          <w:numId w:val="43"/>
        </w:numPr>
        <w:spacing w:before="0" w:after="200" w:line="276" w:lineRule="auto"/>
        <w:rPr>
          <w:rFonts w:ascii="KG Miss Kindergarten" w:hAnsi="KG Miss Kindergarten" w:cs="Arial"/>
          <w:b/>
          <w:sz w:val="28"/>
          <w:szCs w:val="28"/>
        </w:rPr>
      </w:pPr>
      <w:r w:rsidRPr="008D0DEC">
        <w:rPr>
          <w:rFonts w:ascii="KG Miss Kindergarten" w:hAnsi="KG Miss Kindergarten" w:cs="Arial"/>
          <w:sz w:val="28"/>
          <w:szCs w:val="28"/>
        </w:rPr>
        <w:lastRenderedPageBreak/>
        <w:t>If you were going to make a computer game for other people to play, what would it be like? What kinds of instructions would the game player be able to give?</w:t>
      </w:r>
    </w:p>
    <w:p w14:paraId="5E0558F6" w14:textId="77777777" w:rsidR="00C976E7" w:rsidRDefault="00C976E7" w:rsidP="006710AE">
      <w:pPr>
        <w:spacing w:line="480" w:lineRule="auto"/>
        <w:rPr>
          <w:rFonts w:cs="Arial"/>
          <w:sz w:val="28"/>
          <w:szCs w:val="28"/>
        </w:rPr>
      </w:pPr>
      <w:r>
        <w:rPr>
          <w:rFonts w:cs="Arial"/>
          <w:sz w:val="28"/>
          <w:szCs w:val="28"/>
        </w:rPr>
        <w:t>__________________________________________________________________</w:t>
      </w:r>
    </w:p>
    <w:p w14:paraId="0E32B368"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4A194EAF"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47EC685D"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536C9AFD"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0882C8A3"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1C57B7D6"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6C343D12"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2B17BB73"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487EF16F" w14:textId="77777777" w:rsidR="00C976E7" w:rsidRDefault="00C976E7" w:rsidP="00C976E7">
      <w:pPr>
        <w:spacing w:line="480" w:lineRule="auto"/>
        <w:jc w:val="center"/>
        <w:rPr>
          <w:rFonts w:cs="Arial"/>
          <w:sz w:val="28"/>
          <w:szCs w:val="28"/>
        </w:rPr>
      </w:pPr>
      <w:r>
        <w:rPr>
          <w:rFonts w:cs="Arial"/>
          <w:sz w:val="28"/>
          <w:szCs w:val="28"/>
        </w:rPr>
        <w:t>__________________________________________________________________</w:t>
      </w:r>
    </w:p>
    <w:p w14:paraId="4901142D" w14:textId="57C85471" w:rsidR="00641892" w:rsidRPr="008D0DEC" w:rsidRDefault="008D0DEC" w:rsidP="00641892">
      <w:pPr>
        <w:spacing w:before="0" w:after="200" w:line="276" w:lineRule="auto"/>
        <w:rPr>
          <w:rFonts w:ascii="KG Miss Kindergarten" w:hAnsi="KG Miss Kindergarten" w:cs="Arial"/>
          <w:sz w:val="32"/>
          <w:szCs w:val="32"/>
        </w:rPr>
      </w:pPr>
      <w:r w:rsidRPr="008D0DEC">
        <w:rPr>
          <w:rFonts w:ascii="KG Miss Kindergarten" w:hAnsi="KG Miss Kindergarten" w:cs="Arial"/>
          <w:sz w:val="32"/>
          <w:szCs w:val="32"/>
        </w:rPr>
        <w:t>Draw a picture of a screen in your game.</w:t>
      </w:r>
    </w:p>
    <w:p w14:paraId="7BEBA8E1" w14:textId="1ABAA904" w:rsidR="008D0DEC" w:rsidRDefault="008D0DEC" w:rsidP="00641892">
      <w:pPr>
        <w:spacing w:before="0" w:after="200" w:line="276" w:lineRule="auto"/>
        <w:rPr>
          <w:rFonts w:cs="Arial"/>
          <w:b/>
          <w:sz w:val="32"/>
          <w:szCs w:val="32"/>
        </w:rPr>
      </w:pPr>
    </w:p>
    <w:p w14:paraId="05F2B9E0" w14:textId="4BD17B6D" w:rsidR="008D0DEC" w:rsidRDefault="008D0DEC" w:rsidP="00641892">
      <w:pPr>
        <w:spacing w:before="0" w:after="200" w:line="276" w:lineRule="auto"/>
        <w:rPr>
          <w:rFonts w:cs="Arial"/>
          <w:b/>
          <w:sz w:val="32"/>
          <w:szCs w:val="32"/>
        </w:rPr>
      </w:pPr>
    </w:p>
    <w:p w14:paraId="3E78CF27" w14:textId="5EF75266" w:rsidR="008D0DEC" w:rsidRDefault="008D0DEC" w:rsidP="00641892">
      <w:pPr>
        <w:spacing w:before="0" w:after="200" w:line="276" w:lineRule="auto"/>
        <w:rPr>
          <w:rFonts w:cs="Arial"/>
          <w:b/>
          <w:sz w:val="32"/>
          <w:szCs w:val="32"/>
        </w:rPr>
      </w:pPr>
    </w:p>
    <w:p w14:paraId="5120EF4A" w14:textId="77777777" w:rsidR="008D0DEC" w:rsidRDefault="008D0DEC" w:rsidP="00641892">
      <w:pPr>
        <w:spacing w:before="0" w:after="200" w:line="276" w:lineRule="auto"/>
        <w:rPr>
          <w:rFonts w:cs="Arial"/>
          <w:b/>
          <w:sz w:val="32"/>
          <w:szCs w:val="32"/>
        </w:rPr>
      </w:pPr>
    </w:p>
    <w:p w14:paraId="6467811D" w14:textId="77777777" w:rsidR="008D0DEC" w:rsidRPr="00641892" w:rsidRDefault="008D0DEC" w:rsidP="00641892">
      <w:pPr>
        <w:spacing w:before="0" w:after="200" w:line="276" w:lineRule="auto"/>
        <w:rPr>
          <w:rFonts w:cs="Arial"/>
          <w:b/>
          <w:sz w:val="32"/>
          <w:szCs w:val="32"/>
        </w:rPr>
      </w:pPr>
    </w:p>
    <w:p w14:paraId="496FEEEB" w14:textId="005558DD" w:rsidR="00367909" w:rsidRPr="008D0DEC" w:rsidRDefault="006710AE" w:rsidP="006710AE">
      <w:pPr>
        <w:spacing w:before="0"/>
        <w:ind w:left="0"/>
        <w:jc w:val="center"/>
        <w:rPr>
          <w:rFonts w:ascii="KG Miss Kindergarten" w:hAnsi="KG Miss Kindergarten" w:cs="Arial"/>
          <w:b/>
          <w:sz w:val="44"/>
          <w:szCs w:val="44"/>
        </w:rPr>
      </w:pPr>
      <w:r w:rsidRPr="008D0DEC">
        <w:rPr>
          <w:rFonts w:ascii="KG Miss Kindergarten" w:hAnsi="KG Miss Kindergarten" w:cs="Arial"/>
          <w:b/>
          <w:sz w:val="44"/>
          <w:szCs w:val="44"/>
        </w:rPr>
        <w:lastRenderedPageBreak/>
        <w:t>Activity 2</w:t>
      </w:r>
      <w:r w:rsidR="001D2E62" w:rsidRPr="008D0DEC">
        <w:rPr>
          <w:rFonts w:ascii="KG Miss Kindergarten" w:hAnsi="KG Miss Kindergarten" w:cs="Arial"/>
          <w:b/>
          <w:sz w:val="44"/>
          <w:szCs w:val="44"/>
        </w:rPr>
        <w:t>:</w:t>
      </w:r>
      <w:r w:rsidR="00367909" w:rsidRPr="008D0DEC">
        <w:rPr>
          <w:rFonts w:ascii="KG Miss Kindergarten" w:hAnsi="KG Miss Kindergarten" w:cs="Arial"/>
          <w:b/>
          <w:sz w:val="44"/>
          <w:szCs w:val="44"/>
        </w:rPr>
        <w:t xml:space="preserve"> </w:t>
      </w:r>
      <w:r w:rsidR="006B4ABF" w:rsidRPr="008D0DEC">
        <w:rPr>
          <w:rFonts w:ascii="KG Miss Kindergarten" w:hAnsi="KG Miss Kindergarten" w:cs="Arial"/>
          <w:b/>
          <w:sz w:val="44"/>
          <w:szCs w:val="44"/>
        </w:rPr>
        <w:t xml:space="preserve">Moving </w:t>
      </w:r>
      <w:r w:rsidR="00020FAD" w:rsidRPr="008D0DEC">
        <w:rPr>
          <w:rFonts w:ascii="KG Miss Kindergarten" w:hAnsi="KG Miss Kindergarten" w:cs="Arial"/>
          <w:b/>
          <w:sz w:val="44"/>
          <w:szCs w:val="44"/>
        </w:rPr>
        <w:t>W</w:t>
      </w:r>
      <w:r w:rsidR="006B4ABF" w:rsidRPr="008D0DEC">
        <w:rPr>
          <w:rFonts w:ascii="KG Miss Kindergarten" w:hAnsi="KG Miss Kindergarten" w:cs="Arial"/>
          <w:b/>
          <w:sz w:val="44"/>
          <w:szCs w:val="44"/>
        </w:rPr>
        <w:t>ith Math</w:t>
      </w:r>
      <w:r w:rsidR="00020FAD" w:rsidRPr="008D0DEC">
        <w:rPr>
          <w:rFonts w:ascii="KG Miss Kindergarten" w:hAnsi="KG Miss Kindergarten" w:cs="Arial"/>
          <w:b/>
          <w:sz w:val="44"/>
          <w:szCs w:val="44"/>
        </w:rPr>
        <w:t>:</w:t>
      </w:r>
      <w:r w:rsidR="006B4ABF" w:rsidRPr="008D0DEC">
        <w:rPr>
          <w:rFonts w:ascii="KG Miss Kindergarten" w:hAnsi="KG Miss Kindergarten" w:cs="Arial"/>
          <w:b/>
          <w:sz w:val="44"/>
          <w:szCs w:val="44"/>
        </w:rPr>
        <w:t xml:space="preserve"> </w:t>
      </w:r>
      <w:r w:rsidR="00367909" w:rsidRPr="008D0DEC">
        <w:rPr>
          <w:rFonts w:ascii="KG Miss Kindergarten" w:hAnsi="KG Miss Kindergarten" w:cs="Arial"/>
          <w:b/>
          <w:sz w:val="44"/>
          <w:szCs w:val="44"/>
        </w:rPr>
        <w:t>Meet Scratch</w:t>
      </w:r>
      <w:r w:rsidR="008D0DEC" w:rsidRPr="008D0DEC">
        <w:rPr>
          <w:rFonts w:ascii="KG Miss Kindergarten" w:hAnsi="KG Miss Kindergarten" w:cs="Arial"/>
          <w:b/>
          <w:sz w:val="44"/>
          <w:szCs w:val="44"/>
        </w:rPr>
        <w:t xml:space="preserve"> </w:t>
      </w:r>
      <w:r w:rsidR="00367909" w:rsidRPr="008D0DEC">
        <w:rPr>
          <w:rFonts w:ascii="KG Miss Kindergarten" w:hAnsi="KG Miss Kindergarten" w:cs="Arial"/>
          <w:b/>
          <w:sz w:val="44"/>
          <w:szCs w:val="44"/>
        </w:rPr>
        <w:t>Jr</w:t>
      </w:r>
      <w:r w:rsidR="008D0DEC" w:rsidRPr="008D0DEC">
        <w:rPr>
          <w:rFonts w:ascii="KG Miss Kindergarten" w:hAnsi="KG Miss Kindergarten" w:cs="Arial"/>
          <w:b/>
          <w:sz w:val="44"/>
          <w:szCs w:val="44"/>
        </w:rPr>
        <w:t>.</w:t>
      </w:r>
    </w:p>
    <w:p w14:paraId="662D8EC7" w14:textId="77777777" w:rsidR="00367909" w:rsidRPr="00130F6A" w:rsidRDefault="00367909" w:rsidP="00367909">
      <w:pPr>
        <w:spacing w:before="0"/>
        <w:ind w:left="0"/>
        <w:rPr>
          <w:rFonts w:cs="Arial"/>
          <w:sz w:val="32"/>
          <w:szCs w:val="44"/>
        </w:rPr>
      </w:pPr>
    </w:p>
    <w:p w14:paraId="7CCB4739" w14:textId="77777777" w:rsidR="00367909" w:rsidRPr="001A0F5A" w:rsidRDefault="00367909" w:rsidP="00367909">
      <w:pPr>
        <w:pStyle w:val="ListParagraph"/>
        <w:numPr>
          <w:ilvl w:val="0"/>
          <w:numId w:val="21"/>
        </w:numPr>
        <w:rPr>
          <w:rFonts w:ascii="KG Miss Kindergarten" w:hAnsi="KG Miss Kindergarten" w:cs="Arial"/>
          <w:sz w:val="28"/>
          <w:szCs w:val="28"/>
        </w:rPr>
      </w:pPr>
      <w:r w:rsidRPr="001A0F5A">
        <w:rPr>
          <w:rFonts w:ascii="KG Miss Kindergarten" w:hAnsi="KG Miss Kindergarten" w:cs="Arial"/>
          <w:sz w:val="28"/>
          <w:szCs w:val="28"/>
        </w:rPr>
        <w:t xml:space="preserve">Which of these programs will make the cat move </w:t>
      </w:r>
      <w:r w:rsidR="006710AE" w:rsidRPr="001A0F5A">
        <w:rPr>
          <w:rFonts w:ascii="KG Miss Kindergarten" w:hAnsi="KG Miss Kindergarten" w:cs="Arial"/>
          <w:sz w:val="28"/>
          <w:szCs w:val="28"/>
        </w:rPr>
        <w:t xml:space="preserve">to the </w:t>
      </w:r>
      <w:r w:rsidRPr="001A0F5A">
        <w:rPr>
          <w:rFonts w:ascii="KG Miss Kindergarten" w:hAnsi="KG Miss Kindergarten" w:cs="Arial"/>
          <w:sz w:val="28"/>
          <w:szCs w:val="28"/>
        </w:rPr>
        <w:t xml:space="preserve">right </w:t>
      </w:r>
      <w:r w:rsidR="00020FAD" w:rsidRPr="001A0F5A">
        <w:rPr>
          <w:rFonts w:ascii="KG Miss Kindergarten" w:hAnsi="KG Miss Kindergarten" w:cs="Arial"/>
          <w:sz w:val="28"/>
          <w:szCs w:val="28"/>
        </w:rPr>
        <w:t xml:space="preserve">three </w:t>
      </w:r>
      <w:r w:rsidRPr="001A0F5A">
        <w:rPr>
          <w:rFonts w:ascii="KG Miss Kindergarten" w:hAnsi="KG Miss Kindergarten" w:cs="Arial"/>
          <w:sz w:val="28"/>
          <w:szCs w:val="28"/>
        </w:rPr>
        <w:t>steps? Circle Yes or No next to each program.</w:t>
      </w:r>
    </w:p>
    <w:p w14:paraId="1D785B3B" w14:textId="77777777" w:rsidR="00367909" w:rsidRPr="006710AE" w:rsidRDefault="00367909" w:rsidP="00367909">
      <w:pPr>
        <w:pStyle w:val="ListParagraph"/>
        <w:rPr>
          <w:rFonts w:cs="Arial"/>
          <w:sz w:val="28"/>
          <w:szCs w:val="28"/>
        </w:rPr>
      </w:pPr>
    </w:p>
    <w:p w14:paraId="2D50B449" w14:textId="77777777" w:rsidR="00367909" w:rsidRPr="006710AE" w:rsidRDefault="00367909" w:rsidP="00367909">
      <w:pPr>
        <w:pStyle w:val="ListParagraph"/>
        <w:rPr>
          <w:rFonts w:cs="Arial"/>
          <w:sz w:val="28"/>
          <w:szCs w:val="28"/>
        </w:rPr>
      </w:pPr>
    </w:p>
    <w:tbl>
      <w:tblPr>
        <w:tblStyle w:val="TableGrid"/>
        <w:tblW w:w="7560" w:type="dxa"/>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3665"/>
        <w:gridCol w:w="2725"/>
      </w:tblGrid>
      <w:tr w:rsidR="00367909" w:rsidRPr="006710AE" w14:paraId="33D6D6CF" w14:textId="77777777" w:rsidTr="00650405">
        <w:tc>
          <w:tcPr>
            <w:tcW w:w="1170" w:type="dxa"/>
            <w:vAlign w:val="center"/>
          </w:tcPr>
          <w:p w14:paraId="0C2123CC" w14:textId="77777777" w:rsidR="00367909" w:rsidRPr="006710AE" w:rsidRDefault="00367909" w:rsidP="00650405">
            <w:pPr>
              <w:pStyle w:val="ListParagraph"/>
              <w:ind w:left="0"/>
              <w:jc w:val="center"/>
              <w:rPr>
                <w:rFonts w:cs="Arial"/>
                <w:sz w:val="28"/>
                <w:szCs w:val="28"/>
              </w:rPr>
            </w:pPr>
            <w:r w:rsidRPr="006710AE">
              <w:rPr>
                <w:rFonts w:cs="Arial"/>
                <w:sz w:val="28"/>
                <w:szCs w:val="28"/>
              </w:rPr>
              <w:t>a.</w:t>
            </w:r>
          </w:p>
        </w:tc>
        <w:tc>
          <w:tcPr>
            <w:tcW w:w="3665" w:type="dxa"/>
            <w:vAlign w:val="center"/>
          </w:tcPr>
          <w:p w14:paraId="6E670353" w14:textId="77777777" w:rsidR="00367909" w:rsidRPr="006710AE" w:rsidRDefault="00367909" w:rsidP="00650405">
            <w:pPr>
              <w:pStyle w:val="ListParagraph"/>
              <w:ind w:left="0"/>
              <w:jc w:val="center"/>
              <w:rPr>
                <w:rFonts w:cs="Arial"/>
                <w:sz w:val="28"/>
                <w:szCs w:val="28"/>
              </w:rPr>
            </w:pPr>
            <w:r w:rsidRPr="006710AE">
              <w:rPr>
                <w:sz w:val="28"/>
                <w:szCs w:val="28"/>
              </w:rPr>
              <w:object w:dxaOrig="3405" w:dyaOrig="1455" w14:anchorId="3F6D96FC">
                <v:shape id="_x0000_i1026" type="#_x0000_t75" style="width:170.25pt;height:74.25pt" o:ole="">
                  <v:imagedata r:id="rId16" o:title=""/>
                </v:shape>
                <o:OLEObject Type="Embed" ProgID="PBrush" ShapeID="_x0000_i1026" DrawAspect="Content" ObjectID="_1592481683" r:id="rId17"/>
              </w:object>
            </w:r>
          </w:p>
        </w:tc>
        <w:tc>
          <w:tcPr>
            <w:tcW w:w="2725" w:type="dxa"/>
            <w:vAlign w:val="center"/>
          </w:tcPr>
          <w:p w14:paraId="00F78C87" w14:textId="77777777" w:rsidR="00367909" w:rsidRPr="006710AE" w:rsidRDefault="00367909" w:rsidP="00650405">
            <w:pPr>
              <w:pStyle w:val="ListParagraph"/>
              <w:ind w:left="0"/>
              <w:rPr>
                <w:rFonts w:cs="Arial"/>
                <w:sz w:val="28"/>
                <w:szCs w:val="28"/>
              </w:rPr>
            </w:pPr>
            <w:r w:rsidRPr="006710AE">
              <w:rPr>
                <w:rFonts w:cs="Arial"/>
                <w:sz w:val="28"/>
                <w:szCs w:val="28"/>
              </w:rPr>
              <w:t xml:space="preserve">    Yes      No</w:t>
            </w:r>
          </w:p>
        </w:tc>
      </w:tr>
      <w:tr w:rsidR="00367909" w:rsidRPr="006710AE" w14:paraId="478F0EF2" w14:textId="77777777" w:rsidTr="00650405">
        <w:tc>
          <w:tcPr>
            <w:tcW w:w="1170" w:type="dxa"/>
            <w:vAlign w:val="center"/>
          </w:tcPr>
          <w:p w14:paraId="53FB8CC7" w14:textId="77777777" w:rsidR="00367909" w:rsidRPr="006710AE" w:rsidRDefault="00367909" w:rsidP="00650405">
            <w:pPr>
              <w:pStyle w:val="ListParagraph"/>
              <w:ind w:left="0"/>
              <w:jc w:val="center"/>
              <w:rPr>
                <w:rFonts w:cs="Arial"/>
                <w:sz w:val="28"/>
                <w:szCs w:val="28"/>
              </w:rPr>
            </w:pPr>
          </w:p>
        </w:tc>
        <w:tc>
          <w:tcPr>
            <w:tcW w:w="3665" w:type="dxa"/>
            <w:vAlign w:val="center"/>
          </w:tcPr>
          <w:p w14:paraId="7454A1DE" w14:textId="77777777" w:rsidR="00367909" w:rsidRPr="006710AE" w:rsidRDefault="00367909" w:rsidP="00650405">
            <w:pPr>
              <w:pStyle w:val="ListParagraph"/>
              <w:ind w:left="0"/>
              <w:jc w:val="center"/>
              <w:rPr>
                <w:sz w:val="28"/>
                <w:szCs w:val="28"/>
              </w:rPr>
            </w:pPr>
          </w:p>
        </w:tc>
        <w:tc>
          <w:tcPr>
            <w:tcW w:w="2725" w:type="dxa"/>
            <w:vAlign w:val="center"/>
          </w:tcPr>
          <w:p w14:paraId="6DD2B5A3" w14:textId="77777777" w:rsidR="00367909" w:rsidRPr="006710AE" w:rsidRDefault="00367909" w:rsidP="00650405">
            <w:pPr>
              <w:pStyle w:val="ListParagraph"/>
              <w:ind w:left="0"/>
              <w:rPr>
                <w:rFonts w:cs="Arial"/>
                <w:sz w:val="28"/>
                <w:szCs w:val="28"/>
              </w:rPr>
            </w:pPr>
          </w:p>
        </w:tc>
      </w:tr>
      <w:tr w:rsidR="00367909" w:rsidRPr="006710AE" w14:paraId="56313A47" w14:textId="77777777" w:rsidTr="00650405">
        <w:tc>
          <w:tcPr>
            <w:tcW w:w="1170" w:type="dxa"/>
            <w:vAlign w:val="center"/>
          </w:tcPr>
          <w:p w14:paraId="563D46EF" w14:textId="77777777" w:rsidR="00367909" w:rsidRPr="006710AE" w:rsidRDefault="00367909" w:rsidP="00650405">
            <w:pPr>
              <w:pStyle w:val="ListParagraph"/>
              <w:ind w:left="0"/>
              <w:jc w:val="center"/>
              <w:rPr>
                <w:rFonts w:cs="Arial"/>
                <w:sz w:val="28"/>
                <w:szCs w:val="28"/>
              </w:rPr>
            </w:pPr>
            <w:r w:rsidRPr="006710AE">
              <w:rPr>
                <w:rFonts w:cs="Arial"/>
                <w:sz w:val="28"/>
                <w:szCs w:val="28"/>
              </w:rPr>
              <w:t>b.</w:t>
            </w:r>
          </w:p>
        </w:tc>
        <w:tc>
          <w:tcPr>
            <w:tcW w:w="3665" w:type="dxa"/>
            <w:vAlign w:val="center"/>
          </w:tcPr>
          <w:p w14:paraId="07D723AE" w14:textId="77777777" w:rsidR="00367909" w:rsidRPr="006710AE" w:rsidRDefault="00367909" w:rsidP="00650405">
            <w:pPr>
              <w:pStyle w:val="ListParagraph"/>
              <w:ind w:left="0"/>
              <w:jc w:val="center"/>
              <w:rPr>
                <w:rFonts w:cs="Arial"/>
                <w:sz w:val="28"/>
                <w:szCs w:val="28"/>
              </w:rPr>
            </w:pPr>
            <w:r w:rsidRPr="006710AE">
              <w:rPr>
                <w:sz w:val="28"/>
                <w:szCs w:val="28"/>
              </w:rPr>
              <w:object w:dxaOrig="2415" w:dyaOrig="1515" w14:anchorId="6A46079A">
                <v:shape id="_x0000_i1027" type="#_x0000_t75" style="width:120.75pt;height:76.5pt" o:ole="">
                  <v:imagedata r:id="rId18" o:title=""/>
                </v:shape>
                <o:OLEObject Type="Embed" ProgID="PBrush" ShapeID="_x0000_i1027" DrawAspect="Content" ObjectID="_1592481684" r:id="rId19"/>
              </w:object>
            </w:r>
          </w:p>
        </w:tc>
        <w:tc>
          <w:tcPr>
            <w:tcW w:w="2725" w:type="dxa"/>
            <w:vAlign w:val="center"/>
          </w:tcPr>
          <w:p w14:paraId="6380906B" w14:textId="77777777" w:rsidR="00367909" w:rsidRPr="006710AE" w:rsidRDefault="00367909" w:rsidP="00650405">
            <w:pPr>
              <w:pStyle w:val="ListParagraph"/>
              <w:ind w:left="0"/>
              <w:rPr>
                <w:rFonts w:cs="Arial"/>
                <w:sz w:val="28"/>
                <w:szCs w:val="28"/>
              </w:rPr>
            </w:pPr>
            <w:r w:rsidRPr="006710AE">
              <w:rPr>
                <w:rFonts w:cs="Arial"/>
                <w:sz w:val="28"/>
                <w:szCs w:val="28"/>
              </w:rPr>
              <w:t xml:space="preserve">    Yes      No</w:t>
            </w:r>
          </w:p>
        </w:tc>
      </w:tr>
      <w:tr w:rsidR="00367909" w:rsidRPr="006710AE" w14:paraId="291AE78E" w14:textId="77777777" w:rsidTr="00650405">
        <w:tc>
          <w:tcPr>
            <w:tcW w:w="1170" w:type="dxa"/>
            <w:vAlign w:val="center"/>
          </w:tcPr>
          <w:p w14:paraId="399594BA" w14:textId="77777777" w:rsidR="00367909" w:rsidRPr="006710AE" w:rsidRDefault="00367909" w:rsidP="00650405">
            <w:pPr>
              <w:pStyle w:val="ListParagraph"/>
              <w:ind w:left="0"/>
              <w:jc w:val="center"/>
              <w:rPr>
                <w:rFonts w:cs="Arial"/>
                <w:sz w:val="28"/>
                <w:szCs w:val="28"/>
              </w:rPr>
            </w:pPr>
          </w:p>
        </w:tc>
        <w:tc>
          <w:tcPr>
            <w:tcW w:w="3665" w:type="dxa"/>
            <w:vAlign w:val="center"/>
          </w:tcPr>
          <w:p w14:paraId="3A7782BB" w14:textId="77777777" w:rsidR="00367909" w:rsidRPr="006710AE" w:rsidRDefault="00367909" w:rsidP="00650405">
            <w:pPr>
              <w:pStyle w:val="ListParagraph"/>
              <w:ind w:left="0"/>
              <w:jc w:val="center"/>
              <w:rPr>
                <w:sz w:val="28"/>
                <w:szCs w:val="28"/>
              </w:rPr>
            </w:pPr>
          </w:p>
        </w:tc>
        <w:tc>
          <w:tcPr>
            <w:tcW w:w="2725" w:type="dxa"/>
            <w:vAlign w:val="center"/>
          </w:tcPr>
          <w:p w14:paraId="15DF0DA3" w14:textId="77777777" w:rsidR="00367909" w:rsidRPr="006710AE" w:rsidRDefault="00367909" w:rsidP="00650405">
            <w:pPr>
              <w:pStyle w:val="ListParagraph"/>
              <w:ind w:left="0"/>
              <w:rPr>
                <w:rFonts w:cs="Arial"/>
                <w:sz w:val="28"/>
                <w:szCs w:val="28"/>
              </w:rPr>
            </w:pPr>
          </w:p>
        </w:tc>
      </w:tr>
      <w:tr w:rsidR="00367909" w:rsidRPr="006710AE" w14:paraId="6DB1E28A" w14:textId="77777777" w:rsidTr="00650405">
        <w:tc>
          <w:tcPr>
            <w:tcW w:w="1170" w:type="dxa"/>
            <w:vAlign w:val="center"/>
          </w:tcPr>
          <w:p w14:paraId="0831F50D" w14:textId="77777777" w:rsidR="00367909" w:rsidRPr="006710AE" w:rsidRDefault="00367909" w:rsidP="00650405">
            <w:pPr>
              <w:pStyle w:val="ListParagraph"/>
              <w:ind w:left="0"/>
              <w:jc w:val="center"/>
              <w:rPr>
                <w:rFonts w:cs="Arial"/>
                <w:sz w:val="28"/>
                <w:szCs w:val="28"/>
              </w:rPr>
            </w:pPr>
            <w:r w:rsidRPr="006710AE">
              <w:rPr>
                <w:rFonts w:cs="Arial"/>
                <w:sz w:val="28"/>
                <w:szCs w:val="28"/>
              </w:rPr>
              <w:t>c.</w:t>
            </w:r>
          </w:p>
        </w:tc>
        <w:tc>
          <w:tcPr>
            <w:tcW w:w="3665" w:type="dxa"/>
            <w:vAlign w:val="center"/>
          </w:tcPr>
          <w:p w14:paraId="7F92AB9E" w14:textId="77777777" w:rsidR="00367909" w:rsidRPr="006710AE" w:rsidRDefault="00367909" w:rsidP="00650405">
            <w:pPr>
              <w:pStyle w:val="ListParagraph"/>
              <w:ind w:left="0"/>
              <w:jc w:val="center"/>
              <w:rPr>
                <w:rFonts w:cs="Arial"/>
                <w:sz w:val="28"/>
                <w:szCs w:val="28"/>
              </w:rPr>
            </w:pPr>
            <w:r w:rsidRPr="006710AE">
              <w:rPr>
                <w:sz w:val="28"/>
                <w:szCs w:val="28"/>
              </w:rPr>
              <w:object w:dxaOrig="3015" w:dyaOrig="1785" w14:anchorId="1B9E98C8">
                <v:shape id="_x0000_i1028" type="#_x0000_t75" style="width:149.25pt;height:89.25pt" o:ole="">
                  <v:imagedata r:id="rId20" o:title=""/>
                </v:shape>
                <o:OLEObject Type="Embed" ProgID="PBrush" ShapeID="_x0000_i1028" DrawAspect="Content" ObjectID="_1592481685" r:id="rId21"/>
              </w:object>
            </w:r>
          </w:p>
        </w:tc>
        <w:tc>
          <w:tcPr>
            <w:tcW w:w="2725" w:type="dxa"/>
            <w:vAlign w:val="center"/>
          </w:tcPr>
          <w:p w14:paraId="38CEB992" w14:textId="77777777" w:rsidR="00367909" w:rsidRPr="006710AE" w:rsidRDefault="00367909" w:rsidP="00650405">
            <w:pPr>
              <w:pStyle w:val="ListParagraph"/>
              <w:ind w:left="0"/>
              <w:rPr>
                <w:rFonts w:cs="Arial"/>
                <w:sz w:val="28"/>
                <w:szCs w:val="28"/>
              </w:rPr>
            </w:pPr>
            <w:r w:rsidRPr="006710AE">
              <w:rPr>
                <w:rFonts w:cs="Arial"/>
                <w:sz w:val="28"/>
                <w:szCs w:val="28"/>
              </w:rPr>
              <w:t xml:space="preserve">    Yes      No</w:t>
            </w:r>
          </w:p>
        </w:tc>
      </w:tr>
      <w:tr w:rsidR="00367909" w:rsidRPr="006710AE" w14:paraId="2EE6ECB6" w14:textId="77777777" w:rsidTr="00650405">
        <w:tc>
          <w:tcPr>
            <w:tcW w:w="1170" w:type="dxa"/>
            <w:vAlign w:val="center"/>
          </w:tcPr>
          <w:p w14:paraId="5C4CB36E" w14:textId="77777777" w:rsidR="00367909" w:rsidRPr="006710AE" w:rsidRDefault="00367909" w:rsidP="00650405">
            <w:pPr>
              <w:pStyle w:val="ListParagraph"/>
              <w:ind w:left="0"/>
              <w:jc w:val="center"/>
              <w:rPr>
                <w:rFonts w:cs="Arial"/>
                <w:sz w:val="28"/>
                <w:szCs w:val="28"/>
              </w:rPr>
            </w:pPr>
          </w:p>
        </w:tc>
        <w:tc>
          <w:tcPr>
            <w:tcW w:w="3665" w:type="dxa"/>
            <w:vAlign w:val="center"/>
          </w:tcPr>
          <w:p w14:paraId="058C6100" w14:textId="77777777" w:rsidR="00367909" w:rsidRPr="006710AE" w:rsidRDefault="00367909" w:rsidP="00650405">
            <w:pPr>
              <w:pStyle w:val="ListParagraph"/>
              <w:ind w:left="0"/>
              <w:jc w:val="center"/>
              <w:rPr>
                <w:sz w:val="28"/>
                <w:szCs w:val="28"/>
              </w:rPr>
            </w:pPr>
          </w:p>
        </w:tc>
        <w:tc>
          <w:tcPr>
            <w:tcW w:w="2725" w:type="dxa"/>
            <w:vAlign w:val="center"/>
          </w:tcPr>
          <w:p w14:paraId="7571EEE6" w14:textId="77777777" w:rsidR="00367909" w:rsidRPr="006710AE" w:rsidRDefault="00367909" w:rsidP="00650405">
            <w:pPr>
              <w:pStyle w:val="ListParagraph"/>
              <w:ind w:left="0"/>
              <w:rPr>
                <w:rFonts w:cs="Arial"/>
                <w:sz w:val="28"/>
                <w:szCs w:val="28"/>
              </w:rPr>
            </w:pPr>
          </w:p>
        </w:tc>
      </w:tr>
      <w:tr w:rsidR="00367909" w:rsidRPr="006710AE" w14:paraId="4446011E" w14:textId="77777777" w:rsidTr="00650405">
        <w:tc>
          <w:tcPr>
            <w:tcW w:w="1170" w:type="dxa"/>
            <w:vAlign w:val="center"/>
          </w:tcPr>
          <w:p w14:paraId="6C13BF08" w14:textId="77777777" w:rsidR="00367909" w:rsidRPr="006710AE" w:rsidRDefault="00367909" w:rsidP="00650405">
            <w:pPr>
              <w:pStyle w:val="ListParagraph"/>
              <w:ind w:left="0"/>
              <w:jc w:val="center"/>
              <w:rPr>
                <w:rFonts w:cs="Arial"/>
                <w:sz w:val="28"/>
                <w:szCs w:val="28"/>
              </w:rPr>
            </w:pPr>
            <w:r w:rsidRPr="006710AE">
              <w:rPr>
                <w:rFonts w:cs="Arial"/>
                <w:sz w:val="28"/>
                <w:szCs w:val="28"/>
              </w:rPr>
              <w:t>d.</w:t>
            </w:r>
          </w:p>
        </w:tc>
        <w:tc>
          <w:tcPr>
            <w:tcW w:w="3665" w:type="dxa"/>
            <w:vAlign w:val="center"/>
          </w:tcPr>
          <w:p w14:paraId="4C948998" w14:textId="77777777" w:rsidR="00367909" w:rsidRPr="006710AE" w:rsidRDefault="00367909" w:rsidP="00650405">
            <w:pPr>
              <w:pStyle w:val="ListParagraph"/>
              <w:ind w:left="0"/>
              <w:jc w:val="center"/>
              <w:rPr>
                <w:rFonts w:cs="Arial"/>
                <w:sz w:val="28"/>
                <w:szCs w:val="28"/>
              </w:rPr>
            </w:pPr>
            <w:r w:rsidRPr="006710AE">
              <w:rPr>
                <w:sz w:val="28"/>
                <w:szCs w:val="28"/>
              </w:rPr>
              <w:object w:dxaOrig="2595" w:dyaOrig="1515" w14:anchorId="2E57F178">
                <v:shape id="_x0000_i1029" type="#_x0000_t75" style="width:131.25pt;height:76.5pt" o:ole="">
                  <v:imagedata r:id="rId22" o:title=""/>
                </v:shape>
                <o:OLEObject Type="Embed" ProgID="PBrush" ShapeID="_x0000_i1029" DrawAspect="Content" ObjectID="_1592481686" r:id="rId23"/>
              </w:object>
            </w:r>
          </w:p>
        </w:tc>
        <w:tc>
          <w:tcPr>
            <w:tcW w:w="2725" w:type="dxa"/>
            <w:vAlign w:val="center"/>
          </w:tcPr>
          <w:p w14:paraId="796F7770" w14:textId="77777777" w:rsidR="00367909" w:rsidRPr="006710AE" w:rsidRDefault="00367909" w:rsidP="00650405">
            <w:pPr>
              <w:pStyle w:val="ListParagraph"/>
              <w:ind w:left="0"/>
              <w:rPr>
                <w:rFonts w:cs="Arial"/>
                <w:sz w:val="28"/>
                <w:szCs w:val="28"/>
              </w:rPr>
            </w:pPr>
            <w:r w:rsidRPr="006710AE">
              <w:rPr>
                <w:rFonts w:cs="Arial"/>
                <w:sz w:val="28"/>
                <w:szCs w:val="28"/>
              </w:rPr>
              <w:t xml:space="preserve">    Yes      No</w:t>
            </w:r>
          </w:p>
        </w:tc>
      </w:tr>
      <w:tr w:rsidR="00367909" w:rsidRPr="006710AE" w14:paraId="68E7B797" w14:textId="77777777" w:rsidTr="00650405">
        <w:tc>
          <w:tcPr>
            <w:tcW w:w="1170" w:type="dxa"/>
            <w:vAlign w:val="center"/>
          </w:tcPr>
          <w:p w14:paraId="4CA5B86F" w14:textId="77777777" w:rsidR="00367909" w:rsidRPr="006710AE" w:rsidRDefault="00367909" w:rsidP="00650405">
            <w:pPr>
              <w:pStyle w:val="ListParagraph"/>
              <w:ind w:left="0"/>
              <w:jc w:val="center"/>
              <w:rPr>
                <w:rFonts w:cs="Arial"/>
                <w:sz w:val="28"/>
                <w:szCs w:val="28"/>
              </w:rPr>
            </w:pPr>
          </w:p>
        </w:tc>
        <w:tc>
          <w:tcPr>
            <w:tcW w:w="3665" w:type="dxa"/>
            <w:vAlign w:val="center"/>
          </w:tcPr>
          <w:p w14:paraId="0CA160AE" w14:textId="77777777" w:rsidR="00367909" w:rsidRPr="006710AE" w:rsidRDefault="00367909" w:rsidP="00650405">
            <w:pPr>
              <w:pStyle w:val="ListParagraph"/>
              <w:ind w:left="0"/>
              <w:jc w:val="center"/>
              <w:rPr>
                <w:sz w:val="28"/>
                <w:szCs w:val="28"/>
              </w:rPr>
            </w:pPr>
          </w:p>
        </w:tc>
        <w:tc>
          <w:tcPr>
            <w:tcW w:w="2725" w:type="dxa"/>
            <w:vAlign w:val="center"/>
          </w:tcPr>
          <w:p w14:paraId="2606AB56" w14:textId="77777777" w:rsidR="00367909" w:rsidRPr="006710AE" w:rsidRDefault="00367909" w:rsidP="00650405">
            <w:pPr>
              <w:pStyle w:val="ListParagraph"/>
              <w:ind w:left="0"/>
              <w:rPr>
                <w:rFonts w:cs="Arial"/>
                <w:sz w:val="28"/>
                <w:szCs w:val="28"/>
              </w:rPr>
            </w:pPr>
          </w:p>
        </w:tc>
      </w:tr>
      <w:tr w:rsidR="00367909" w:rsidRPr="006710AE" w14:paraId="7851BA23" w14:textId="77777777" w:rsidTr="00650405">
        <w:tc>
          <w:tcPr>
            <w:tcW w:w="1170" w:type="dxa"/>
            <w:vAlign w:val="center"/>
          </w:tcPr>
          <w:p w14:paraId="1C7B0249" w14:textId="77777777" w:rsidR="00367909" w:rsidRPr="006710AE" w:rsidRDefault="00367909" w:rsidP="00650405">
            <w:pPr>
              <w:pStyle w:val="ListParagraph"/>
              <w:ind w:left="0"/>
              <w:jc w:val="center"/>
              <w:rPr>
                <w:rFonts w:cs="Arial"/>
                <w:sz w:val="28"/>
                <w:szCs w:val="28"/>
              </w:rPr>
            </w:pPr>
            <w:r w:rsidRPr="006710AE">
              <w:rPr>
                <w:rFonts w:cs="Arial"/>
                <w:sz w:val="28"/>
                <w:szCs w:val="28"/>
              </w:rPr>
              <w:t>e.</w:t>
            </w:r>
          </w:p>
        </w:tc>
        <w:tc>
          <w:tcPr>
            <w:tcW w:w="3665" w:type="dxa"/>
            <w:vAlign w:val="center"/>
          </w:tcPr>
          <w:p w14:paraId="3613699C" w14:textId="77777777" w:rsidR="00367909" w:rsidRPr="006710AE" w:rsidRDefault="00367909" w:rsidP="00650405">
            <w:pPr>
              <w:pStyle w:val="ListParagraph"/>
              <w:ind w:left="0"/>
              <w:jc w:val="center"/>
              <w:rPr>
                <w:rFonts w:cs="Arial"/>
                <w:sz w:val="28"/>
                <w:szCs w:val="28"/>
              </w:rPr>
            </w:pPr>
            <w:r w:rsidRPr="006710AE">
              <w:rPr>
                <w:sz w:val="28"/>
                <w:szCs w:val="28"/>
              </w:rPr>
              <w:object w:dxaOrig="1545" w:dyaOrig="1410" w14:anchorId="7ED76700">
                <v:shape id="_x0000_i1030" type="#_x0000_t75" style="width:77.25pt;height:69.75pt" o:ole="">
                  <v:imagedata r:id="rId24" o:title=""/>
                </v:shape>
                <o:OLEObject Type="Embed" ProgID="PBrush" ShapeID="_x0000_i1030" DrawAspect="Content" ObjectID="_1592481687" r:id="rId25"/>
              </w:object>
            </w:r>
          </w:p>
        </w:tc>
        <w:tc>
          <w:tcPr>
            <w:tcW w:w="2725" w:type="dxa"/>
            <w:vAlign w:val="center"/>
          </w:tcPr>
          <w:p w14:paraId="21C75D44" w14:textId="77777777" w:rsidR="00367909" w:rsidRPr="006710AE" w:rsidRDefault="00367909" w:rsidP="00650405">
            <w:pPr>
              <w:pStyle w:val="ListParagraph"/>
              <w:ind w:left="0"/>
              <w:rPr>
                <w:rFonts w:cs="Arial"/>
                <w:sz w:val="28"/>
                <w:szCs w:val="28"/>
              </w:rPr>
            </w:pPr>
            <w:r w:rsidRPr="006710AE">
              <w:rPr>
                <w:rFonts w:cs="Arial"/>
                <w:sz w:val="28"/>
                <w:szCs w:val="28"/>
              </w:rPr>
              <w:t xml:space="preserve">    Yes      No</w:t>
            </w:r>
          </w:p>
        </w:tc>
      </w:tr>
    </w:tbl>
    <w:p w14:paraId="725ED902" w14:textId="77777777" w:rsidR="00367909" w:rsidRDefault="00367909" w:rsidP="00367909">
      <w:pPr>
        <w:pStyle w:val="ListParagraph"/>
        <w:rPr>
          <w:rFonts w:cs="Arial"/>
          <w:sz w:val="28"/>
          <w:szCs w:val="28"/>
        </w:rPr>
      </w:pPr>
    </w:p>
    <w:p w14:paraId="3BB80B27" w14:textId="77777777" w:rsidR="000632BC" w:rsidRDefault="000632BC" w:rsidP="00367909">
      <w:pPr>
        <w:pStyle w:val="ListParagraph"/>
        <w:rPr>
          <w:rFonts w:cs="Arial"/>
          <w:sz w:val="28"/>
          <w:szCs w:val="28"/>
        </w:rPr>
      </w:pPr>
    </w:p>
    <w:p w14:paraId="1E90A086" w14:textId="77777777" w:rsidR="000632BC" w:rsidRPr="006710AE" w:rsidRDefault="000632BC" w:rsidP="00367909">
      <w:pPr>
        <w:pStyle w:val="ListParagraph"/>
        <w:rPr>
          <w:rFonts w:cs="Arial"/>
          <w:sz w:val="28"/>
          <w:szCs w:val="28"/>
        </w:rPr>
      </w:pPr>
    </w:p>
    <w:p w14:paraId="2D6B07DA" w14:textId="77777777" w:rsidR="00367909" w:rsidRPr="006710AE" w:rsidRDefault="00367909" w:rsidP="00367909">
      <w:pPr>
        <w:pStyle w:val="ListParagraph"/>
        <w:rPr>
          <w:rFonts w:cs="Arial"/>
          <w:sz w:val="28"/>
          <w:szCs w:val="28"/>
        </w:rPr>
      </w:pPr>
    </w:p>
    <w:p w14:paraId="7E19017F" w14:textId="77777777" w:rsidR="00367909" w:rsidRPr="001A0F5A" w:rsidRDefault="00367909" w:rsidP="00367909">
      <w:pPr>
        <w:pStyle w:val="ListParagraph"/>
        <w:numPr>
          <w:ilvl w:val="0"/>
          <w:numId w:val="21"/>
        </w:numPr>
        <w:rPr>
          <w:rFonts w:ascii="KG Miss Kindergarten" w:hAnsi="KG Miss Kindergarten" w:cs="Arial"/>
          <w:sz w:val="28"/>
          <w:szCs w:val="28"/>
        </w:rPr>
      </w:pPr>
      <w:r w:rsidRPr="001A0F5A">
        <w:rPr>
          <w:rFonts w:ascii="KG Miss Kindergarten" w:hAnsi="KG Miss Kindergarten" w:cs="Arial"/>
          <w:sz w:val="28"/>
          <w:szCs w:val="28"/>
        </w:rPr>
        <w:t>Read this program carefully.</w:t>
      </w:r>
    </w:p>
    <w:p w14:paraId="205B5408" w14:textId="77777777" w:rsidR="00367909" w:rsidRPr="006710AE" w:rsidRDefault="00367909" w:rsidP="00367909">
      <w:pPr>
        <w:pStyle w:val="ListParagraph"/>
        <w:rPr>
          <w:rFonts w:cs="Arial"/>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8"/>
        <w:gridCol w:w="4950"/>
      </w:tblGrid>
      <w:tr w:rsidR="00367909" w:rsidRPr="006710AE" w14:paraId="14404B2A" w14:textId="77777777" w:rsidTr="00650405">
        <w:trPr>
          <w:trHeight w:val="4805"/>
        </w:trPr>
        <w:tc>
          <w:tcPr>
            <w:tcW w:w="4878" w:type="dxa"/>
          </w:tcPr>
          <w:p w14:paraId="6AB38A26" w14:textId="77777777" w:rsidR="00367909" w:rsidRPr="006710AE" w:rsidRDefault="00367909" w:rsidP="00650405">
            <w:pPr>
              <w:pStyle w:val="ListParagraph"/>
              <w:ind w:left="-90"/>
              <w:rPr>
                <w:rFonts w:cs="Arial"/>
                <w:sz w:val="28"/>
                <w:szCs w:val="28"/>
              </w:rPr>
            </w:pPr>
            <w:r w:rsidRPr="006710AE">
              <w:rPr>
                <w:noProof/>
                <w:sz w:val="28"/>
                <w:szCs w:val="28"/>
              </w:rPr>
              <w:drawing>
                <wp:inline distT="0" distB="0" distL="0" distR="0" wp14:anchorId="2897661C" wp14:editId="5335046E">
                  <wp:extent cx="3072581"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72581" cy="2286000"/>
                          </a:xfrm>
                          <a:prstGeom prst="rect">
                            <a:avLst/>
                          </a:prstGeom>
                        </pic:spPr>
                      </pic:pic>
                    </a:graphicData>
                  </a:graphic>
                </wp:inline>
              </w:drawing>
            </w:r>
          </w:p>
        </w:tc>
        <w:tc>
          <w:tcPr>
            <w:tcW w:w="4950" w:type="dxa"/>
          </w:tcPr>
          <w:p w14:paraId="04C7CC71" w14:textId="77777777" w:rsidR="00367909" w:rsidRPr="006710AE" w:rsidRDefault="00367909" w:rsidP="00650405">
            <w:pPr>
              <w:pStyle w:val="ListParagraph"/>
              <w:ind w:left="0"/>
              <w:rPr>
                <w:sz w:val="28"/>
                <w:szCs w:val="28"/>
              </w:rPr>
            </w:pPr>
            <w:r w:rsidRPr="006710AE">
              <w:rPr>
                <w:sz w:val="28"/>
                <w:szCs w:val="28"/>
              </w:rPr>
              <w:object w:dxaOrig="6585" w:dyaOrig="3330" w14:anchorId="33F7DC02">
                <v:shape id="_x0000_i1031" type="#_x0000_t75" style="width:231pt;height:117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Brush" ShapeID="_x0000_i1031" DrawAspect="Content" ObjectID="_1592481688" r:id="rId28"/>
              </w:object>
            </w:r>
          </w:p>
          <w:p w14:paraId="7FFACF75" w14:textId="77777777" w:rsidR="00367909" w:rsidRPr="006710AE" w:rsidRDefault="00367909" w:rsidP="00650405">
            <w:pPr>
              <w:pStyle w:val="ListParagraph"/>
              <w:ind w:left="0"/>
              <w:rPr>
                <w:sz w:val="28"/>
                <w:szCs w:val="28"/>
              </w:rPr>
            </w:pPr>
          </w:p>
          <w:p w14:paraId="53F5B57C" w14:textId="77777777" w:rsidR="00367909" w:rsidRPr="006710AE" w:rsidRDefault="00367909" w:rsidP="00650405">
            <w:pPr>
              <w:pStyle w:val="ListParagraph"/>
              <w:ind w:left="0"/>
              <w:rPr>
                <w:rFonts w:cs="Arial"/>
                <w:sz w:val="28"/>
                <w:szCs w:val="28"/>
              </w:rPr>
            </w:pPr>
            <w:r w:rsidRPr="006710AE">
              <w:rPr>
                <w:noProof/>
                <w:sz w:val="28"/>
                <w:szCs w:val="28"/>
              </w:rPr>
              <w:drawing>
                <wp:inline distT="0" distB="0" distL="0" distR="0" wp14:anchorId="46C00FB8" wp14:editId="5127DB43">
                  <wp:extent cx="2971800" cy="14573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1800" cy="1457325"/>
                          </a:xfrm>
                          <a:prstGeom prst="rect">
                            <a:avLst/>
                          </a:prstGeom>
                          <a:ln>
                            <a:solidFill>
                              <a:schemeClr val="tx1"/>
                            </a:solidFill>
                          </a:ln>
                        </pic:spPr>
                      </pic:pic>
                    </a:graphicData>
                  </a:graphic>
                </wp:inline>
              </w:drawing>
            </w:r>
          </w:p>
        </w:tc>
      </w:tr>
    </w:tbl>
    <w:p w14:paraId="01903A11" w14:textId="77777777" w:rsidR="00367909" w:rsidRPr="001A0F5A" w:rsidRDefault="00367909" w:rsidP="00367909">
      <w:pPr>
        <w:pStyle w:val="ListParagraph"/>
        <w:rPr>
          <w:rFonts w:ascii="KG Miss Kindergarten" w:hAnsi="KG Miss Kindergarten" w:cs="Arial"/>
          <w:sz w:val="28"/>
          <w:szCs w:val="28"/>
        </w:rPr>
      </w:pPr>
      <w:r w:rsidRPr="001A0F5A">
        <w:rPr>
          <w:rFonts w:ascii="KG Miss Kindergarten" w:hAnsi="KG Miss Kindergarten" w:cs="Arial"/>
          <w:sz w:val="28"/>
          <w:szCs w:val="28"/>
        </w:rPr>
        <w:t xml:space="preserve">In your own words, explain what happens in this program. </w:t>
      </w:r>
    </w:p>
    <w:p w14:paraId="15104D4F" w14:textId="77777777" w:rsidR="00367909" w:rsidRDefault="00367909" w:rsidP="00367909">
      <w:pPr>
        <w:pStyle w:val="ListParagraph"/>
        <w:rPr>
          <w:rFonts w:cs="Arial"/>
          <w:sz w:val="32"/>
          <w:szCs w:val="44"/>
        </w:rPr>
      </w:pPr>
    </w:p>
    <w:p w14:paraId="2D728CD8" w14:textId="77777777" w:rsidR="00367909" w:rsidRDefault="00367909" w:rsidP="00367909">
      <w:pPr>
        <w:pStyle w:val="ListParagraph"/>
        <w:rPr>
          <w:rFonts w:cs="Arial"/>
          <w:sz w:val="32"/>
          <w:szCs w:val="44"/>
        </w:rPr>
      </w:pPr>
    </w:p>
    <w:p w14:paraId="1E9201D7"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625D5C40"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32A8DBDB"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13071F34"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1344BBAD"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4EE08EA6"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17CD55FE"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3B68A307" w14:textId="77777777" w:rsidR="00367909" w:rsidRP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38430E66" w14:textId="77777777" w:rsidR="00367909" w:rsidRPr="001A0F5A" w:rsidRDefault="00367909" w:rsidP="006B5F19">
      <w:pPr>
        <w:spacing w:before="0"/>
        <w:ind w:left="0"/>
        <w:rPr>
          <w:rFonts w:ascii="KG Miss Kindergarten" w:hAnsi="KG Miss Kindergarten" w:cs="Arial"/>
          <w:b/>
          <w:sz w:val="32"/>
          <w:szCs w:val="28"/>
        </w:rPr>
      </w:pPr>
      <w:r w:rsidRPr="001A0F5A">
        <w:rPr>
          <w:rFonts w:ascii="KG Miss Kindergarten" w:hAnsi="KG Miss Kindergarten" w:cs="Arial"/>
          <w:b/>
          <w:sz w:val="32"/>
          <w:szCs w:val="28"/>
        </w:rPr>
        <w:lastRenderedPageBreak/>
        <w:t>Challenge #1:</w:t>
      </w:r>
      <w:r w:rsidR="006710AE" w:rsidRPr="001A0F5A">
        <w:rPr>
          <w:rFonts w:ascii="KG Miss Kindergarten" w:hAnsi="KG Miss Kindergarten" w:cs="Arial"/>
          <w:b/>
          <w:sz w:val="32"/>
          <w:szCs w:val="28"/>
        </w:rPr>
        <w:t xml:space="preserve"> Racing cars to the finish line</w:t>
      </w:r>
    </w:p>
    <w:p w14:paraId="7F8C2423" w14:textId="77777777" w:rsidR="00367909" w:rsidRPr="006710AE" w:rsidRDefault="00367909" w:rsidP="00367909">
      <w:pPr>
        <w:spacing w:before="0"/>
        <w:ind w:left="0"/>
        <w:rPr>
          <w:rFonts w:cs="Arial"/>
          <w:sz w:val="32"/>
          <w:szCs w:val="32"/>
        </w:rPr>
      </w:pPr>
    </w:p>
    <w:p w14:paraId="3E533EB0" w14:textId="77777777" w:rsidR="00367909" w:rsidRPr="001A0F5A" w:rsidRDefault="00367909" w:rsidP="00367909">
      <w:pPr>
        <w:pStyle w:val="ListParagraph"/>
        <w:numPr>
          <w:ilvl w:val="0"/>
          <w:numId w:val="22"/>
        </w:numPr>
        <w:spacing w:before="0"/>
        <w:rPr>
          <w:rFonts w:ascii="KG Miss Kindergarten" w:hAnsi="KG Miss Kindergarten" w:cs="Arial"/>
          <w:sz w:val="28"/>
          <w:szCs w:val="28"/>
        </w:rPr>
      </w:pPr>
      <w:r w:rsidRPr="001A0F5A">
        <w:rPr>
          <w:rFonts w:ascii="KG Miss Kindergarten" w:hAnsi="KG Miss Kindergarten" w:cs="Arial"/>
          <w:sz w:val="28"/>
          <w:szCs w:val="28"/>
        </w:rPr>
        <w:t>Fill in the boxes with the numbers you used for your cars to move 10 steps to the finish line.</w:t>
      </w:r>
    </w:p>
    <w:p w14:paraId="1A98B60A" w14:textId="77777777" w:rsidR="00367909" w:rsidRPr="006710AE" w:rsidRDefault="00367909" w:rsidP="00367909">
      <w:pPr>
        <w:pStyle w:val="ListParagraph"/>
        <w:spacing w:before="0"/>
        <w:rPr>
          <w:rFonts w:cs="Arial"/>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5127"/>
      </w:tblGrid>
      <w:tr w:rsidR="00367909" w:rsidRPr="006710AE" w14:paraId="6940B833" w14:textId="77777777" w:rsidTr="00650405">
        <w:tc>
          <w:tcPr>
            <w:tcW w:w="5508" w:type="dxa"/>
          </w:tcPr>
          <w:p w14:paraId="6F8C57C6" w14:textId="77777777" w:rsidR="00367909" w:rsidRPr="006710AE" w:rsidRDefault="00367909" w:rsidP="00650405">
            <w:pPr>
              <w:pStyle w:val="ListParagraph"/>
              <w:spacing w:before="0"/>
              <w:ind w:left="0"/>
              <w:rPr>
                <w:rFonts w:cs="Arial"/>
                <w:sz w:val="28"/>
                <w:szCs w:val="28"/>
              </w:rPr>
            </w:pPr>
            <w:r w:rsidRPr="006710AE">
              <w:rPr>
                <w:sz w:val="28"/>
                <w:szCs w:val="28"/>
              </w:rPr>
              <w:object w:dxaOrig="5655" w:dyaOrig="1740" w14:anchorId="011375E1">
                <v:shape id="_x0000_i1032" type="#_x0000_t75" style="width:240pt;height:74.25pt" o:ole="">
                  <v:imagedata r:id="rId30" o:title=""/>
                </v:shape>
                <o:OLEObject Type="Embed" ProgID="PBrush" ShapeID="_x0000_i1032" DrawAspect="Content" ObjectID="_1592481689" r:id="rId31"/>
              </w:object>
            </w:r>
          </w:p>
        </w:tc>
        <w:tc>
          <w:tcPr>
            <w:tcW w:w="5508" w:type="dxa"/>
          </w:tcPr>
          <w:p w14:paraId="76104555" w14:textId="77777777" w:rsidR="00367909" w:rsidRPr="006710AE" w:rsidRDefault="00367909" w:rsidP="00650405">
            <w:pPr>
              <w:pStyle w:val="ListParagraph"/>
              <w:spacing w:before="0"/>
              <w:ind w:left="0"/>
              <w:rPr>
                <w:rFonts w:cs="Arial"/>
                <w:sz w:val="28"/>
                <w:szCs w:val="28"/>
              </w:rPr>
            </w:pPr>
            <w:r w:rsidRPr="006710AE">
              <w:rPr>
                <w:sz w:val="28"/>
                <w:szCs w:val="28"/>
              </w:rPr>
              <w:object w:dxaOrig="5715" w:dyaOrig="1755" w14:anchorId="629DF8BA">
                <v:shape id="_x0000_i1033" type="#_x0000_t75" style="width:249pt;height:75.75pt" o:ole="">
                  <v:imagedata r:id="rId32" o:title=""/>
                </v:shape>
                <o:OLEObject Type="Embed" ProgID="PBrush" ShapeID="_x0000_i1033" DrawAspect="Content" ObjectID="_1592481690" r:id="rId33"/>
              </w:object>
            </w:r>
          </w:p>
        </w:tc>
      </w:tr>
      <w:tr w:rsidR="00367909" w:rsidRPr="006710AE" w14:paraId="5A23690A" w14:textId="77777777" w:rsidTr="00F9098B">
        <w:tc>
          <w:tcPr>
            <w:tcW w:w="5508" w:type="dxa"/>
          </w:tcPr>
          <w:p w14:paraId="72E77323" w14:textId="77777777" w:rsidR="00367909" w:rsidRPr="006710AE" w:rsidRDefault="00367909" w:rsidP="00650405">
            <w:pPr>
              <w:pStyle w:val="ListParagraph"/>
              <w:spacing w:before="0"/>
              <w:ind w:left="0"/>
              <w:rPr>
                <w:sz w:val="28"/>
                <w:szCs w:val="28"/>
              </w:rPr>
            </w:pPr>
          </w:p>
        </w:tc>
        <w:tc>
          <w:tcPr>
            <w:tcW w:w="5508" w:type="dxa"/>
          </w:tcPr>
          <w:p w14:paraId="3438F429" w14:textId="77777777" w:rsidR="00367909" w:rsidRPr="006710AE" w:rsidRDefault="00367909" w:rsidP="00650405">
            <w:pPr>
              <w:pStyle w:val="ListParagraph"/>
              <w:spacing w:before="0"/>
              <w:ind w:left="0"/>
              <w:rPr>
                <w:sz w:val="28"/>
                <w:szCs w:val="28"/>
              </w:rPr>
            </w:pPr>
          </w:p>
          <w:p w14:paraId="07FB98D9" w14:textId="77777777" w:rsidR="00367909" w:rsidRPr="006710AE" w:rsidRDefault="00367909" w:rsidP="00650405">
            <w:pPr>
              <w:pStyle w:val="ListParagraph"/>
              <w:spacing w:before="0"/>
              <w:ind w:left="0"/>
              <w:rPr>
                <w:sz w:val="28"/>
                <w:szCs w:val="28"/>
              </w:rPr>
            </w:pPr>
          </w:p>
        </w:tc>
      </w:tr>
    </w:tbl>
    <w:p w14:paraId="1B8184EB" w14:textId="77777777" w:rsidR="00367909" w:rsidRPr="001A0F5A" w:rsidRDefault="00367909" w:rsidP="00367909">
      <w:pPr>
        <w:pStyle w:val="ListParagraph"/>
        <w:numPr>
          <w:ilvl w:val="0"/>
          <w:numId w:val="22"/>
        </w:numPr>
        <w:spacing w:before="0"/>
        <w:rPr>
          <w:rFonts w:ascii="KG Miss Kindergarten" w:hAnsi="KG Miss Kindergarten" w:cs="Arial"/>
          <w:sz w:val="28"/>
          <w:szCs w:val="28"/>
        </w:rPr>
      </w:pPr>
      <w:r w:rsidRPr="001A0F5A">
        <w:rPr>
          <w:rFonts w:ascii="KG Miss Kindergarten" w:hAnsi="KG Miss Kindergarten" w:cs="Arial"/>
          <w:sz w:val="28"/>
          <w:szCs w:val="28"/>
        </w:rPr>
        <w:t>Fill in the boxes with another example that you could have used to make the cars move the same distance.</w:t>
      </w:r>
    </w:p>
    <w:p w14:paraId="52D4EE82" w14:textId="77777777" w:rsidR="00367909" w:rsidRPr="006710AE" w:rsidRDefault="00367909" w:rsidP="00367909">
      <w:pPr>
        <w:pStyle w:val="ListParagraph"/>
        <w:spacing w:before="0"/>
        <w:rPr>
          <w:rFonts w:cs="Arial"/>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5127"/>
      </w:tblGrid>
      <w:tr w:rsidR="00367909" w:rsidRPr="001A0F5A" w14:paraId="0C103F59" w14:textId="77777777" w:rsidTr="00650405">
        <w:tc>
          <w:tcPr>
            <w:tcW w:w="5508" w:type="dxa"/>
          </w:tcPr>
          <w:p w14:paraId="4DCEC179" w14:textId="77777777" w:rsidR="00367909" w:rsidRPr="001A0F5A" w:rsidRDefault="00367909" w:rsidP="00650405">
            <w:pPr>
              <w:pStyle w:val="ListParagraph"/>
              <w:spacing w:before="0"/>
              <w:ind w:left="0"/>
              <w:rPr>
                <w:rFonts w:ascii="KG Miss Kindergarten" w:hAnsi="KG Miss Kindergarten" w:cs="Arial"/>
                <w:sz w:val="28"/>
                <w:szCs w:val="28"/>
              </w:rPr>
            </w:pPr>
            <w:r w:rsidRPr="001A0F5A">
              <w:rPr>
                <w:rFonts w:ascii="KG Miss Kindergarten" w:hAnsi="KG Miss Kindergarten"/>
                <w:sz w:val="28"/>
                <w:szCs w:val="28"/>
              </w:rPr>
              <w:object w:dxaOrig="5655" w:dyaOrig="1740" w14:anchorId="615BD60E">
                <v:shape id="_x0000_i1034" type="#_x0000_t75" style="width:240pt;height:74.25pt" o:ole="">
                  <v:imagedata r:id="rId30" o:title=""/>
                </v:shape>
                <o:OLEObject Type="Embed" ProgID="PBrush" ShapeID="_x0000_i1034" DrawAspect="Content" ObjectID="_1592481691" r:id="rId34"/>
              </w:object>
            </w:r>
          </w:p>
        </w:tc>
        <w:tc>
          <w:tcPr>
            <w:tcW w:w="5508" w:type="dxa"/>
          </w:tcPr>
          <w:p w14:paraId="0FE12D68" w14:textId="77777777" w:rsidR="00367909" w:rsidRPr="001A0F5A" w:rsidRDefault="00367909" w:rsidP="00650405">
            <w:pPr>
              <w:pStyle w:val="ListParagraph"/>
              <w:spacing w:before="0"/>
              <w:ind w:left="0"/>
              <w:rPr>
                <w:rFonts w:ascii="KG Miss Kindergarten" w:hAnsi="KG Miss Kindergarten"/>
                <w:sz w:val="28"/>
                <w:szCs w:val="28"/>
              </w:rPr>
            </w:pPr>
            <w:r w:rsidRPr="001A0F5A">
              <w:rPr>
                <w:rFonts w:ascii="KG Miss Kindergarten" w:hAnsi="KG Miss Kindergarten"/>
                <w:sz w:val="28"/>
                <w:szCs w:val="28"/>
              </w:rPr>
              <w:object w:dxaOrig="5715" w:dyaOrig="1755" w14:anchorId="1B2FBE44">
                <v:shape id="_x0000_i1035" type="#_x0000_t75" style="width:249pt;height:75.75pt" o:ole="">
                  <v:imagedata r:id="rId32" o:title=""/>
                </v:shape>
                <o:OLEObject Type="Embed" ProgID="PBrush" ShapeID="_x0000_i1035" DrawAspect="Content" ObjectID="_1592481692" r:id="rId35"/>
              </w:object>
            </w:r>
          </w:p>
          <w:p w14:paraId="4C979837" w14:textId="77777777" w:rsidR="00367909" w:rsidRPr="001A0F5A" w:rsidRDefault="00367909" w:rsidP="00650405">
            <w:pPr>
              <w:pStyle w:val="ListParagraph"/>
              <w:spacing w:before="0"/>
              <w:ind w:left="0"/>
              <w:rPr>
                <w:rFonts w:ascii="KG Miss Kindergarten" w:hAnsi="KG Miss Kindergarten" w:cs="Arial"/>
                <w:sz w:val="28"/>
                <w:szCs w:val="28"/>
              </w:rPr>
            </w:pPr>
          </w:p>
          <w:p w14:paraId="6EB760FA" w14:textId="77777777" w:rsidR="00367909" w:rsidRPr="001A0F5A" w:rsidRDefault="00367909" w:rsidP="00650405">
            <w:pPr>
              <w:pStyle w:val="ListParagraph"/>
              <w:spacing w:before="0"/>
              <w:ind w:left="0"/>
              <w:rPr>
                <w:rFonts w:ascii="KG Miss Kindergarten" w:hAnsi="KG Miss Kindergarten" w:cs="Arial"/>
                <w:sz w:val="28"/>
                <w:szCs w:val="28"/>
              </w:rPr>
            </w:pPr>
          </w:p>
        </w:tc>
      </w:tr>
    </w:tbl>
    <w:p w14:paraId="665AFBCB" w14:textId="2F64497D" w:rsidR="00367909" w:rsidRPr="001A0F5A" w:rsidRDefault="00367909" w:rsidP="00367909">
      <w:pPr>
        <w:pStyle w:val="ListParagraph"/>
        <w:numPr>
          <w:ilvl w:val="0"/>
          <w:numId w:val="22"/>
        </w:numPr>
        <w:spacing w:before="0"/>
        <w:rPr>
          <w:rFonts w:ascii="KG Miss Kindergarten" w:hAnsi="KG Miss Kindergarten" w:cs="Arial"/>
          <w:sz w:val="28"/>
          <w:szCs w:val="28"/>
        </w:rPr>
      </w:pPr>
      <w:r w:rsidRPr="001A0F5A">
        <w:rPr>
          <w:rFonts w:ascii="KG Miss Kindergarten" w:hAnsi="KG Miss Kindergarten" w:cs="Arial"/>
          <w:sz w:val="28"/>
          <w:szCs w:val="28"/>
        </w:rPr>
        <w:t>Explain what will happen if you make the cars go a total of 20 steps instead. Try it out and see</w:t>
      </w:r>
      <w:r w:rsidR="007768C7">
        <w:rPr>
          <w:rFonts w:ascii="KG Miss Kindergarten" w:hAnsi="KG Miss Kindergarten" w:cs="Arial"/>
          <w:sz w:val="28"/>
          <w:szCs w:val="28"/>
        </w:rPr>
        <w:t>.</w:t>
      </w:r>
    </w:p>
    <w:p w14:paraId="4B7A7901" w14:textId="77777777" w:rsidR="00367909" w:rsidRDefault="00367909" w:rsidP="006710AE">
      <w:pPr>
        <w:spacing w:before="0"/>
        <w:ind w:left="0"/>
        <w:rPr>
          <w:rFonts w:cs="Arial"/>
          <w:sz w:val="32"/>
          <w:szCs w:val="44"/>
        </w:rPr>
      </w:pPr>
    </w:p>
    <w:p w14:paraId="34810889"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55313C32"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5CDF2E7E"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790779ED"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2EDD775A" w14:textId="77777777" w:rsidR="006710AE" w:rsidRDefault="006710AE" w:rsidP="006710AE">
      <w:pPr>
        <w:spacing w:line="480" w:lineRule="auto"/>
        <w:jc w:val="center"/>
        <w:rPr>
          <w:rFonts w:cs="Arial"/>
          <w:sz w:val="28"/>
          <w:szCs w:val="28"/>
        </w:rPr>
      </w:pPr>
      <w:r>
        <w:rPr>
          <w:rFonts w:cs="Arial"/>
          <w:sz w:val="28"/>
          <w:szCs w:val="28"/>
        </w:rPr>
        <w:t>__________________________________________________________________</w:t>
      </w:r>
    </w:p>
    <w:p w14:paraId="01389416" w14:textId="77777777" w:rsidR="00367909" w:rsidRPr="001A0F5A" w:rsidRDefault="00367909" w:rsidP="006B5F19">
      <w:pPr>
        <w:spacing w:line="480" w:lineRule="auto"/>
        <w:ind w:left="0"/>
        <w:rPr>
          <w:rFonts w:ascii="KG Miss Kindergarten" w:hAnsi="KG Miss Kindergarten" w:cs="Arial"/>
          <w:sz w:val="32"/>
          <w:szCs w:val="32"/>
        </w:rPr>
      </w:pPr>
      <w:r w:rsidRPr="001A0F5A">
        <w:rPr>
          <w:rFonts w:ascii="KG Miss Kindergarten" w:hAnsi="KG Miss Kindergarten" w:cs="Arial"/>
          <w:b/>
          <w:sz w:val="32"/>
          <w:szCs w:val="32"/>
        </w:rPr>
        <w:lastRenderedPageBreak/>
        <w:t xml:space="preserve">Challenge #2: </w:t>
      </w:r>
      <w:r w:rsidR="006710AE" w:rsidRPr="001A0F5A">
        <w:rPr>
          <w:rFonts w:ascii="KG Miss Kindergarten" w:hAnsi="KG Miss Kindergarten" w:cs="Arial"/>
          <w:b/>
          <w:sz w:val="32"/>
          <w:szCs w:val="32"/>
        </w:rPr>
        <w:t>Getting animals to the barn</w:t>
      </w:r>
    </w:p>
    <w:p w14:paraId="7295C20B" w14:textId="77777777" w:rsidR="00367909" w:rsidRPr="001A0F5A" w:rsidRDefault="00367909" w:rsidP="00367909">
      <w:pPr>
        <w:pStyle w:val="ListParagraph"/>
        <w:numPr>
          <w:ilvl w:val="0"/>
          <w:numId w:val="23"/>
        </w:numPr>
        <w:spacing w:before="0"/>
        <w:rPr>
          <w:rFonts w:ascii="KG Miss Kindergarten" w:hAnsi="KG Miss Kindergarten" w:cs="Arial"/>
          <w:sz w:val="28"/>
          <w:szCs w:val="28"/>
        </w:rPr>
      </w:pPr>
      <w:r w:rsidRPr="001A0F5A">
        <w:rPr>
          <w:rFonts w:ascii="KG Miss Kindergarten" w:hAnsi="KG Miss Kindergarten" w:cs="Arial"/>
          <w:sz w:val="28"/>
          <w:szCs w:val="28"/>
        </w:rPr>
        <w:t>What was the original position of the pig?</w:t>
      </w:r>
    </w:p>
    <w:p w14:paraId="764206B9" w14:textId="77777777" w:rsidR="006B5F19" w:rsidRPr="001A0F5A" w:rsidRDefault="006B5F19" w:rsidP="006B5F19">
      <w:pPr>
        <w:pStyle w:val="ListParagraph"/>
        <w:spacing w:before="0"/>
        <w:rPr>
          <w:rFonts w:ascii="KG Miss Kindergarten" w:hAnsi="KG Miss Kindergarten" w:cs="Arial"/>
          <w:sz w:val="28"/>
          <w:szCs w:val="28"/>
        </w:rPr>
      </w:pPr>
    </w:p>
    <w:p w14:paraId="5E08CDC8" w14:textId="77777777" w:rsidR="00367909" w:rsidRPr="001A0F5A" w:rsidRDefault="00367909" w:rsidP="00367909">
      <w:pPr>
        <w:pStyle w:val="ListParagraph"/>
        <w:spacing w:before="0"/>
        <w:ind w:firstLine="720"/>
        <w:rPr>
          <w:rFonts w:ascii="KG Miss Kindergarten" w:hAnsi="KG Miss Kindergarten" w:cs="Arial"/>
          <w:sz w:val="28"/>
          <w:szCs w:val="28"/>
        </w:rPr>
      </w:pPr>
      <w:r w:rsidRPr="001A0F5A">
        <w:rPr>
          <w:rFonts w:ascii="KG Miss Kindergarten" w:hAnsi="KG Miss Kindergarten" w:cs="Arial"/>
          <w:sz w:val="28"/>
          <w:szCs w:val="28"/>
        </w:rPr>
        <w:t>Row ________  Column ________</w:t>
      </w:r>
    </w:p>
    <w:p w14:paraId="12CB6520" w14:textId="77777777" w:rsidR="00367909" w:rsidRPr="001A0F5A" w:rsidRDefault="00367909" w:rsidP="00367909">
      <w:pPr>
        <w:pStyle w:val="ListParagraph"/>
        <w:spacing w:before="0"/>
        <w:ind w:firstLine="720"/>
        <w:rPr>
          <w:rFonts w:ascii="KG Miss Kindergarten" w:hAnsi="KG Miss Kindergarten" w:cs="Arial"/>
          <w:sz w:val="28"/>
          <w:szCs w:val="28"/>
        </w:rPr>
      </w:pPr>
    </w:p>
    <w:p w14:paraId="1FF32C95" w14:textId="77777777" w:rsidR="00367909" w:rsidRPr="001A0F5A" w:rsidRDefault="00367909" w:rsidP="00367909">
      <w:pPr>
        <w:pStyle w:val="ListParagraph"/>
        <w:numPr>
          <w:ilvl w:val="0"/>
          <w:numId w:val="23"/>
        </w:numPr>
        <w:spacing w:before="0"/>
        <w:rPr>
          <w:rFonts w:ascii="KG Miss Kindergarten" w:hAnsi="KG Miss Kindergarten" w:cs="Arial"/>
          <w:sz w:val="28"/>
          <w:szCs w:val="28"/>
        </w:rPr>
      </w:pPr>
      <w:r w:rsidRPr="001A0F5A">
        <w:rPr>
          <w:rFonts w:ascii="KG Miss Kindergarten" w:hAnsi="KG Miss Kindergarten" w:cs="Arial"/>
          <w:sz w:val="28"/>
          <w:szCs w:val="28"/>
        </w:rPr>
        <w:t>What was the original position of the barn?</w:t>
      </w:r>
    </w:p>
    <w:p w14:paraId="4F020D32" w14:textId="77777777" w:rsidR="006B5F19" w:rsidRPr="001A0F5A" w:rsidRDefault="006B5F19" w:rsidP="00367909">
      <w:pPr>
        <w:pStyle w:val="ListParagraph"/>
        <w:spacing w:before="0"/>
        <w:ind w:firstLine="720"/>
        <w:rPr>
          <w:rFonts w:ascii="KG Miss Kindergarten" w:hAnsi="KG Miss Kindergarten" w:cs="Arial"/>
          <w:sz w:val="28"/>
          <w:szCs w:val="28"/>
        </w:rPr>
      </w:pPr>
    </w:p>
    <w:p w14:paraId="1CC1126E" w14:textId="77777777" w:rsidR="00367909" w:rsidRPr="001A0F5A" w:rsidRDefault="00367909" w:rsidP="00367909">
      <w:pPr>
        <w:pStyle w:val="ListParagraph"/>
        <w:spacing w:before="0"/>
        <w:ind w:firstLine="720"/>
        <w:rPr>
          <w:rFonts w:ascii="KG Miss Kindergarten" w:hAnsi="KG Miss Kindergarten" w:cs="Arial"/>
          <w:sz w:val="28"/>
          <w:szCs w:val="28"/>
        </w:rPr>
      </w:pPr>
      <w:r w:rsidRPr="001A0F5A">
        <w:rPr>
          <w:rFonts w:ascii="KG Miss Kindergarten" w:hAnsi="KG Miss Kindergarten" w:cs="Arial"/>
          <w:sz w:val="28"/>
          <w:szCs w:val="28"/>
        </w:rPr>
        <w:t>Row ________  Column ________</w:t>
      </w:r>
    </w:p>
    <w:p w14:paraId="35ECC294" w14:textId="77777777" w:rsidR="00367909" w:rsidRPr="001A0F5A" w:rsidRDefault="00367909" w:rsidP="00367909">
      <w:pPr>
        <w:pStyle w:val="ListParagraph"/>
        <w:spacing w:before="0"/>
        <w:ind w:firstLine="720"/>
        <w:rPr>
          <w:rFonts w:ascii="KG Miss Kindergarten" w:hAnsi="KG Miss Kindergarten" w:cs="Arial"/>
          <w:sz w:val="28"/>
          <w:szCs w:val="28"/>
        </w:rPr>
      </w:pPr>
    </w:p>
    <w:p w14:paraId="56F17F95" w14:textId="77777777" w:rsidR="00367909" w:rsidRPr="001A0F5A" w:rsidRDefault="00367909" w:rsidP="00367909">
      <w:pPr>
        <w:pStyle w:val="ListParagraph"/>
        <w:numPr>
          <w:ilvl w:val="0"/>
          <w:numId w:val="23"/>
        </w:numPr>
        <w:spacing w:before="0"/>
        <w:rPr>
          <w:rFonts w:ascii="KG Miss Kindergarten" w:hAnsi="KG Miss Kindergarten" w:cs="Arial"/>
          <w:sz w:val="28"/>
          <w:szCs w:val="28"/>
        </w:rPr>
      </w:pPr>
      <w:r w:rsidRPr="001A0F5A">
        <w:rPr>
          <w:rFonts w:ascii="KG Miss Kindergarten" w:hAnsi="KG Miss Kindergarten" w:cs="Arial"/>
          <w:sz w:val="28"/>
          <w:szCs w:val="28"/>
        </w:rPr>
        <w:t xml:space="preserve">How many steps did the pig move up to </w:t>
      </w:r>
      <w:r w:rsidR="00156A87" w:rsidRPr="001A0F5A">
        <w:rPr>
          <w:rFonts w:ascii="KG Miss Kindergarten" w:hAnsi="KG Miss Kindergarten" w:cs="Arial"/>
          <w:sz w:val="28"/>
          <w:szCs w:val="28"/>
        </w:rPr>
        <w:t xml:space="preserve">get to </w:t>
      </w:r>
      <w:r w:rsidRPr="001A0F5A">
        <w:rPr>
          <w:rFonts w:ascii="KG Miss Kindergarten" w:hAnsi="KG Miss Kindergarten" w:cs="Arial"/>
          <w:sz w:val="28"/>
          <w:szCs w:val="28"/>
        </w:rPr>
        <w:t>the same row as the barn? ________</w:t>
      </w:r>
    </w:p>
    <w:p w14:paraId="09B84C7A" w14:textId="77777777" w:rsidR="00367909" w:rsidRPr="001A0F5A" w:rsidRDefault="00367909" w:rsidP="00367909">
      <w:pPr>
        <w:pStyle w:val="ListParagraph"/>
        <w:spacing w:before="0"/>
        <w:rPr>
          <w:rFonts w:ascii="KG Miss Kindergarten" w:hAnsi="KG Miss Kindergarten" w:cs="Arial"/>
          <w:sz w:val="28"/>
          <w:szCs w:val="28"/>
        </w:rPr>
      </w:pPr>
    </w:p>
    <w:p w14:paraId="7E5A9386" w14:textId="77777777" w:rsidR="00367909" w:rsidRPr="001A0F5A" w:rsidRDefault="00367909" w:rsidP="00367909">
      <w:pPr>
        <w:pStyle w:val="ListParagraph"/>
        <w:numPr>
          <w:ilvl w:val="0"/>
          <w:numId w:val="23"/>
        </w:numPr>
        <w:spacing w:before="0"/>
        <w:rPr>
          <w:rFonts w:ascii="KG Miss Kindergarten" w:hAnsi="KG Miss Kindergarten" w:cs="Arial"/>
          <w:sz w:val="28"/>
          <w:szCs w:val="28"/>
        </w:rPr>
      </w:pPr>
      <w:r w:rsidRPr="001A0F5A">
        <w:rPr>
          <w:rFonts w:ascii="KG Miss Kindergarten" w:hAnsi="KG Miss Kindergarten" w:cs="Arial"/>
          <w:sz w:val="28"/>
          <w:szCs w:val="28"/>
        </w:rPr>
        <w:t xml:space="preserve">How many steps did the pig move right to </w:t>
      </w:r>
      <w:r w:rsidR="00156A87" w:rsidRPr="001A0F5A">
        <w:rPr>
          <w:rFonts w:ascii="KG Miss Kindergarten" w:hAnsi="KG Miss Kindergarten" w:cs="Arial"/>
          <w:sz w:val="28"/>
          <w:szCs w:val="28"/>
        </w:rPr>
        <w:t xml:space="preserve">get to </w:t>
      </w:r>
      <w:r w:rsidRPr="001A0F5A">
        <w:rPr>
          <w:rFonts w:ascii="KG Miss Kindergarten" w:hAnsi="KG Miss Kindergarten" w:cs="Arial"/>
          <w:sz w:val="28"/>
          <w:szCs w:val="28"/>
        </w:rPr>
        <w:t>the same column as the barn? ________</w:t>
      </w:r>
    </w:p>
    <w:p w14:paraId="73DA6626" w14:textId="77777777" w:rsidR="00367909" w:rsidRPr="001A0F5A" w:rsidRDefault="00367909" w:rsidP="00367909">
      <w:pPr>
        <w:pStyle w:val="ListParagraph"/>
        <w:rPr>
          <w:rFonts w:ascii="KG Miss Kindergarten" w:hAnsi="KG Miss Kindergarten" w:cs="Arial"/>
          <w:sz w:val="28"/>
          <w:szCs w:val="28"/>
        </w:rPr>
      </w:pPr>
    </w:p>
    <w:p w14:paraId="1C8DC45B" w14:textId="77777777" w:rsidR="00367909" w:rsidRPr="001A0F5A" w:rsidRDefault="00367909" w:rsidP="00367909">
      <w:pPr>
        <w:pStyle w:val="ListParagraph"/>
        <w:numPr>
          <w:ilvl w:val="0"/>
          <w:numId w:val="23"/>
        </w:numPr>
        <w:spacing w:before="0"/>
        <w:rPr>
          <w:rFonts w:ascii="KG Miss Kindergarten" w:hAnsi="KG Miss Kindergarten" w:cs="Arial"/>
          <w:sz w:val="28"/>
          <w:szCs w:val="28"/>
        </w:rPr>
      </w:pPr>
      <w:r w:rsidRPr="001A0F5A">
        <w:rPr>
          <w:rFonts w:ascii="KG Miss Kindergarten" w:hAnsi="KG Miss Kindergarten" w:cs="Arial"/>
          <w:sz w:val="28"/>
          <w:szCs w:val="28"/>
        </w:rPr>
        <w:t>Which of these programs will make the pig get to the barn? Circle Yes or No for each program.</w:t>
      </w:r>
    </w:p>
    <w:p w14:paraId="05B296FA" w14:textId="77777777" w:rsidR="00367909" w:rsidRPr="00C83D8D" w:rsidRDefault="00367909" w:rsidP="00367909">
      <w:pPr>
        <w:pStyle w:val="ListParagraph"/>
        <w:rPr>
          <w:rFonts w:cs="Arial"/>
          <w:sz w:val="32"/>
          <w:szCs w:val="44"/>
        </w:rPr>
      </w:pPr>
    </w:p>
    <w:tbl>
      <w:tblPr>
        <w:tblStyle w:val="TableGrid"/>
        <w:tblW w:w="1026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
        <w:gridCol w:w="7881"/>
        <w:gridCol w:w="1800"/>
      </w:tblGrid>
      <w:tr w:rsidR="00367909" w14:paraId="56C02ECC" w14:textId="77777777" w:rsidTr="00650405">
        <w:tc>
          <w:tcPr>
            <w:tcW w:w="579" w:type="dxa"/>
            <w:vAlign w:val="center"/>
          </w:tcPr>
          <w:p w14:paraId="2F56A5FA" w14:textId="77777777" w:rsidR="00367909" w:rsidRDefault="00367909" w:rsidP="00650405">
            <w:pPr>
              <w:pStyle w:val="ListParagraph"/>
              <w:ind w:left="0"/>
              <w:jc w:val="center"/>
              <w:rPr>
                <w:rFonts w:cs="Arial"/>
                <w:sz w:val="32"/>
                <w:szCs w:val="44"/>
              </w:rPr>
            </w:pPr>
            <w:r>
              <w:rPr>
                <w:rFonts w:cs="Arial"/>
                <w:sz w:val="32"/>
                <w:szCs w:val="44"/>
              </w:rPr>
              <w:t>a.</w:t>
            </w:r>
          </w:p>
        </w:tc>
        <w:tc>
          <w:tcPr>
            <w:tcW w:w="7881" w:type="dxa"/>
            <w:vAlign w:val="center"/>
          </w:tcPr>
          <w:p w14:paraId="2A2A214B" w14:textId="77777777" w:rsidR="00367909" w:rsidRDefault="00367909" w:rsidP="006710AE">
            <w:pPr>
              <w:pStyle w:val="ListParagraph"/>
              <w:ind w:left="0"/>
              <w:rPr>
                <w:rFonts w:cs="Arial"/>
                <w:sz w:val="32"/>
                <w:szCs w:val="44"/>
              </w:rPr>
            </w:pPr>
            <w:r>
              <w:rPr>
                <w:noProof/>
              </w:rPr>
              <w:drawing>
                <wp:inline distT="0" distB="0" distL="0" distR="0" wp14:anchorId="11A2EEC1" wp14:editId="32AE107F">
                  <wp:extent cx="3168502" cy="9160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72965" cy="917302"/>
                          </a:xfrm>
                          <a:prstGeom prst="rect">
                            <a:avLst/>
                          </a:prstGeom>
                        </pic:spPr>
                      </pic:pic>
                    </a:graphicData>
                  </a:graphic>
                </wp:inline>
              </w:drawing>
            </w:r>
          </w:p>
        </w:tc>
        <w:tc>
          <w:tcPr>
            <w:tcW w:w="1800" w:type="dxa"/>
            <w:vAlign w:val="center"/>
          </w:tcPr>
          <w:p w14:paraId="2D4BF9F0" w14:textId="77777777" w:rsidR="00367909" w:rsidRDefault="00367909" w:rsidP="00650405">
            <w:pPr>
              <w:pStyle w:val="ListParagraph"/>
              <w:ind w:left="0"/>
              <w:rPr>
                <w:rFonts w:cs="Arial"/>
                <w:sz w:val="32"/>
                <w:szCs w:val="44"/>
              </w:rPr>
            </w:pPr>
            <w:r>
              <w:rPr>
                <w:rFonts w:cs="Arial"/>
                <w:sz w:val="32"/>
                <w:szCs w:val="44"/>
              </w:rPr>
              <w:t xml:space="preserve"> Yes    No</w:t>
            </w:r>
          </w:p>
        </w:tc>
      </w:tr>
      <w:tr w:rsidR="00367909" w14:paraId="35157F06" w14:textId="77777777" w:rsidTr="00650405">
        <w:tc>
          <w:tcPr>
            <w:tcW w:w="579" w:type="dxa"/>
            <w:vAlign w:val="center"/>
          </w:tcPr>
          <w:p w14:paraId="25D0344F" w14:textId="77777777" w:rsidR="00367909" w:rsidRDefault="00367909" w:rsidP="00650405">
            <w:pPr>
              <w:pStyle w:val="ListParagraph"/>
              <w:ind w:left="0"/>
              <w:jc w:val="center"/>
              <w:rPr>
                <w:rFonts w:cs="Arial"/>
                <w:sz w:val="32"/>
                <w:szCs w:val="44"/>
              </w:rPr>
            </w:pPr>
          </w:p>
        </w:tc>
        <w:tc>
          <w:tcPr>
            <w:tcW w:w="7881" w:type="dxa"/>
            <w:vAlign w:val="center"/>
          </w:tcPr>
          <w:p w14:paraId="3F737944" w14:textId="77777777" w:rsidR="00367909" w:rsidRDefault="00367909" w:rsidP="00650405">
            <w:pPr>
              <w:pStyle w:val="ListParagraph"/>
              <w:ind w:left="0"/>
              <w:jc w:val="center"/>
            </w:pPr>
          </w:p>
        </w:tc>
        <w:tc>
          <w:tcPr>
            <w:tcW w:w="1800" w:type="dxa"/>
            <w:vAlign w:val="center"/>
          </w:tcPr>
          <w:p w14:paraId="4BFFF2E1" w14:textId="77777777" w:rsidR="00367909" w:rsidRDefault="00367909" w:rsidP="00650405">
            <w:pPr>
              <w:pStyle w:val="ListParagraph"/>
              <w:ind w:left="0"/>
              <w:rPr>
                <w:rFonts w:cs="Arial"/>
                <w:sz w:val="32"/>
                <w:szCs w:val="44"/>
              </w:rPr>
            </w:pPr>
          </w:p>
        </w:tc>
      </w:tr>
      <w:tr w:rsidR="00367909" w14:paraId="68FD717F" w14:textId="77777777" w:rsidTr="00650405">
        <w:tc>
          <w:tcPr>
            <w:tcW w:w="579" w:type="dxa"/>
            <w:vAlign w:val="center"/>
          </w:tcPr>
          <w:p w14:paraId="14B6E87E" w14:textId="77777777" w:rsidR="00367909" w:rsidRDefault="00367909" w:rsidP="00650405">
            <w:pPr>
              <w:pStyle w:val="ListParagraph"/>
              <w:ind w:left="0"/>
              <w:jc w:val="center"/>
              <w:rPr>
                <w:rFonts w:cs="Arial"/>
                <w:sz w:val="32"/>
                <w:szCs w:val="44"/>
              </w:rPr>
            </w:pPr>
            <w:r>
              <w:rPr>
                <w:rFonts w:cs="Arial"/>
                <w:sz w:val="32"/>
                <w:szCs w:val="44"/>
              </w:rPr>
              <w:t>b.</w:t>
            </w:r>
          </w:p>
        </w:tc>
        <w:tc>
          <w:tcPr>
            <w:tcW w:w="7881" w:type="dxa"/>
            <w:vAlign w:val="center"/>
          </w:tcPr>
          <w:p w14:paraId="4801DF0C" w14:textId="77777777" w:rsidR="00367909" w:rsidRDefault="006710AE" w:rsidP="006710AE">
            <w:pPr>
              <w:pStyle w:val="ListParagraph"/>
              <w:ind w:left="0"/>
              <w:rPr>
                <w:rFonts w:cs="Arial"/>
                <w:sz w:val="32"/>
                <w:szCs w:val="44"/>
              </w:rPr>
            </w:pPr>
            <w:r>
              <w:object w:dxaOrig="7485" w:dyaOrig="1860" w14:anchorId="5ABB9C52">
                <v:shape id="_x0000_i1036" type="#_x0000_t75" style="width:303pt;height:75.75pt" o:ole="">
                  <v:imagedata r:id="rId37" o:title=""/>
                </v:shape>
                <o:OLEObject Type="Embed" ProgID="PBrush" ShapeID="_x0000_i1036" DrawAspect="Content" ObjectID="_1592481693" r:id="rId38"/>
              </w:object>
            </w:r>
          </w:p>
        </w:tc>
        <w:tc>
          <w:tcPr>
            <w:tcW w:w="1800" w:type="dxa"/>
            <w:vAlign w:val="center"/>
          </w:tcPr>
          <w:p w14:paraId="0AD6AED2" w14:textId="77777777" w:rsidR="00367909" w:rsidRDefault="00367909" w:rsidP="00650405">
            <w:pPr>
              <w:pStyle w:val="ListParagraph"/>
              <w:ind w:left="0"/>
              <w:rPr>
                <w:rFonts w:cs="Arial"/>
                <w:sz w:val="32"/>
                <w:szCs w:val="44"/>
              </w:rPr>
            </w:pPr>
            <w:r>
              <w:rPr>
                <w:rFonts w:cs="Arial"/>
                <w:sz w:val="32"/>
                <w:szCs w:val="44"/>
              </w:rPr>
              <w:t xml:space="preserve"> Yes    No</w:t>
            </w:r>
          </w:p>
        </w:tc>
      </w:tr>
      <w:tr w:rsidR="00367909" w14:paraId="33F7A734" w14:textId="77777777" w:rsidTr="00650405">
        <w:tc>
          <w:tcPr>
            <w:tcW w:w="579" w:type="dxa"/>
            <w:vAlign w:val="center"/>
          </w:tcPr>
          <w:p w14:paraId="5DF812B7" w14:textId="77777777" w:rsidR="00367909" w:rsidRDefault="00367909" w:rsidP="00650405">
            <w:pPr>
              <w:pStyle w:val="ListParagraph"/>
              <w:ind w:left="0"/>
              <w:jc w:val="center"/>
              <w:rPr>
                <w:rFonts w:cs="Arial"/>
                <w:sz w:val="32"/>
                <w:szCs w:val="44"/>
              </w:rPr>
            </w:pPr>
          </w:p>
        </w:tc>
        <w:tc>
          <w:tcPr>
            <w:tcW w:w="7881" w:type="dxa"/>
            <w:vAlign w:val="center"/>
          </w:tcPr>
          <w:p w14:paraId="10F2E0CF" w14:textId="77777777" w:rsidR="00367909" w:rsidRDefault="00367909" w:rsidP="00650405">
            <w:pPr>
              <w:pStyle w:val="ListParagraph"/>
              <w:ind w:left="0"/>
              <w:jc w:val="center"/>
            </w:pPr>
          </w:p>
        </w:tc>
        <w:tc>
          <w:tcPr>
            <w:tcW w:w="1800" w:type="dxa"/>
            <w:vAlign w:val="center"/>
          </w:tcPr>
          <w:p w14:paraId="50A70F02" w14:textId="77777777" w:rsidR="00367909" w:rsidRDefault="00367909" w:rsidP="00650405">
            <w:pPr>
              <w:pStyle w:val="ListParagraph"/>
              <w:ind w:left="0"/>
              <w:rPr>
                <w:rFonts w:cs="Arial"/>
                <w:sz w:val="32"/>
                <w:szCs w:val="44"/>
              </w:rPr>
            </w:pPr>
          </w:p>
        </w:tc>
      </w:tr>
      <w:tr w:rsidR="00367909" w14:paraId="753B223B" w14:textId="77777777" w:rsidTr="00650405">
        <w:tc>
          <w:tcPr>
            <w:tcW w:w="579" w:type="dxa"/>
            <w:vAlign w:val="center"/>
          </w:tcPr>
          <w:p w14:paraId="3ED649D0" w14:textId="77777777" w:rsidR="00367909" w:rsidRDefault="00367909" w:rsidP="00650405">
            <w:pPr>
              <w:pStyle w:val="ListParagraph"/>
              <w:ind w:left="0"/>
              <w:jc w:val="center"/>
              <w:rPr>
                <w:rFonts w:cs="Arial"/>
                <w:sz w:val="32"/>
                <w:szCs w:val="44"/>
              </w:rPr>
            </w:pPr>
            <w:r>
              <w:rPr>
                <w:rFonts w:cs="Arial"/>
                <w:sz w:val="32"/>
                <w:szCs w:val="44"/>
              </w:rPr>
              <w:t>c.</w:t>
            </w:r>
          </w:p>
        </w:tc>
        <w:tc>
          <w:tcPr>
            <w:tcW w:w="7881" w:type="dxa"/>
            <w:vAlign w:val="center"/>
          </w:tcPr>
          <w:p w14:paraId="3DDA74D3" w14:textId="77777777" w:rsidR="00367909" w:rsidRDefault="00367909" w:rsidP="006710AE">
            <w:pPr>
              <w:pStyle w:val="ListParagraph"/>
              <w:ind w:left="0"/>
              <w:rPr>
                <w:rFonts w:cs="Arial"/>
                <w:sz w:val="32"/>
                <w:szCs w:val="44"/>
              </w:rPr>
            </w:pPr>
            <w:r>
              <w:rPr>
                <w:noProof/>
              </w:rPr>
              <w:drawing>
                <wp:inline distT="0" distB="0" distL="0" distR="0" wp14:anchorId="6A68DADD" wp14:editId="53A151C3">
                  <wp:extent cx="4678325" cy="924694"/>
                  <wp:effectExtent l="0" t="0" r="825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97139" cy="928413"/>
                          </a:xfrm>
                          <a:prstGeom prst="rect">
                            <a:avLst/>
                          </a:prstGeom>
                        </pic:spPr>
                      </pic:pic>
                    </a:graphicData>
                  </a:graphic>
                </wp:inline>
              </w:drawing>
            </w:r>
          </w:p>
        </w:tc>
        <w:tc>
          <w:tcPr>
            <w:tcW w:w="1800" w:type="dxa"/>
            <w:vAlign w:val="center"/>
          </w:tcPr>
          <w:p w14:paraId="00C08857" w14:textId="77777777" w:rsidR="00367909" w:rsidRDefault="00367909" w:rsidP="00650405">
            <w:pPr>
              <w:pStyle w:val="ListParagraph"/>
              <w:ind w:left="0"/>
              <w:rPr>
                <w:rFonts w:cs="Arial"/>
                <w:sz w:val="32"/>
                <w:szCs w:val="44"/>
              </w:rPr>
            </w:pPr>
            <w:r>
              <w:rPr>
                <w:rFonts w:cs="Arial"/>
                <w:sz w:val="32"/>
                <w:szCs w:val="44"/>
              </w:rPr>
              <w:t xml:space="preserve"> Yes    No</w:t>
            </w:r>
          </w:p>
        </w:tc>
      </w:tr>
      <w:tr w:rsidR="00367909" w14:paraId="2127A2DB" w14:textId="77777777" w:rsidTr="00650405">
        <w:tc>
          <w:tcPr>
            <w:tcW w:w="579" w:type="dxa"/>
            <w:vAlign w:val="center"/>
          </w:tcPr>
          <w:p w14:paraId="789D2D37" w14:textId="77777777" w:rsidR="00367909" w:rsidRDefault="00367909" w:rsidP="00650405">
            <w:pPr>
              <w:pStyle w:val="ListParagraph"/>
              <w:ind w:left="0"/>
              <w:jc w:val="center"/>
              <w:rPr>
                <w:rFonts w:cs="Arial"/>
                <w:sz w:val="32"/>
                <w:szCs w:val="44"/>
              </w:rPr>
            </w:pPr>
          </w:p>
        </w:tc>
        <w:tc>
          <w:tcPr>
            <w:tcW w:w="7881" w:type="dxa"/>
            <w:vAlign w:val="center"/>
          </w:tcPr>
          <w:p w14:paraId="40DC7F0E" w14:textId="77777777" w:rsidR="00367909" w:rsidRDefault="00367909" w:rsidP="00650405">
            <w:pPr>
              <w:pStyle w:val="ListParagraph"/>
              <w:ind w:left="0"/>
              <w:jc w:val="center"/>
            </w:pPr>
          </w:p>
        </w:tc>
        <w:tc>
          <w:tcPr>
            <w:tcW w:w="1800" w:type="dxa"/>
            <w:vAlign w:val="center"/>
          </w:tcPr>
          <w:p w14:paraId="66032176" w14:textId="77777777" w:rsidR="00367909" w:rsidRDefault="00367909" w:rsidP="00650405">
            <w:pPr>
              <w:pStyle w:val="ListParagraph"/>
              <w:ind w:left="0"/>
              <w:rPr>
                <w:rFonts w:cs="Arial"/>
                <w:sz w:val="32"/>
                <w:szCs w:val="44"/>
              </w:rPr>
            </w:pPr>
          </w:p>
        </w:tc>
      </w:tr>
    </w:tbl>
    <w:p w14:paraId="089F701F" w14:textId="77777777" w:rsidR="00367909" w:rsidRPr="001A0F5A" w:rsidRDefault="00367909" w:rsidP="006B5F19">
      <w:pPr>
        <w:spacing w:before="0"/>
        <w:ind w:left="0"/>
        <w:rPr>
          <w:rFonts w:ascii="KG Miss Kindergarten" w:hAnsi="KG Miss Kindergarten" w:cs="Arial"/>
          <w:b/>
          <w:sz w:val="32"/>
          <w:szCs w:val="28"/>
        </w:rPr>
      </w:pPr>
      <w:r w:rsidRPr="001A0F5A">
        <w:rPr>
          <w:rFonts w:ascii="KG Miss Kindergarten" w:hAnsi="KG Miss Kindergarten" w:cs="Arial"/>
          <w:b/>
          <w:sz w:val="32"/>
          <w:szCs w:val="28"/>
        </w:rPr>
        <w:lastRenderedPageBreak/>
        <w:t>Challenge #3</w:t>
      </w:r>
      <w:r w:rsidR="006710AE" w:rsidRPr="001A0F5A">
        <w:rPr>
          <w:rFonts w:ascii="KG Miss Kindergarten" w:hAnsi="KG Miss Kindergarten" w:cs="Arial"/>
          <w:b/>
          <w:sz w:val="32"/>
          <w:szCs w:val="28"/>
        </w:rPr>
        <w:t xml:space="preserve">: Numbers and </w:t>
      </w:r>
      <w:r w:rsidR="007035B6" w:rsidRPr="001A0F5A">
        <w:rPr>
          <w:rFonts w:ascii="KG Miss Kindergarten" w:hAnsi="KG Miss Kindergarten" w:cs="Arial"/>
          <w:b/>
          <w:sz w:val="32"/>
          <w:szCs w:val="28"/>
        </w:rPr>
        <w:t>l</w:t>
      </w:r>
      <w:r w:rsidR="006710AE" w:rsidRPr="001A0F5A">
        <w:rPr>
          <w:rFonts w:ascii="KG Miss Kindergarten" w:hAnsi="KG Miss Kindergarten" w:cs="Arial"/>
          <w:b/>
          <w:sz w:val="32"/>
          <w:szCs w:val="28"/>
        </w:rPr>
        <w:t>oops</w:t>
      </w:r>
    </w:p>
    <w:p w14:paraId="679D1074" w14:textId="77777777" w:rsidR="00367909" w:rsidRPr="001A0F5A" w:rsidRDefault="00367909" w:rsidP="00367909">
      <w:pPr>
        <w:ind w:left="0"/>
        <w:rPr>
          <w:rFonts w:ascii="KG Miss Kindergarten" w:hAnsi="KG Miss Kindergarten" w:cs="Arial"/>
          <w:sz w:val="28"/>
          <w:szCs w:val="28"/>
        </w:rPr>
      </w:pPr>
    </w:p>
    <w:p w14:paraId="0F8D1F04" w14:textId="77777777" w:rsidR="00367909" w:rsidRPr="001A0F5A" w:rsidRDefault="00367909" w:rsidP="006710AE">
      <w:pPr>
        <w:rPr>
          <w:rFonts w:ascii="KG Miss Kindergarten" w:hAnsi="KG Miss Kindergarten" w:cs="Arial"/>
          <w:sz w:val="32"/>
          <w:szCs w:val="44"/>
        </w:rPr>
      </w:pPr>
      <w:r w:rsidRPr="001A0F5A">
        <w:rPr>
          <w:rFonts w:ascii="KG Miss Kindergarten" w:hAnsi="KG Miss Kindergarten" w:cs="Arial"/>
          <w:sz w:val="28"/>
          <w:szCs w:val="28"/>
        </w:rPr>
        <w:t xml:space="preserve">Fill in the </w:t>
      </w:r>
      <w:r w:rsidR="00A372EA" w:rsidRPr="001A0F5A">
        <w:rPr>
          <w:rFonts w:ascii="KG Miss Kindergarten" w:hAnsi="KG Miss Kindergarten" w:cs="Arial"/>
          <w:sz w:val="28"/>
          <w:szCs w:val="28"/>
        </w:rPr>
        <w:t>Ending C</w:t>
      </w:r>
      <w:r w:rsidRPr="001A0F5A">
        <w:rPr>
          <w:rFonts w:ascii="KG Miss Kindergarten" w:hAnsi="KG Miss Kindergarten" w:cs="Arial"/>
          <w:sz w:val="28"/>
          <w:szCs w:val="28"/>
        </w:rPr>
        <w:t>olumn numbers for each case below</w:t>
      </w:r>
      <w:r w:rsidRPr="001A0F5A">
        <w:rPr>
          <w:rFonts w:ascii="KG Miss Kindergarten" w:hAnsi="KG Miss Kindergarten" w:cs="Arial"/>
          <w:sz w:val="32"/>
          <w:szCs w:val="44"/>
        </w:rPr>
        <w:t>.</w:t>
      </w:r>
      <w:r w:rsidR="00A372EA" w:rsidRPr="001A0F5A">
        <w:rPr>
          <w:rFonts w:ascii="KG Miss Kindergarten" w:hAnsi="KG Miss Kindergarten" w:cs="Arial"/>
          <w:sz w:val="32"/>
          <w:szCs w:val="44"/>
        </w:rPr>
        <w:t xml:space="preserve"> </w:t>
      </w:r>
    </w:p>
    <w:p w14:paraId="33EB8D02" w14:textId="77777777" w:rsidR="00367909" w:rsidRPr="001A0F5A" w:rsidRDefault="00367909" w:rsidP="00367909">
      <w:pPr>
        <w:pStyle w:val="ListParagraph"/>
        <w:rPr>
          <w:rFonts w:ascii="KG Miss Kindergarten" w:hAnsi="KG Miss Kindergarten" w:cs="Arial"/>
          <w:sz w:val="18"/>
          <w:szCs w:val="44"/>
        </w:rPr>
      </w:pPr>
    </w:p>
    <w:tbl>
      <w:tblPr>
        <w:tblStyle w:val="TableGrid"/>
        <w:tblW w:w="0" w:type="auto"/>
        <w:tblInd w:w="720" w:type="dxa"/>
        <w:tblLayout w:type="fixed"/>
        <w:tblLook w:val="04A0" w:firstRow="1" w:lastRow="0" w:firstColumn="1" w:lastColumn="0" w:noHBand="0" w:noVBand="1"/>
      </w:tblPr>
      <w:tblGrid>
        <w:gridCol w:w="1458"/>
        <w:gridCol w:w="8010"/>
      </w:tblGrid>
      <w:tr w:rsidR="00367909" w:rsidRPr="001A0F5A" w14:paraId="7964C2FD" w14:textId="77777777" w:rsidTr="00650405">
        <w:trPr>
          <w:trHeight w:val="2447"/>
        </w:trPr>
        <w:tc>
          <w:tcPr>
            <w:tcW w:w="1458" w:type="dxa"/>
            <w:tcBorders>
              <w:right w:val="nil"/>
            </w:tcBorders>
            <w:vAlign w:val="center"/>
          </w:tcPr>
          <w:p w14:paraId="6E8D542D"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noProof/>
              </w:rPr>
              <w:drawing>
                <wp:inline distT="0" distB="0" distL="0" distR="0" wp14:anchorId="6ECA7AE2" wp14:editId="68D91028">
                  <wp:extent cx="647700" cy="11132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7700" cy="1113234"/>
                          </a:xfrm>
                          <a:prstGeom prst="rect">
                            <a:avLst/>
                          </a:prstGeom>
                        </pic:spPr>
                      </pic:pic>
                    </a:graphicData>
                  </a:graphic>
                </wp:inline>
              </w:drawing>
            </w:r>
          </w:p>
        </w:tc>
        <w:tc>
          <w:tcPr>
            <w:tcW w:w="8010" w:type="dxa"/>
            <w:tcBorders>
              <w:left w:val="nil"/>
            </w:tcBorders>
          </w:tcPr>
          <w:tbl>
            <w:tblPr>
              <w:tblStyle w:val="TableGrid"/>
              <w:tblW w:w="7860" w:type="dxa"/>
              <w:tblInd w:w="51" w:type="dxa"/>
              <w:tblLayout w:type="fixed"/>
              <w:tblLook w:val="04A0" w:firstRow="1" w:lastRow="0" w:firstColumn="1" w:lastColumn="0" w:noHBand="0" w:noVBand="1"/>
            </w:tblPr>
            <w:tblGrid>
              <w:gridCol w:w="2664"/>
              <w:gridCol w:w="2596"/>
              <w:gridCol w:w="2600"/>
            </w:tblGrid>
            <w:tr w:rsidR="00367909" w:rsidRPr="001A0F5A" w14:paraId="02DF9EC6" w14:textId="77777777" w:rsidTr="00650405">
              <w:trPr>
                <w:trHeight w:val="467"/>
              </w:trPr>
              <w:tc>
                <w:tcPr>
                  <w:tcW w:w="2664" w:type="dxa"/>
                </w:tcPr>
                <w:p w14:paraId="3EE32301" w14:textId="77777777" w:rsidR="00367909" w:rsidRPr="001A0F5A" w:rsidRDefault="00367909" w:rsidP="00650405">
                  <w:pPr>
                    <w:pStyle w:val="ListParagraph"/>
                    <w:ind w:left="0"/>
                    <w:rPr>
                      <w:rFonts w:ascii="KG Miss Kindergarten" w:hAnsi="KG Miss Kindergarten" w:cs="Arial"/>
                      <w:sz w:val="32"/>
                      <w:szCs w:val="44"/>
                    </w:rPr>
                  </w:pPr>
                  <w:r w:rsidRPr="001A0F5A">
                    <w:rPr>
                      <w:rFonts w:ascii="KG Miss Kindergarten" w:hAnsi="KG Miss Kindergarten" w:cs="Arial"/>
                      <w:sz w:val="32"/>
                      <w:szCs w:val="44"/>
                    </w:rPr>
                    <w:t>Starting Column</w:t>
                  </w:r>
                </w:p>
              </w:tc>
              <w:tc>
                <w:tcPr>
                  <w:tcW w:w="2596" w:type="dxa"/>
                </w:tcPr>
                <w:p w14:paraId="2AC2C37E" w14:textId="77777777" w:rsidR="00367909" w:rsidRPr="001A0F5A" w:rsidRDefault="00367909" w:rsidP="00650405">
                  <w:pPr>
                    <w:pStyle w:val="ListParagraph"/>
                    <w:ind w:left="0"/>
                    <w:rPr>
                      <w:rFonts w:ascii="KG Miss Kindergarten" w:hAnsi="KG Miss Kindergarten" w:cs="Arial"/>
                      <w:sz w:val="32"/>
                      <w:szCs w:val="44"/>
                    </w:rPr>
                  </w:pPr>
                  <w:r w:rsidRPr="001A0F5A">
                    <w:rPr>
                      <w:rFonts w:ascii="KG Miss Kindergarten" w:hAnsi="KG Miss Kindergarten" w:cs="Arial"/>
                      <w:sz w:val="32"/>
                      <w:szCs w:val="44"/>
                    </w:rPr>
                    <w:t>Number of Taps</w:t>
                  </w:r>
                </w:p>
              </w:tc>
              <w:tc>
                <w:tcPr>
                  <w:tcW w:w="2600" w:type="dxa"/>
                </w:tcPr>
                <w:p w14:paraId="0CD2825B" w14:textId="77777777" w:rsidR="00367909" w:rsidRPr="001A0F5A" w:rsidRDefault="00367909" w:rsidP="00650405">
                  <w:pPr>
                    <w:pStyle w:val="ListParagraph"/>
                    <w:ind w:left="0"/>
                    <w:rPr>
                      <w:rFonts w:ascii="KG Miss Kindergarten" w:hAnsi="KG Miss Kindergarten" w:cs="Arial"/>
                      <w:sz w:val="32"/>
                      <w:szCs w:val="44"/>
                    </w:rPr>
                  </w:pPr>
                  <w:r w:rsidRPr="001A0F5A">
                    <w:rPr>
                      <w:rFonts w:ascii="KG Miss Kindergarten" w:hAnsi="KG Miss Kindergarten" w:cs="Arial"/>
                      <w:sz w:val="32"/>
                      <w:szCs w:val="44"/>
                    </w:rPr>
                    <w:t>Ending Column</w:t>
                  </w:r>
                </w:p>
              </w:tc>
            </w:tr>
            <w:tr w:rsidR="00367909" w:rsidRPr="001A0F5A" w14:paraId="0872BDF5" w14:textId="77777777" w:rsidTr="00650405">
              <w:trPr>
                <w:trHeight w:val="480"/>
              </w:trPr>
              <w:tc>
                <w:tcPr>
                  <w:tcW w:w="2664" w:type="dxa"/>
                  <w:vAlign w:val="center"/>
                </w:tcPr>
                <w:p w14:paraId="57DAD0DE"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5</w:t>
                  </w:r>
                </w:p>
              </w:tc>
              <w:tc>
                <w:tcPr>
                  <w:tcW w:w="2596" w:type="dxa"/>
                  <w:vAlign w:val="center"/>
                </w:tcPr>
                <w:p w14:paraId="008BC4AC"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1</w:t>
                  </w:r>
                </w:p>
              </w:tc>
              <w:tc>
                <w:tcPr>
                  <w:tcW w:w="2600" w:type="dxa"/>
                  <w:vAlign w:val="center"/>
                </w:tcPr>
                <w:p w14:paraId="0D04B3CF"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57102393" w14:textId="77777777" w:rsidTr="00650405">
              <w:trPr>
                <w:trHeight w:val="480"/>
              </w:trPr>
              <w:tc>
                <w:tcPr>
                  <w:tcW w:w="2664" w:type="dxa"/>
                  <w:vAlign w:val="center"/>
                </w:tcPr>
                <w:p w14:paraId="34EE0FFF"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5</w:t>
                  </w:r>
                </w:p>
              </w:tc>
              <w:tc>
                <w:tcPr>
                  <w:tcW w:w="2596" w:type="dxa"/>
                  <w:vAlign w:val="center"/>
                </w:tcPr>
                <w:p w14:paraId="2BE87D5F"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600" w:type="dxa"/>
                  <w:vAlign w:val="center"/>
                </w:tcPr>
                <w:p w14:paraId="111E6B89"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6EC50784" w14:textId="77777777" w:rsidTr="00650405">
              <w:trPr>
                <w:trHeight w:val="480"/>
              </w:trPr>
              <w:tc>
                <w:tcPr>
                  <w:tcW w:w="2664" w:type="dxa"/>
                  <w:vAlign w:val="center"/>
                </w:tcPr>
                <w:p w14:paraId="21319476"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5</w:t>
                  </w:r>
                </w:p>
              </w:tc>
              <w:tc>
                <w:tcPr>
                  <w:tcW w:w="2596" w:type="dxa"/>
                  <w:vAlign w:val="center"/>
                </w:tcPr>
                <w:p w14:paraId="06192AC4"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3</w:t>
                  </w:r>
                </w:p>
              </w:tc>
              <w:tc>
                <w:tcPr>
                  <w:tcW w:w="2600" w:type="dxa"/>
                  <w:vAlign w:val="center"/>
                </w:tcPr>
                <w:p w14:paraId="0E8A6804"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0B35F9FF" w14:textId="77777777" w:rsidTr="00650405">
              <w:trPr>
                <w:trHeight w:val="548"/>
              </w:trPr>
              <w:tc>
                <w:tcPr>
                  <w:tcW w:w="2664" w:type="dxa"/>
                  <w:vAlign w:val="center"/>
                </w:tcPr>
                <w:p w14:paraId="17BE3749"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5</w:t>
                  </w:r>
                </w:p>
              </w:tc>
              <w:tc>
                <w:tcPr>
                  <w:tcW w:w="2596" w:type="dxa"/>
                  <w:vAlign w:val="center"/>
                </w:tcPr>
                <w:p w14:paraId="775BA762"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4</w:t>
                  </w:r>
                </w:p>
              </w:tc>
              <w:tc>
                <w:tcPr>
                  <w:tcW w:w="2600" w:type="dxa"/>
                  <w:vAlign w:val="center"/>
                </w:tcPr>
                <w:p w14:paraId="12315FD4" w14:textId="77777777" w:rsidR="00367909" w:rsidRPr="001A0F5A" w:rsidRDefault="00367909" w:rsidP="00650405">
                  <w:pPr>
                    <w:pStyle w:val="ListParagraph"/>
                    <w:ind w:left="0"/>
                    <w:jc w:val="center"/>
                    <w:rPr>
                      <w:rFonts w:ascii="KG Miss Kindergarten" w:hAnsi="KG Miss Kindergarten" w:cs="Arial"/>
                      <w:sz w:val="32"/>
                      <w:szCs w:val="44"/>
                    </w:rPr>
                  </w:pPr>
                </w:p>
              </w:tc>
            </w:tr>
          </w:tbl>
          <w:p w14:paraId="30C46508" w14:textId="77777777" w:rsidR="00367909" w:rsidRPr="001A0F5A" w:rsidRDefault="00367909" w:rsidP="00650405">
            <w:pPr>
              <w:pStyle w:val="ListParagraph"/>
              <w:ind w:left="0"/>
              <w:rPr>
                <w:rFonts w:ascii="KG Miss Kindergarten" w:hAnsi="KG Miss Kindergarten" w:cs="Arial"/>
                <w:sz w:val="32"/>
                <w:szCs w:val="44"/>
              </w:rPr>
            </w:pPr>
          </w:p>
        </w:tc>
      </w:tr>
    </w:tbl>
    <w:p w14:paraId="29995102" w14:textId="77777777" w:rsidR="00367909" w:rsidRPr="001A0F5A" w:rsidRDefault="00367909" w:rsidP="00367909">
      <w:pPr>
        <w:pStyle w:val="ListParagraph"/>
        <w:rPr>
          <w:rFonts w:ascii="KG Miss Kindergarten" w:hAnsi="KG Miss Kindergarten" w:cs="Arial"/>
          <w:sz w:val="8"/>
          <w:szCs w:val="44"/>
        </w:rPr>
      </w:pPr>
    </w:p>
    <w:tbl>
      <w:tblPr>
        <w:tblStyle w:val="TableGrid"/>
        <w:tblW w:w="0" w:type="auto"/>
        <w:tblInd w:w="720" w:type="dxa"/>
        <w:tblLayout w:type="fixed"/>
        <w:tblLook w:val="04A0" w:firstRow="1" w:lastRow="0" w:firstColumn="1" w:lastColumn="0" w:noHBand="0" w:noVBand="1"/>
      </w:tblPr>
      <w:tblGrid>
        <w:gridCol w:w="1458"/>
        <w:gridCol w:w="8010"/>
      </w:tblGrid>
      <w:tr w:rsidR="00367909" w:rsidRPr="001A0F5A" w14:paraId="27F72FB3" w14:textId="77777777" w:rsidTr="00650405">
        <w:trPr>
          <w:trHeight w:val="2447"/>
        </w:trPr>
        <w:tc>
          <w:tcPr>
            <w:tcW w:w="1458" w:type="dxa"/>
            <w:tcBorders>
              <w:right w:val="nil"/>
            </w:tcBorders>
            <w:vAlign w:val="center"/>
          </w:tcPr>
          <w:p w14:paraId="79C57F2F"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noProof/>
              </w:rPr>
              <w:drawing>
                <wp:inline distT="0" distB="0" distL="0" distR="0" wp14:anchorId="6A4DC9A3" wp14:editId="453D5CC3">
                  <wp:extent cx="628649" cy="111442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1890" cy="1120170"/>
                          </a:xfrm>
                          <a:prstGeom prst="rect">
                            <a:avLst/>
                          </a:prstGeom>
                        </pic:spPr>
                      </pic:pic>
                    </a:graphicData>
                  </a:graphic>
                </wp:inline>
              </w:drawing>
            </w:r>
          </w:p>
        </w:tc>
        <w:tc>
          <w:tcPr>
            <w:tcW w:w="8010" w:type="dxa"/>
            <w:tcBorders>
              <w:left w:val="nil"/>
            </w:tcBorders>
          </w:tcPr>
          <w:tbl>
            <w:tblPr>
              <w:tblStyle w:val="TableGrid"/>
              <w:tblW w:w="7846" w:type="dxa"/>
              <w:tblInd w:w="51" w:type="dxa"/>
              <w:tblLayout w:type="fixed"/>
              <w:tblLook w:val="04A0" w:firstRow="1" w:lastRow="0" w:firstColumn="1" w:lastColumn="0" w:noHBand="0" w:noVBand="1"/>
            </w:tblPr>
            <w:tblGrid>
              <w:gridCol w:w="2664"/>
              <w:gridCol w:w="2596"/>
              <w:gridCol w:w="2586"/>
            </w:tblGrid>
            <w:tr w:rsidR="00367909" w:rsidRPr="001A0F5A" w14:paraId="2D491E7E" w14:textId="77777777" w:rsidTr="00650405">
              <w:trPr>
                <w:trHeight w:val="467"/>
              </w:trPr>
              <w:tc>
                <w:tcPr>
                  <w:tcW w:w="2664" w:type="dxa"/>
                </w:tcPr>
                <w:p w14:paraId="28AD1687" w14:textId="77777777" w:rsidR="00367909" w:rsidRPr="001A0F5A" w:rsidRDefault="00367909" w:rsidP="00650405">
                  <w:pPr>
                    <w:pStyle w:val="ListParagraph"/>
                    <w:ind w:left="0"/>
                    <w:rPr>
                      <w:rFonts w:ascii="KG Miss Kindergarten" w:hAnsi="KG Miss Kindergarten" w:cs="Arial"/>
                      <w:sz w:val="32"/>
                      <w:szCs w:val="44"/>
                    </w:rPr>
                  </w:pPr>
                  <w:r w:rsidRPr="001A0F5A">
                    <w:rPr>
                      <w:rFonts w:ascii="KG Miss Kindergarten" w:hAnsi="KG Miss Kindergarten" w:cs="Arial"/>
                      <w:sz w:val="32"/>
                      <w:szCs w:val="44"/>
                    </w:rPr>
                    <w:t>Starting Column</w:t>
                  </w:r>
                </w:p>
              </w:tc>
              <w:tc>
                <w:tcPr>
                  <w:tcW w:w="2596" w:type="dxa"/>
                </w:tcPr>
                <w:p w14:paraId="1345F49D" w14:textId="77777777" w:rsidR="00367909" w:rsidRPr="001A0F5A" w:rsidRDefault="00367909" w:rsidP="00650405">
                  <w:pPr>
                    <w:pStyle w:val="ListParagraph"/>
                    <w:ind w:left="0"/>
                    <w:rPr>
                      <w:rFonts w:ascii="KG Miss Kindergarten" w:hAnsi="KG Miss Kindergarten" w:cs="Arial"/>
                      <w:sz w:val="32"/>
                      <w:szCs w:val="44"/>
                    </w:rPr>
                  </w:pPr>
                  <w:r w:rsidRPr="001A0F5A">
                    <w:rPr>
                      <w:rFonts w:ascii="KG Miss Kindergarten" w:hAnsi="KG Miss Kindergarten" w:cs="Arial"/>
                      <w:sz w:val="32"/>
                      <w:szCs w:val="44"/>
                    </w:rPr>
                    <w:t>Number of Taps</w:t>
                  </w:r>
                </w:p>
              </w:tc>
              <w:tc>
                <w:tcPr>
                  <w:tcW w:w="2586" w:type="dxa"/>
                </w:tcPr>
                <w:p w14:paraId="7DC5EE05" w14:textId="77777777" w:rsidR="00367909" w:rsidRPr="001A0F5A" w:rsidRDefault="00367909" w:rsidP="00650405">
                  <w:pPr>
                    <w:pStyle w:val="ListParagraph"/>
                    <w:ind w:left="0"/>
                    <w:rPr>
                      <w:rFonts w:ascii="KG Miss Kindergarten" w:hAnsi="KG Miss Kindergarten" w:cs="Arial"/>
                      <w:sz w:val="32"/>
                      <w:szCs w:val="44"/>
                    </w:rPr>
                  </w:pPr>
                  <w:r w:rsidRPr="001A0F5A">
                    <w:rPr>
                      <w:rFonts w:ascii="KG Miss Kindergarten" w:hAnsi="KG Miss Kindergarten" w:cs="Arial"/>
                      <w:sz w:val="32"/>
                      <w:szCs w:val="44"/>
                    </w:rPr>
                    <w:t>Ending Column</w:t>
                  </w:r>
                </w:p>
              </w:tc>
            </w:tr>
            <w:tr w:rsidR="00367909" w:rsidRPr="001A0F5A" w14:paraId="2AF9921F" w14:textId="77777777" w:rsidTr="00650405">
              <w:trPr>
                <w:trHeight w:val="480"/>
              </w:trPr>
              <w:tc>
                <w:tcPr>
                  <w:tcW w:w="2664" w:type="dxa"/>
                  <w:vAlign w:val="center"/>
                </w:tcPr>
                <w:p w14:paraId="6923982B"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96" w:type="dxa"/>
                  <w:vAlign w:val="center"/>
                </w:tcPr>
                <w:p w14:paraId="1591A601"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1</w:t>
                  </w:r>
                </w:p>
              </w:tc>
              <w:tc>
                <w:tcPr>
                  <w:tcW w:w="2586" w:type="dxa"/>
                  <w:vAlign w:val="center"/>
                </w:tcPr>
                <w:p w14:paraId="0F9A3BEC"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7A84C60C" w14:textId="77777777" w:rsidTr="00650405">
              <w:trPr>
                <w:trHeight w:val="480"/>
              </w:trPr>
              <w:tc>
                <w:tcPr>
                  <w:tcW w:w="2664" w:type="dxa"/>
                  <w:vAlign w:val="center"/>
                </w:tcPr>
                <w:p w14:paraId="43676A61"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96" w:type="dxa"/>
                  <w:vAlign w:val="center"/>
                </w:tcPr>
                <w:p w14:paraId="7168F123"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86" w:type="dxa"/>
                  <w:vAlign w:val="center"/>
                </w:tcPr>
                <w:p w14:paraId="61F7CD1D"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37D02B38" w14:textId="77777777" w:rsidTr="00650405">
              <w:trPr>
                <w:trHeight w:val="480"/>
              </w:trPr>
              <w:tc>
                <w:tcPr>
                  <w:tcW w:w="2664" w:type="dxa"/>
                  <w:vAlign w:val="center"/>
                </w:tcPr>
                <w:p w14:paraId="52AEA582"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96" w:type="dxa"/>
                  <w:vAlign w:val="center"/>
                </w:tcPr>
                <w:p w14:paraId="11103C7A"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3</w:t>
                  </w:r>
                </w:p>
              </w:tc>
              <w:tc>
                <w:tcPr>
                  <w:tcW w:w="2586" w:type="dxa"/>
                  <w:vAlign w:val="center"/>
                </w:tcPr>
                <w:p w14:paraId="36ECDC67"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77CC9C22" w14:textId="77777777" w:rsidTr="00650405">
              <w:trPr>
                <w:trHeight w:val="548"/>
              </w:trPr>
              <w:tc>
                <w:tcPr>
                  <w:tcW w:w="2664" w:type="dxa"/>
                  <w:vAlign w:val="center"/>
                </w:tcPr>
                <w:p w14:paraId="4816C7FA"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96" w:type="dxa"/>
                  <w:vAlign w:val="center"/>
                </w:tcPr>
                <w:p w14:paraId="2D02AA59"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4</w:t>
                  </w:r>
                </w:p>
              </w:tc>
              <w:tc>
                <w:tcPr>
                  <w:tcW w:w="2586" w:type="dxa"/>
                  <w:vAlign w:val="center"/>
                </w:tcPr>
                <w:p w14:paraId="5A4DDAB8"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764089E4" w14:textId="77777777" w:rsidTr="00650405">
              <w:trPr>
                <w:trHeight w:val="548"/>
              </w:trPr>
              <w:tc>
                <w:tcPr>
                  <w:tcW w:w="2664" w:type="dxa"/>
                  <w:vAlign w:val="center"/>
                </w:tcPr>
                <w:p w14:paraId="7F8EB5A4"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96" w:type="dxa"/>
                  <w:vAlign w:val="center"/>
                </w:tcPr>
                <w:p w14:paraId="20DB46FF"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8</w:t>
                  </w:r>
                </w:p>
              </w:tc>
              <w:tc>
                <w:tcPr>
                  <w:tcW w:w="2586" w:type="dxa"/>
                  <w:vAlign w:val="center"/>
                </w:tcPr>
                <w:p w14:paraId="173F6634" w14:textId="77777777" w:rsidR="00367909" w:rsidRPr="001A0F5A" w:rsidRDefault="00367909" w:rsidP="00650405">
                  <w:pPr>
                    <w:pStyle w:val="ListParagraph"/>
                    <w:ind w:left="0"/>
                    <w:jc w:val="center"/>
                    <w:rPr>
                      <w:rFonts w:ascii="KG Miss Kindergarten" w:hAnsi="KG Miss Kindergarten" w:cs="Arial"/>
                      <w:sz w:val="32"/>
                      <w:szCs w:val="44"/>
                    </w:rPr>
                  </w:pPr>
                </w:p>
              </w:tc>
            </w:tr>
            <w:tr w:rsidR="00367909" w:rsidRPr="001A0F5A" w14:paraId="41CB6027" w14:textId="77777777" w:rsidTr="00650405">
              <w:trPr>
                <w:trHeight w:val="548"/>
              </w:trPr>
              <w:tc>
                <w:tcPr>
                  <w:tcW w:w="2664" w:type="dxa"/>
                  <w:vAlign w:val="center"/>
                </w:tcPr>
                <w:p w14:paraId="24F6E817"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2</w:t>
                  </w:r>
                </w:p>
              </w:tc>
              <w:tc>
                <w:tcPr>
                  <w:tcW w:w="2596" w:type="dxa"/>
                  <w:vAlign w:val="center"/>
                </w:tcPr>
                <w:p w14:paraId="2F32825D" w14:textId="77777777" w:rsidR="00367909" w:rsidRPr="001A0F5A" w:rsidRDefault="00367909" w:rsidP="00650405">
                  <w:pPr>
                    <w:pStyle w:val="ListParagraph"/>
                    <w:ind w:left="0"/>
                    <w:jc w:val="center"/>
                    <w:rPr>
                      <w:rFonts w:ascii="KG Miss Kindergarten" w:hAnsi="KG Miss Kindergarten" w:cs="Arial"/>
                      <w:sz w:val="32"/>
                      <w:szCs w:val="44"/>
                    </w:rPr>
                  </w:pPr>
                  <w:r w:rsidRPr="001A0F5A">
                    <w:rPr>
                      <w:rFonts w:ascii="KG Miss Kindergarten" w:hAnsi="KG Miss Kindergarten" w:cs="Arial"/>
                      <w:sz w:val="32"/>
                      <w:szCs w:val="44"/>
                    </w:rPr>
                    <w:t>10</w:t>
                  </w:r>
                </w:p>
              </w:tc>
              <w:tc>
                <w:tcPr>
                  <w:tcW w:w="2586" w:type="dxa"/>
                  <w:vAlign w:val="center"/>
                </w:tcPr>
                <w:p w14:paraId="3FBFF29E" w14:textId="77777777" w:rsidR="00367909" w:rsidRPr="001A0F5A" w:rsidRDefault="00367909" w:rsidP="00650405">
                  <w:pPr>
                    <w:pStyle w:val="ListParagraph"/>
                    <w:ind w:left="0"/>
                    <w:jc w:val="center"/>
                    <w:rPr>
                      <w:rFonts w:ascii="KG Miss Kindergarten" w:hAnsi="KG Miss Kindergarten" w:cs="Arial"/>
                      <w:sz w:val="32"/>
                      <w:szCs w:val="44"/>
                    </w:rPr>
                  </w:pPr>
                </w:p>
              </w:tc>
            </w:tr>
          </w:tbl>
          <w:p w14:paraId="3234A052" w14:textId="77777777" w:rsidR="00367909" w:rsidRPr="001A0F5A" w:rsidRDefault="00367909" w:rsidP="00650405">
            <w:pPr>
              <w:pStyle w:val="ListParagraph"/>
              <w:ind w:left="0"/>
              <w:rPr>
                <w:rFonts w:ascii="KG Miss Kindergarten" w:hAnsi="KG Miss Kindergarten" w:cs="Arial"/>
                <w:sz w:val="32"/>
                <w:szCs w:val="44"/>
              </w:rPr>
            </w:pPr>
          </w:p>
        </w:tc>
      </w:tr>
    </w:tbl>
    <w:p w14:paraId="50EDAB8F" w14:textId="665CC11A" w:rsidR="00CD70D2" w:rsidRDefault="00CD70D2" w:rsidP="00372581">
      <w:pPr>
        <w:spacing w:before="0"/>
        <w:ind w:left="0"/>
        <w:rPr>
          <w:rFonts w:ascii="KG Miss Kindergarten" w:hAnsi="KG Miss Kindergarten" w:cs="Arial"/>
          <w:b/>
          <w:sz w:val="28"/>
          <w:szCs w:val="28"/>
        </w:rPr>
      </w:pPr>
    </w:p>
    <w:p w14:paraId="0F68E654" w14:textId="4658DCDD" w:rsidR="001A0F5A" w:rsidRDefault="001A0F5A" w:rsidP="00372581">
      <w:pPr>
        <w:spacing w:before="0"/>
        <w:ind w:left="0"/>
        <w:rPr>
          <w:rFonts w:ascii="KG Miss Kindergarten" w:hAnsi="KG Miss Kindergarten" w:cs="Arial"/>
          <w:b/>
          <w:sz w:val="28"/>
          <w:szCs w:val="28"/>
        </w:rPr>
      </w:pPr>
    </w:p>
    <w:p w14:paraId="5A1DD48A" w14:textId="456F8C32" w:rsidR="001A0F5A" w:rsidRDefault="001A0F5A" w:rsidP="00372581">
      <w:pPr>
        <w:spacing w:before="0"/>
        <w:ind w:left="0"/>
        <w:rPr>
          <w:rFonts w:ascii="KG Miss Kindergarten" w:hAnsi="KG Miss Kindergarten" w:cs="Arial"/>
          <w:b/>
          <w:sz w:val="28"/>
          <w:szCs w:val="28"/>
        </w:rPr>
      </w:pPr>
    </w:p>
    <w:p w14:paraId="636240BD" w14:textId="4B5A860D" w:rsidR="001A0F5A" w:rsidRDefault="001A0F5A" w:rsidP="00372581">
      <w:pPr>
        <w:spacing w:before="0"/>
        <w:ind w:left="0"/>
        <w:rPr>
          <w:rFonts w:ascii="KG Miss Kindergarten" w:hAnsi="KG Miss Kindergarten" w:cs="Arial"/>
          <w:b/>
          <w:sz w:val="28"/>
          <w:szCs w:val="28"/>
        </w:rPr>
      </w:pPr>
    </w:p>
    <w:p w14:paraId="6AD57012" w14:textId="19394A18" w:rsidR="001A0F5A" w:rsidRDefault="001A0F5A" w:rsidP="00372581">
      <w:pPr>
        <w:spacing w:before="0"/>
        <w:ind w:left="0"/>
        <w:rPr>
          <w:rFonts w:ascii="KG Miss Kindergarten" w:hAnsi="KG Miss Kindergarten" w:cs="Arial"/>
          <w:b/>
          <w:sz w:val="28"/>
          <w:szCs w:val="28"/>
        </w:rPr>
      </w:pPr>
    </w:p>
    <w:p w14:paraId="45DC2F65" w14:textId="2B1303C5" w:rsidR="001A0F5A" w:rsidRDefault="001A0F5A" w:rsidP="00372581">
      <w:pPr>
        <w:spacing w:before="0"/>
        <w:ind w:left="0"/>
        <w:rPr>
          <w:rFonts w:ascii="KG Miss Kindergarten" w:hAnsi="KG Miss Kindergarten" w:cs="Arial"/>
          <w:b/>
          <w:sz w:val="28"/>
          <w:szCs w:val="28"/>
        </w:rPr>
      </w:pPr>
    </w:p>
    <w:p w14:paraId="13845A63" w14:textId="578C35D2" w:rsidR="001A0F5A" w:rsidRDefault="001A0F5A" w:rsidP="00372581">
      <w:pPr>
        <w:spacing w:before="0"/>
        <w:ind w:left="0"/>
        <w:rPr>
          <w:rFonts w:ascii="KG Miss Kindergarten" w:hAnsi="KG Miss Kindergarten" w:cs="Arial"/>
          <w:b/>
          <w:sz w:val="28"/>
          <w:szCs w:val="28"/>
        </w:rPr>
      </w:pPr>
    </w:p>
    <w:p w14:paraId="38F9996C" w14:textId="77777777" w:rsidR="001A0F5A" w:rsidRPr="001A0F5A" w:rsidRDefault="001A0F5A" w:rsidP="00372581">
      <w:pPr>
        <w:spacing w:before="0"/>
        <w:ind w:left="0"/>
        <w:rPr>
          <w:rFonts w:ascii="KG Miss Kindergarten" w:hAnsi="KG Miss Kindergarten" w:cs="Arial"/>
          <w:b/>
          <w:sz w:val="28"/>
          <w:szCs w:val="28"/>
        </w:rPr>
      </w:pPr>
    </w:p>
    <w:p w14:paraId="48DB7C5E" w14:textId="77777777" w:rsidR="00F10451" w:rsidRPr="001A0F5A" w:rsidRDefault="00F10451" w:rsidP="00F10451">
      <w:pPr>
        <w:rPr>
          <w:rFonts w:ascii="KG Miss Kindergarten" w:hAnsi="KG Miss Kindergarten" w:cs="Arial"/>
          <w:b/>
          <w:sz w:val="28"/>
          <w:szCs w:val="28"/>
        </w:rPr>
      </w:pPr>
      <w:r w:rsidRPr="001A0F5A">
        <w:rPr>
          <w:rFonts w:ascii="KG Miss Kindergarten" w:hAnsi="KG Miss Kindergarten" w:cs="Arial"/>
          <w:b/>
          <w:sz w:val="28"/>
          <w:szCs w:val="28"/>
        </w:rPr>
        <w:lastRenderedPageBreak/>
        <w:t>Conclusion Questions</w:t>
      </w:r>
    </w:p>
    <w:p w14:paraId="273EFFD0" w14:textId="77777777" w:rsidR="00372581" w:rsidRPr="001A0F5A" w:rsidRDefault="00372581" w:rsidP="00372581">
      <w:pPr>
        <w:pStyle w:val="ListParagraph"/>
        <w:numPr>
          <w:ilvl w:val="0"/>
          <w:numId w:val="38"/>
        </w:numPr>
        <w:shd w:val="clear" w:color="auto" w:fill="FFFFFF"/>
        <w:spacing w:before="0" w:after="0"/>
        <w:rPr>
          <w:rFonts w:ascii="KG Miss Kindergarten" w:hAnsi="KG Miss Kindergarten" w:cs="Arial"/>
          <w:color w:val="000000"/>
        </w:rPr>
      </w:pPr>
      <w:r w:rsidRPr="001A0F5A">
        <w:rPr>
          <w:rFonts w:ascii="KG Miss Kindergarten" w:hAnsi="KG Miss Kindergarten" w:cs="Arial"/>
          <w:color w:val="000000"/>
        </w:rPr>
        <w:t>As you noticed in challenge #3, you can use a repeat loop to make the boy and the girl move a total of 10 steps each, even though their programs are different. Can you think of other examples of two different programs that would move characters the same number of steps?</w:t>
      </w:r>
      <w:r w:rsidRPr="001A0F5A">
        <w:rPr>
          <w:rFonts w:ascii="KG Miss Kindergarten" w:hAnsi="KG Miss Kindergarten" w:cs="Arial"/>
          <w:color w:val="000000"/>
        </w:rPr>
        <w:br/>
      </w:r>
    </w:p>
    <w:tbl>
      <w:tblPr>
        <w:tblStyle w:val="TableGrid"/>
        <w:tblW w:w="0" w:type="auto"/>
        <w:tblInd w:w="360" w:type="dxa"/>
        <w:tblLook w:val="04A0" w:firstRow="1" w:lastRow="0" w:firstColumn="1" w:lastColumn="0" w:noHBand="0" w:noVBand="1"/>
      </w:tblPr>
      <w:tblGrid>
        <w:gridCol w:w="10430"/>
      </w:tblGrid>
      <w:tr w:rsidR="00372581" w14:paraId="59BB7E3A" w14:textId="77777777" w:rsidTr="00372581">
        <w:tc>
          <w:tcPr>
            <w:tcW w:w="11016" w:type="dxa"/>
          </w:tcPr>
          <w:p w14:paraId="36E883FD" w14:textId="77777777" w:rsidR="00372581" w:rsidRDefault="00372581" w:rsidP="00372581">
            <w:pPr>
              <w:spacing w:before="0" w:after="0"/>
              <w:ind w:left="0"/>
              <w:rPr>
                <w:rFonts w:cs="Arial"/>
                <w:color w:val="000000"/>
                <w:sz w:val="28"/>
                <w:szCs w:val="28"/>
              </w:rPr>
            </w:pPr>
          </w:p>
          <w:p w14:paraId="111C47F2" w14:textId="77777777" w:rsidR="00372581" w:rsidRDefault="00372581" w:rsidP="00372581">
            <w:pPr>
              <w:spacing w:before="0" w:after="0"/>
              <w:ind w:left="0"/>
              <w:rPr>
                <w:rFonts w:cs="Arial"/>
                <w:color w:val="000000"/>
                <w:sz w:val="28"/>
                <w:szCs w:val="28"/>
              </w:rPr>
            </w:pPr>
          </w:p>
          <w:p w14:paraId="0500C9E3" w14:textId="77777777" w:rsidR="00372581" w:rsidRDefault="00372581" w:rsidP="00372581">
            <w:pPr>
              <w:spacing w:before="0" w:after="0"/>
              <w:ind w:left="0"/>
              <w:rPr>
                <w:rFonts w:cs="Arial"/>
                <w:color w:val="000000"/>
                <w:sz w:val="28"/>
                <w:szCs w:val="28"/>
              </w:rPr>
            </w:pPr>
          </w:p>
          <w:p w14:paraId="0A4DBB12" w14:textId="77777777" w:rsidR="00372581" w:rsidRDefault="00372581" w:rsidP="00372581">
            <w:pPr>
              <w:spacing w:before="0" w:after="0"/>
              <w:ind w:left="0"/>
              <w:rPr>
                <w:rFonts w:cs="Arial"/>
                <w:color w:val="000000"/>
                <w:sz w:val="28"/>
                <w:szCs w:val="28"/>
              </w:rPr>
            </w:pPr>
          </w:p>
          <w:p w14:paraId="630E5E74" w14:textId="77777777" w:rsidR="00372581" w:rsidRDefault="00372581" w:rsidP="00372581">
            <w:pPr>
              <w:spacing w:before="0" w:after="0"/>
              <w:ind w:left="0"/>
              <w:rPr>
                <w:rFonts w:cs="Arial"/>
                <w:color w:val="000000"/>
                <w:sz w:val="28"/>
                <w:szCs w:val="28"/>
              </w:rPr>
            </w:pPr>
          </w:p>
          <w:p w14:paraId="394A7BD5" w14:textId="77777777" w:rsidR="00372581" w:rsidRDefault="00372581" w:rsidP="00372581">
            <w:pPr>
              <w:spacing w:before="0" w:after="0"/>
              <w:ind w:left="0"/>
              <w:rPr>
                <w:rFonts w:cs="Arial"/>
                <w:color w:val="000000"/>
                <w:sz w:val="28"/>
                <w:szCs w:val="28"/>
              </w:rPr>
            </w:pPr>
          </w:p>
          <w:p w14:paraId="797D5F3C" w14:textId="77777777" w:rsidR="00372581" w:rsidRDefault="00372581" w:rsidP="00372581">
            <w:pPr>
              <w:spacing w:before="0" w:after="0"/>
              <w:ind w:left="0"/>
              <w:rPr>
                <w:rFonts w:cs="Arial"/>
                <w:color w:val="000000"/>
                <w:sz w:val="28"/>
                <w:szCs w:val="28"/>
              </w:rPr>
            </w:pPr>
          </w:p>
        </w:tc>
      </w:tr>
    </w:tbl>
    <w:p w14:paraId="6D222D99" w14:textId="77777777" w:rsidR="001A0F5A" w:rsidRDefault="001A0F5A" w:rsidP="001A0F5A">
      <w:pPr>
        <w:pStyle w:val="ListParagraph"/>
        <w:shd w:val="clear" w:color="auto" w:fill="FFFFFF"/>
        <w:spacing w:before="0" w:after="0"/>
        <w:rPr>
          <w:rFonts w:cs="Arial"/>
          <w:color w:val="000000"/>
          <w:sz w:val="28"/>
          <w:szCs w:val="28"/>
        </w:rPr>
      </w:pPr>
    </w:p>
    <w:p w14:paraId="08E6539C" w14:textId="62FEB797" w:rsidR="00372581" w:rsidRPr="001A0F5A" w:rsidRDefault="00372581" w:rsidP="00372581">
      <w:pPr>
        <w:pStyle w:val="ListParagraph"/>
        <w:numPr>
          <w:ilvl w:val="0"/>
          <w:numId w:val="38"/>
        </w:numPr>
        <w:shd w:val="clear" w:color="auto" w:fill="FFFFFF"/>
        <w:spacing w:before="0" w:after="0"/>
        <w:rPr>
          <w:rFonts w:ascii="KG Miss Kindergarten" w:hAnsi="KG Miss Kindergarten" w:cs="Arial"/>
          <w:color w:val="000000"/>
          <w:sz w:val="28"/>
          <w:szCs w:val="28"/>
        </w:rPr>
      </w:pPr>
      <w:r w:rsidRPr="001A0F5A">
        <w:rPr>
          <w:rFonts w:ascii="KG Miss Kindergarten" w:hAnsi="KG Miss Kindergarten" w:cs="Arial"/>
          <w:color w:val="000000"/>
          <w:sz w:val="28"/>
          <w:szCs w:val="28"/>
        </w:rPr>
        <w:t>Recall that Angelina wanted to create a game on her tablet using Scratch</w:t>
      </w:r>
      <w:r w:rsidR="001A0F5A">
        <w:rPr>
          <w:rFonts w:ascii="KG Miss Kindergarten" w:hAnsi="KG Miss Kindergarten" w:cs="Arial"/>
          <w:color w:val="000000"/>
          <w:sz w:val="28"/>
          <w:szCs w:val="28"/>
        </w:rPr>
        <w:t xml:space="preserve"> </w:t>
      </w:r>
      <w:r w:rsidRPr="001A0F5A">
        <w:rPr>
          <w:rFonts w:ascii="KG Miss Kindergarten" w:hAnsi="KG Miss Kindergarten" w:cs="Arial"/>
          <w:color w:val="000000"/>
          <w:sz w:val="28"/>
          <w:szCs w:val="28"/>
        </w:rPr>
        <w:t>Jr. Can you think of ways that you can use what you have learned in this activity to help you make a game?</w:t>
      </w:r>
    </w:p>
    <w:p w14:paraId="072247AA" w14:textId="77777777" w:rsidR="00372581" w:rsidRPr="00372581" w:rsidRDefault="00372581" w:rsidP="00372581">
      <w:pPr>
        <w:spacing w:line="480" w:lineRule="auto"/>
        <w:jc w:val="center"/>
        <w:rPr>
          <w:rFonts w:cs="Arial"/>
          <w:sz w:val="28"/>
          <w:szCs w:val="28"/>
        </w:rPr>
      </w:pPr>
      <w:r w:rsidRPr="00372581">
        <w:rPr>
          <w:rFonts w:cs="Arial"/>
          <w:sz w:val="28"/>
          <w:szCs w:val="28"/>
        </w:rPr>
        <w:t>__________________________________________________________________</w:t>
      </w:r>
    </w:p>
    <w:p w14:paraId="4923FCE1" w14:textId="77777777" w:rsidR="00372581" w:rsidRPr="00372581" w:rsidRDefault="00372581" w:rsidP="00372581">
      <w:pPr>
        <w:spacing w:line="480" w:lineRule="auto"/>
        <w:jc w:val="center"/>
        <w:rPr>
          <w:rFonts w:cs="Arial"/>
          <w:sz w:val="28"/>
          <w:szCs w:val="28"/>
        </w:rPr>
      </w:pPr>
      <w:r w:rsidRPr="00372581">
        <w:rPr>
          <w:rFonts w:cs="Arial"/>
          <w:sz w:val="28"/>
          <w:szCs w:val="28"/>
        </w:rPr>
        <w:t>__________________________________________________________________</w:t>
      </w:r>
    </w:p>
    <w:p w14:paraId="04A91F74" w14:textId="77777777" w:rsidR="00372581" w:rsidRPr="00372581" w:rsidRDefault="00372581" w:rsidP="00372581">
      <w:pPr>
        <w:spacing w:line="480" w:lineRule="auto"/>
        <w:jc w:val="center"/>
        <w:rPr>
          <w:rFonts w:cs="Arial"/>
          <w:sz w:val="28"/>
          <w:szCs w:val="28"/>
        </w:rPr>
      </w:pPr>
      <w:r w:rsidRPr="00372581">
        <w:rPr>
          <w:rFonts w:cs="Arial"/>
          <w:sz w:val="28"/>
          <w:szCs w:val="28"/>
        </w:rPr>
        <w:t>__________________________________________________________________</w:t>
      </w:r>
    </w:p>
    <w:p w14:paraId="67286534" w14:textId="77777777" w:rsidR="00B02F69" w:rsidRPr="00B02F69" w:rsidRDefault="00372581" w:rsidP="00B02F69">
      <w:pPr>
        <w:spacing w:line="480" w:lineRule="auto"/>
        <w:jc w:val="center"/>
        <w:rPr>
          <w:rFonts w:cs="Arial"/>
          <w:sz w:val="28"/>
          <w:szCs w:val="28"/>
        </w:rPr>
      </w:pPr>
      <w:r w:rsidRPr="00372581">
        <w:rPr>
          <w:rFonts w:cs="Arial"/>
          <w:sz w:val="28"/>
          <w:szCs w:val="28"/>
        </w:rPr>
        <w:t>__________________________________________________________________</w:t>
      </w:r>
    </w:p>
    <w:p w14:paraId="13BF6159" w14:textId="77777777" w:rsidR="00B02F69" w:rsidRPr="00B02F69" w:rsidRDefault="00B02F69" w:rsidP="00B02F69">
      <w:pPr>
        <w:spacing w:line="480" w:lineRule="auto"/>
        <w:jc w:val="center"/>
        <w:rPr>
          <w:rFonts w:cs="Arial"/>
          <w:sz w:val="28"/>
          <w:szCs w:val="28"/>
        </w:rPr>
      </w:pPr>
      <w:r w:rsidRPr="00372581">
        <w:rPr>
          <w:rFonts w:cs="Arial"/>
          <w:sz w:val="28"/>
          <w:szCs w:val="28"/>
        </w:rPr>
        <w:t>__________________________________________________________________</w:t>
      </w:r>
    </w:p>
    <w:p w14:paraId="7B8108BF" w14:textId="597A3092" w:rsidR="00B02F69" w:rsidRDefault="00F52924" w:rsidP="00F52924">
      <w:pPr>
        <w:pStyle w:val="ListParagraph"/>
        <w:numPr>
          <w:ilvl w:val="0"/>
          <w:numId w:val="38"/>
        </w:numPr>
        <w:spacing w:line="480" w:lineRule="auto"/>
        <w:rPr>
          <w:rFonts w:ascii="KG Miss Kindergarten" w:hAnsi="KG Miss Kindergarten" w:cs="Arial"/>
          <w:sz w:val="28"/>
          <w:szCs w:val="28"/>
        </w:rPr>
      </w:pPr>
      <w:r w:rsidRPr="00F52924">
        <w:rPr>
          <w:rFonts w:ascii="KG Miss Kindergarten" w:hAnsi="KG Miss Kindergarten" w:cs="Arial"/>
          <w:sz w:val="28"/>
          <w:szCs w:val="28"/>
        </w:rPr>
        <w:t>How can “pair programming” help Angelina make her game?</w:t>
      </w:r>
    </w:p>
    <w:p w14:paraId="3FA647E0" w14:textId="5F8C3546" w:rsidR="00F52924" w:rsidRPr="00F52924" w:rsidRDefault="00F52924" w:rsidP="00F52924">
      <w:pPr>
        <w:pStyle w:val="ListParagraph"/>
        <w:spacing w:line="480" w:lineRule="auto"/>
        <w:rPr>
          <w:rFonts w:ascii="KG Miss Kindergarten" w:hAnsi="KG Miss Kindergarten" w:cs="Arial"/>
          <w:sz w:val="28"/>
          <w:szCs w:val="28"/>
        </w:rPr>
      </w:pPr>
      <w:r>
        <w:rPr>
          <w:rFonts w:ascii="KG Miss Kindergarten" w:hAnsi="KG Miss Kindergarten"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398FAF" w14:textId="3CCA2FAD" w:rsidR="006842D6" w:rsidRPr="00F52924" w:rsidRDefault="00367909" w:rsidP="00F10451">
      <w:pPr>
        <w:jc w:val="center"/>
        <w:rPr>
          <w:rFonts w:ascii="KG Miss Kindergarten" w:hAnsi="KG Miss Kindergarten" w:cs="Arial"/>
          <w:b/>
          <w:sz w:val="44"/>
          <w:szCs w:val="44"/>
        </w:rPr>
      </w:pPr>
      <w:r w:rsidRPr="006710AE">
        <w:rPr>
          <w:rFonts w:cs="Arial"/>
          <w:b/>
          <w:sz w:val="28"/>
          <w:szCs w:val="28"/>
        </w:rPr>
        <w:br w:type="page"/>
      </w:r>
      <w:r w:rsidR="006842D6" w:rsidRPr="00F52924">
        <w:rPr>
          <w:rFonts w:ascii="KG Miss Kindergarten" w:hAnsi="KG Miss Kindergarten" w:cs="Arial"/>
          <w:b/>
          <w:sz w:val="44"/>
          <w:szCs w:val="44"/>
        </w:rPr>
        <w:lastRenderedPageBreak/>
        <w:t>Activity 3</w:t>
      </w:r>
      <w:r w:rsidR="001D2E62" w:rsidRPr="00F52924">
        <w:rPr>
          <w:rFonts w:ascii="KG Miss Kindergarten" w:hAnsi="KG Miss Kindergarten" w:cs="Arial"/>
          <w:b/>
          <w:sz w:val="44"/>
          <w:szCs w:val="44"/>
        </w:rPr>
        <w:t>:</w:t>
      </w:r>
      <w:r w:rsidR="006842D6" w:rsidRPr="00F52924">
        <w:rPr>
          <w:rFonts w:ascii="KG Miss Kindergarten" w:hAnsi="KG Miss Kindergarten" w:cs="Arial"/>
          <w:b/>
          <w:sz w:val="44"/>
          <w:szCs w:val="44"/>
        </w:rPr>
        <w:t xml:space="preserve"> </w:t>
      </w:r>
      <w:r w:rsidR="00CD70D2" w:rsidRPr="00F52924">
        <w:rPr>
          <w:rFonts w:ascii="KG Miss Kindergarten" w:hAnsi="KG Miss Kindergarten" w:cs="Arial"/>
          <w:b/>
          <w:sz w:val="44"/>
          <w:szCs w:val="44"/>
        </w:rPr>
        <w:t>Computer Science Explorers</w:t>
      </w:r>
    </w:p>
    <w:p w14:paraId="5B49EFA2" w14:textId="77777777" w:rsidR="00F10451" w:rsidRPr="00F52924" w:rsidRDefault="00F10451" w:rsidP="00F10451">
      <w:pPr>
        <w:ind w:left="0"/>
        <w:rPr>
          <w:rFonts w:ascii="KG Miss Kindergarten" w:hAnsi="KG Miss Kindergarten" w:cs="Arial"/>
          <w:color w:val="000000"/>
        </w:rPr>
      </w:pPr>
    </w:p>
    <w:p w14:paraId="3E7B097F" w14:textId="77777777" w:rsidR="00774EF2" w:rsidRPr="00F52924" w:rsidRDefault="006B5F19" w:rsidP="00F10451">
      <w:pPr>
        <w:ind w:left="180"/>
        <w:rPr>
          <w:rFonts w:ascii="KG Miss Kindergarten" w:hAnsi="KG Miss Kindergarten" w:cs="Arial"/>
          <w:b/>
          <w:color w:val="000000"/>
          <w:sz w:val="32"/>
          <w:szCs w:val="28"/>
        </w:rPr>
      </w:pPr>
      <w:r w:rsidRPr="00F52924">
        <w:rPr>
          <w:rFonts w:ascii="KG Miss Kindergarten" w:hAnsi="KG Miss Kindergarten" w:cs="Arial"/>
          <w:b/>
          <w:color w:val="000000"/>
          <w:sz w:val="32"/>
          <w:szCs w:val="28"/>
        </w:rPr>
        <w:t xml:space="preserve">Part 1 </w:t>
      </w:r>
      <w:r w:rsidR="00774EF2" w:rsidRPr="00F52924">
        <w:rPr>
          <w:rFonts w:ascii="KG Miss Kindergarten" w:hAnsi="KG Miss Kindergarten" w:cs="Arial"/>
          <w:b/>
          <w:color w:val="000000"/>
          <w:sz w:val="32"/>
          <w:szCs w:val="28"/>
        </w:rPr>
        <w:t xml:space="preserve">What </w:t>
      </w:r>
      <w:r w:rsidR="007035B6" w:rsidRPr="00F52924">
        <w:rPr>
          <w:rFonts w:ascii="KG Miss Kindergarten" w:hAnsi="KG Miss Kindergarten" w:cs="Arial"/>
          <w:b/>
          <w:color w:val="000000"/>
          <w:sz w:val="32"/>
          <w:szCs w:val="28"/>
        </w:rPr>
        <w:t>I</w:t>
      </w:r>
      <w:r w:rsidR="00774EF2" w:rsidRPr="00F52924">
        <w:rPr>
          <w:rFonts w:ascii="KG Miss Kindergarten" w:hAnsi="KG Miss Kindergarten" w:cs="Arial"/>
          <w:b/>
          <w:color w:val="000000"/>
          <w:sz w:val="32"/>
          <w:szCs w:val="28"/>
        </w:rPr>
        <w:t>s Computer Science?</w:t>
      </w:r>
    </w:p>
    <w:p w14:paraId="11281958" w14:textId="77777777" w:rsidR="00774EF2" w:rsidRPr="00F52924" w:rsidRDefault="00774EF2" w:rsidP="00A33126">
      <w:pPr>
        <w:pStyle w:val="ListParagraph"/>
        <w:numPr>
          <w:ilvl w:val="0"/>
          <w:numId w:val="40"/>
        </w:numPr>
        <w:rPr>
          <w:rFonts w:ascii="KG Miss Kindergarten" w:hAnsi="KG Miss Kindergarten" w:cs="Arial"/>
          <w:color w:val="000000"/>
          <w:sz w:val="28"/>
          <w:szCs w:val="28"/>
        </w:rPr>
      </w:pPr>
      <w:r w:rsidRPr="00F52924">
        <w:rPr>
          <w:rFonts w:ascii="KG Miss Kindergarten" w:hAnsi="KG Miss Kindergarten" w:cs="Arial"/>
          <w:color w:val="000000"/>
          <w:sz w:val="28"/>
          <w:szCs w:val="28"/>
        </w:rPr>
        <w:t>Use this section to write down ideas when you brainstorm about Computer Science with your partner.</w:t>
      </w:r>
    </w:p>
    <w:p w14:paraId="4A60EE07" w14:textId="77777777" w:rsidR="00774EF2" w:rsidRDefault="00774EF2" w:rsidP="00F10451">
      <w:pPr>
        <w:ind w:left="180"/>
        <w:rPr>
          <w:rFonts w:cs="Arial"/>
          <w:b/>
          <w:color w:val="000000"/>
          <w:sz w:val="28"/>
          <w:szCs w:val="28"/>
        </w:rPr>
      </w:pPr>
    </w:p>
    <w:tbl>
      <w:tblPr>
        <w:tblStyle w:val="TableGrid"/>
        <w:tblW w:w="0" w:type="auto"/>
        <w:tblInd w:w="180" w:type="dxa"/>
        <w:tblLook w:val="04A0" w:firstRow="1" w:lastRow="0" w:firstColumn="1" w:lastColumn="0" w:noHBand="0" w:noVBand="1"/>
      </w:tblPr>
      <w:tblGrid>
        <w:gridCol w:w="10610"/>
      </w:tblGrid>
      <w:tr w:rsidR="00774EF2" w14:paraId="29A4B439" w14:textId="77777777" w:rsidTr="00774EF2">
        <w:tc>
          <w:tcPr>
            <w:tcW w:w="11016" w:type="dxa"/>
          </w:tcPr>
          <w:p w14:paraId="03987111" w14:textId="77777777" w:rsidR="00774EF2" w:rsidRDefault="00774EF2" w:rsidP="00F10451">
            <w:pPr>
              <w:ind w:left="0"/>
              <w:rPr>
                <w:rFonts w:cs="Arial"/>
                <w:b/>
                <w:color w:val="000000"/>
                <w:sz w:val="28"/>
                <w:szCs w:val="28"/>
              </w:rPr>
            </w:pPr>
          </w:p>
          <w:p w14:paraId="0A364995" w14:textId="77777777" w:rsidR="00774EF2" w:rsidRDefault="00774EF2" w:rsidP="00F10451">
            <w:pPr>
              <w:ind w:left="0"/>
              <w:rPr>
                <w:rFonts w:cs="Arial"/>
                <w:b/>
                <w:color w:val="000000"/>
                <w:sz w:val="28"/>
                <w:szCs w:val="28"/>
              </w:rPr>
            </w:pPr>
          </w:p>
          <w:p w14:paraId="5FB199A4" w14:textId="77777777" w:rsidR="00774EF2" w:rsidRDefault="00774EF2" w:rsidP="00F10451">
            <w:pPr>
              <w:ind w:left="0"/>
              <w:rPr>
                <w:rFonts w:cs="Arial"/>
                <w:b/>
                <w:color w:val="000000"/>
                <w:sz w:val="28"/>
                <w:szCs w:val="28"/>
              </w:rPr>
            </w:pPr>
          </w:p>
          <w:p w14:paraId="3B60117A" w14:textId="77777777" w:rsidR="00774EF2" w:rsidRDefault="00774EF2" w:rsidP="00F10451">
            <w:pPr>
              <w:ind w:left="0"/>
              <w:rPr>
                <w:rFonts w:cs="Arial"/>
                <w:b/>
                <w:color w:val="000000"/>
                <w:sz w:val="28"/>
                <w:szCs w:val="28"/>
              </w:rPr>
            </w:pPr>
          </w:p>
          <w:p w14:paraId="6F8B5A8C" w14:textId="77777777" w:rsidR="00774EF2" w:rsidRDefault="00774EF2" w:rsidP="00F10451">
            <w:pPr>
              <w:ind w:left="0"/>
              <w:rPr>
                <w:rFonts w:cs="Arial"/>
                <w:b/>
                <w:color w:val="000000"/>
                <w:sz w:val="28"/>
                <w:szCs w:val="28"/>
              </w:rPr>
            </w:pPr>
          </w:p>
          <w:p w14:paraId="501D95E8" w14:textId="77777777" w:rsidR="00774EF2" w:rsidRDefault="00774EF2" w:rsidP="00F10451">
            <w:pPr>
              <w:ind w:left="0"/>
              <w:rPr>
                <w:rFonts w:cs="Arial"/>
                <w:b/>
                <w:color w:val="000000"/>
                <w:sz w:val="28"/>
                <w:szCs w:val="28"/>
              </w:rPr>
            </w:pPr>
          </w:p>
          <w:p w14:paraId="1A0CD899" w14:textId="77777777" w:rsidR="00774EF2" w:rsidRDefault="00774EF2" w:rsidP="00F10451">
            <w:pPr>
              <w:ind w:left="0"/>
              <w:rPr>
                <w:rFonts w:cs="Arial"/>
                <w:b/>
                <w:color w:val="000000"/>
                <w:sz w:val="28"/>
                <w:szCs w:val="28"/>
              </w:rPr>
            </w:pPr>
          </w:p>
          <w:p w14:paraId="79DE2DF6" w14:textId="77777777" w:rsidR="00774EF2" w:rsidRDefault="00774EF2" w:rsidP="00F10451">
            <w:pPr>
              <w:ind w:left="0"/>
              <w:rPr>
                <w:rFonts w:cs="Arial"/>
                <w:b/>
                <w:color w:val="000000"/>
                <w:sz w:val="28"/>
                <w:szCs w:val="28"/>
              </w:rPr>
            </w:pPr>
          </w:p>
          <w:p w14:paraId="5B96220A" w14:textId="77777777" w:rsidR="00774EF2" w:rsidRDefault="00774EF2" w:rsidP="00F10451">
            <w:pPr>
              <w:ind w:left="0"/>
              <w:rPr>
                <w:rFonts w:cs="Arial"/>
                <w:b/>
                <w:color w:val="000000"/>
                <w:sz w:val="28"/>
                <w:szCs w:val="28"/>
              </w:rPr>
            </w:pPr>
          </w:p>
        </w:tc>
      </w:tr>
    </w:tbl>
    <w:p w14:paraId="2EA2B956" w14:textId="77777777" w:rsidR="00774EF2" w:rsidRPr="00F52924" w:rsidRDefault="00774EF2" w:rsidP="00F10451">
      <w:pPr>
        <w:ind w:left="180"/>
        <w:rPr>
          <w:rFonts w:ascii="KG Miss Kindergarten" w:hAnsi="KG Miss Kindergarten" w:cs="Arial"/>
          <w:b/>
          <w:color w:val="000000"/>
          <w:sz w:val="28"/>
          <w:szCs w:val="28"/>
        </w:rPr>
      </w:pPr>
    </w:p>
    <w:p w14:paraId="33ACEEC9" w14:textId="77777777" w:rsidR="00774EF2" w:rsidRPr="00A33126" w:rsidRDefault="00774EF2" w:rsidP="00A33126">
      <w:pPr>
        <w:pStyle w:val="ListParagraph"/>
        <w:numPr>
          <w:ilvl w:val="0"/>
          <w:numId w:val="40"/>
        </w:numPr>
        <w:rPr>
          <w:rFonts w:cs="Arial"/>
          <w:color w:val="000000"/>
          <w:sz w:val="28"/>
          <w:szCs w:val="28"/>
        </w:rPr>
      </w:pPr>
      <w:r w:rsidRPr="00F52924">
        <w:rPr>
          <w:rFonts w:ascii="KG Miss Kindergarten" w:hAnsi="KG Miss Kindergarten" w:cs="Arial"/>
          <w:color w:val="000000"/>
          <w:sz w:val="28"/>
          <w:szCs w:val="28"/>
        </w:rPr>
        <w:t>What are two things you learned fr</w:t>
      </w:r>
      <w:r w:rsidR="00AF4439" w:rsidRPr="00F52924">
        <w:rPr>
          <w:rFonts w:ascii="KG Miss Kindergarten" w:hAnsi="KG Miss Kindergarten" w:cs="Arial"/>
          <w:color w:val="000000"/>
          <w:sz w:val="28"/>
          <w:szCs w:val="28"/>
        </w:rPr>
        <w:t xml:space="preserve">om </w:t>
      </w:r>
      <w:r w:rsidR="009E1487" w:rsidRPr="00F52924">
        <w:rPr>
          <w:rFonts w:ascii="KG Miss Kindergarten" w:hAnsi="KG Miss Kindergarten" w:cs="Arial"/>
          <w:color w:val="000000"/>
          <w:sz w:val="28"/>
          <w:szCs w:val="28"/>
        </w:rPr>
        <w:t>reading</w:t>
      </w:r>
      <w:r w:rsidR="00AF4439" w:rsidRPr="00F52924">
        <w:rPr>
          <w:rFonts w:ascii="KG Miss Kindergarten" w:hAnsi="KG Miss Kindergarten" w:cs="Arial"/>
          <w:color w:val="000000"/>
          <w:sz w:val="28"/>
          <w:szCs w:val="28"/>
        </w:rPr>
        <w:t xml:space="preserve"> </w:t>
      </w:r>
      <w:r w:rsidR="006B6B49" w:rsidRPr="00F52924">
        <w:rPr>
          <w:rFonts w:ascii="KG Miss Kindergarten" w:hAnsi="KG Miss Kindergarten" w:cs="Arial"/>
          <w:color w:val="000000"/>
          <w:sz w:val="28"/>
          <w:szCs w:val="28"/>
        </w:rPr>
        <w:t>“Computer Science I</w:t>
      </w:r>
      <w:r w:rsidRPr="00F52924">
        <w:rPr>
          <w:rFonts w:ascii="KG Miss Kindergarten" w:hAnsi="KG Miss Kindergarten" w:cs="Arial"/>
          <w:color w:val="000000"/>
          <w:sz w:val="28"/>
          <w:szCs w:val="28"/>
        </w:rPr>
        <w:t>s Everywhere”? Write them below.</w:t>
      </w:r>
      <w:r w:rsidRPr="00A33126">
        <w:rPr>
          <w:rFonts w:cs="Arial"/>
          <w:color w:val="000000"/>
          <w:sz w:val="28"/>
          <w:szCs w:val="28"/>
        </w:rPr>
        <w:br/>
      </w:r>
    </w:p>
    <w:p w14:paraId="0C5166FF" w14:textId="77777777" w:rsidR="00774EF2" w:rsidRPr="007671B8" w:rsidRDefault="00774EF2" w:rsidP="00774EF2">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29E8ED2D" w14:textId="77777777" w:rsidR="00774EF2" w:rsidRPr="007671B8" w:rsidRDefault="00774EF2" w:rsidP="00774EF2">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67DF9516" w14:textId="77777777" w:rsidR="00774EF2" w:rsidRPr="007671B8" w:rsidRDefault="00774EF2" w:rsidP="00774EF2">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0767609C" w14:textId="77777777" w:rsidR="00774EF2" w:rsidRPr="00774EF2" w:rsidRDefault="00774EF2" w:rsidP="00774EF2">
      <w:pPr>
        <w:spacing w:line="480" w:lineRule="auto"/>
        <w:ind w:left="0"/>
        <w:jc w:val="center"/>
        <w:rPr>
          <w:rFonts w:cs="Arial"/>
          <w:sz w:val="28"/>
          <w:szCs w:val="28"/>
        </w:rPr>
      </w:pPr>
      <w:r w:rsidRPr="007671B8">
        <w:rPr>
          <w:rFonts w:cs="Arial"/>
          <w:sz w:val="28"/>
          <w:szCs w:val="28"/>
        </w:rPr>
        <w:t>___________________________________</w:t>
      </w:r>
      <w:r>
        <w:rPr>
          <w:rFonts w:cs="Arial"/>
          <w:sz w:val="28"/>
          <w:szCs w:val="28"/>
        </w:rPr>
        <w:t>_______________________________</w:t>
      </w:r>
    </w:p>
    <w:p w14:paraId="23F1FE91" w14:textId="77777777" w:rsidR="00774EF2" w:rsidRPr="00774EF2" w:rsidRDefault="00774EF2" w:rsidP="00774EF2">
      <w:pPr>
        <w:spacing w:line="480" w:lineRule="auto"/>
        <w:ind w:left="0"/>
        <w:jc w:val="center"/>
        <w:rPr>
          <w:rFonts w:cs="Arial"/>
          <w:sz w:val="28"/>
          <w:szCs w:val="28"/>
        </w:rPr>
      </w:pPr>
      <w:r w:rsidRPr="007671B8">
        <w:rPr>
          <w:rFonts w:cs="Arial"/>
          <w:sz w:val="28"/>
          <w:szCs w:val="28"/>
        </w:rPr>
        <w:t>___________________________________</w:t>
      </w:r>
      <w:r>
        <w:rPr>
          <w:rFonts w:cs="Arial"/>
          <w:sz w:val="28"/>
          <w:szCs w:val="28"/>
        </w:rPr>
        <w:t>_______________________________</w:t>
      </w:r>
    </w:p>
    <w:p w14:paraId="15BFB581" w14:textId="77777777" w:rsidR="006B6B49" w:rsidRPr="00774EF2" w:rsidRDefault="006B6B49" w:rsidP="006B6B49">
      <w:pPr>
        <w:spacing w:line="480" w:lineRule="auto"/>
        <w:ind w:left="0"/>
        <w:jc w:val="center"/>
        <w:rPr>
          <w:rFonts w:cs="Arial"/>
          <w:sz w:val="28"/>
          <w:szCs w:val="28"/>
        </w:rPr>
      </w:pPr>
      <w:r w:rsidRPr="007671B8">
        <w:rPr>
          <w:rFonts w:cs="Arial"/>
          <w:sz w:val="28"/>
          <w:szCs w:val="28"/>
        </w:rPr>
        <w:t>___________________________________</w:t>
      </w:r>
      <w:r>
        <w:rPr>
          <w:rFonts w:cs="Arial"/>
          <w:sz w:val="28"/>
          <w:szCs w:val="28"/>
        </w:rPr>
        <w:t>_______________________________</w:t>
      </w:r>
    </w:p>
    <w:p w14:paraId="76A2CB82" w14:textId="446CD3A9" w:rsidR="00AE73F8" w:rsidRPr="00F52924" w:rsidRDefault="00774EF2" w:rsidP="007768C7">
      <w:pPr>
        <w:ind w:left="0"/>
        <w:jc w:val="center"/>
        <w:rPr>
          <w:rFonts w:ascii="KG Miss Kindergarten" w:hAnsi="KG Miss Kindergarten" w:cs="Arial"/>
          <w:b/>
          <w:color w:val="000000"/>
          <w:sz w:val="32"/>
          <w:szCs w:val="28"/>
        </w:rPr>
      </w:pPr>
      <w:r w:rsidRPr="00F52924">
        <w:rPr>
          <w:rFonts w:ascii="KG Miss Kindergarten" w:hAnsi="KG Miss Kindergarten" w:cs="Arial"/>
          <w:b/>
          <w:color w:val="000000"/>
          <w:sz w:val="32"/>
          <w:szCs w:val="28"/>
        </w:rPr>
        <w:lastRenderedPageBreak/>
        <w:t>Part 2</w:t>
      </w:r>
      <w:r w:rsidR="00F52924" w:rsidRPr="00F52924">
        <w:rPr>
          <w:rFonts w:ascii="KG Miss Kindergarten" w:hAnsi="KG Miss Kindergarten" w:cs="Arial"/>
          <w:b/>
          <w:color w:val="000000"/>
          <w:sz w:val="32"/>
          <w:szCs w:val="28"/>
        </w:rPr>
        <w:t>:</w:t>
      </w:r>
      <w:r w:rsidRPr="00F52924">
        <w:rPr>
          <w:rFonts w:ascii="KG Miss Kindergarten" w:hAnsi="KG Miss Kindergarten" w:cs="Arial"/>
          <w:b/>
          <w:color w:val="000000"/>
          <w:sz w:val="32"/>
          <w:szCs w:val="28"/>
        </w:rPr>
        <w:t xml:space="preserve"> </w:t>
      </w:r>
      <w:r w:rsidR="00AE73F8" w:rsidRPr="00F52924">
        <w:rPr>
          <w:rFonts w:ascii="KG Miss Kindergarten" w:hAnsi="KG Miss Kindergarten" w:cs="Arial"/>
          <w:b/>
          <w:color w:val="000000"/>
          <w:sz w:val="32"/>
          <w:szCs w:val="28"/>
        </w:rPr>
        <w:t>Scratch</w:t>
      </w:r>
      <w:r w:rsidR="00F52924" w:rsidRPr="00F52924">
        <w:rPr>
          <w:rFonts w:ascii="KG Miss Kindergarten" w:hAnsi="KG Miss Kindergarten" w:cs="Arial"/>
          <w:b/>
          <w:color w:val="000000"/>
          <w:sz w:val="32"/>
          <w:szCs w:val="28"/>
        </w:rPr>
        <w:t xml:space="preserve"> </w:t>
      </w:r>
      <w:r w:rsidR="00AE73F8" w:rsidRPr="00F52924">
        <w:rPr>
          <w:rFonts w:ascii="KG Miss Kindergarten" w:hAnsi="KG Miss Kindergarten" w:cs="Arial"/>
          <w:b/>
          <w:color w:val="000000"/>
          <w:sz w:val="32"/>
          <w:szCs w:val="28"/>
        </w:rPr>
        <w:t>Jr</w:t>
      </w:r>
      <w:r w:rsidR="00F52924" w:rsidRPr="00F52924">
        <w:rPr>
          <w:rFonts w:ascii="KG Miss Kindergarten" w:hAnsi="KG Miss Kindergarten" w:cs="Arial"/>
          <w:b/>
          <w:color w:val="000000"/>
          <w:sz w:val="32"/>
          <w:szCs w:val="28"/>
        </w:rPr>
        <w:t>.</w:t>
      </w:r>
      <w:r w:rsidR="007768C7">
        <w:rPr>
          <w:rFonts w:ascii="KG Miss Kindergarten" w:hAnsi="KG Miss Kindergarten" w:cs="Arial"/>
          <w:b/>
          <w:color w:val="000000"/>
          <w:sz w:val="32"/>
          <w:szCs w:val="28"/>
        </w:rPr>
        <w:t xml:space="preserve"> Scorekeeper</w:t>
      </w:r>
      <w:r w:rsidR="00AE73F8" w:rsidRPr="00F52924">
        <w:rPr>
          <w:rFonts w:ascii="KG Miss Kindergarten" w:hAnsi="KG Miss Kindergarten" w:cs="Arial"/>
          <w:b/>
          <w:color w:val="000000"/>
          <w:sz w:val="32"/>
          <w:szCs w:val="28"/>
        </w:rPr>
        <w:t xml:space="preserve"> Project</w:t>
      </w:r>
      <w:r w:rsidR="007768C7">
        <w:rPr>
          <w:rFonts w:ascii="KG Miss Kindergarten" w:hAnsi="KG Miss Kindergarten" w:cs="Arial"/>
          <w:b/>
          <w:color w:val="000000"/>
          <w:sz w:val="32"/>
          <w:szCs w:val="28"/>
        </w:rPr>
        <w:t xml:space="preserve"> Planner</w:t>
      </w:r>
      <w:bookmarkStart w:id="0" w:name="_GoBack"/>
      <w:bookmarkEnd w:id="0"/>
    </w:p>
    <w:p w14:paraId="5E663C86" w14:textId="77777777" w:rsidR="00F10451" w:rsidRPr="00F52924" w:rsidRDefault="00AE73F8" w:rsidP="00F10451">
      <w:pPr>
        <w:ind w:left="180"/>
        <w:rPr>
          <w:rFonts w:ascii="KG Miss Kindergarten" w:hAnsi="KG Miss Kindergarten" w:cs="Arial"/>
          <w:color w:val="000000"/>
          <w:sz w:val="28"/>
          <w:szCs w:val="28"/>
        </w:rPr>
      </w:pPr>
      <w:r w:rsidRPr="00F52924">
        <w:rPr>
          <w:rFonts w:ascii="KG Miss Kindergarten" w:hAnsi="KG Miss Kindergarten" w:cs="Arial"/>
          <w:color w:val="000000"/>
          <w:sz w:val="28"/>
          <w:szCs w:val="28"/>
        </w:rPr>
        <w:t>As you follow the steps to create the Scorekeeper pro</w:t>
      </w:r>
      <w:r w:rsidR="00F10451" w:rsidRPr="00F52924">
        <w:rPr>
          <w:rFonts w:ascii="KG Miss Kindergarten" w:hAnsi="KG Miss Kindergarten" w:cs="Arial"/>
          <w:color w:val="000000"/>
          <w:sz w:val="28"/>
          <w:szCs w:val="28"/>
        </w:rPr>
        <w:t>ject, fill in the planner below.</w:t>
      </w:r>
    </w:p>
    <w:p w14:paraId="132CDC17" w14:textId="77777777" w:rsidR="00F10451" w:rsidRPr="00F52924" w:rsidRDefault="00F10451" w:rsidP="00F10451">
      <w:pPr>
        <w:ind w:left="180"/>
        <w:rPr>
          <w:rFonts w:ascii="KG Miss Kindergarten" w:hAnsi="KG Miss Kindergarten" w:cs="Arial"/>
          <w:color w:val="000000"/>
          <w:sz w:val="28"/>
          <w:szCs w:val="28"/>
        </w:rPr>
      </w:pPr>
    </w:p>
    <w:p w14:paraId="3B04180D" w14:textId="77777777" w:rsidR="00AE73F8" w:rsidRPr="00F52924" w:rsidRDefault="00AE73F8" w:rsidP="00F10451">
      <w:pPr>
        <w:pStyle w:val="ListParagraph"/>
        <w:numPr>
          <w:ilvl w:val="0"/>
          <w:numId w:val="29"/>
        </w:numPr>
        <w:rPr>
          <w:rFonts w:ascii="KG Miss Kindergarten" w:hAnsi="KG Miss Kindergarten" w:cs="Arial"/>
          <w:b/>
          <w:color w:val="000000"/>
          <w:sz w:val="28"/>
          <w:szCs w:val="28"/>
        </w:rPr>
      </w:pPr>
      <w:r w:rsidRPr="00F52924">
        <w:rPr>
          <w:rFonts w:ascii="KG Miss Kindergarten" w:hAnsi="KG Miss Kindergarten" w:cs="Arial"/>
          <w:b/>
          <w:color w:val="000000"/>
          <w:sz w:val="28"/>
          <w:szCs w:val="28"/>
        </w:rPr>
        <w:t>Draw a picture of the game board</w:t>
      </w:r>
      <w:r w:rsidR="00131E76" w:rsidRPr="00F52924">
        <w:rPr>
          <w:rFonts w:ascii="KG Miss Kindergarten" w:hAnsi="KG Miss Kindergarten" w:cs="Arial"/>
          <w:b/>
          <w:color w:val="000000"/>
          <w:sz w:val="28"/>
          <w:szCs w:val="28"/>
        </w:rPr>
        <w:t xml:space="preserve"> with two soccer goals and one soccer ball.</w:t>
      </w:r>
    </w:p>
    <w:tbl>
      <w:tblPr>
        <w:tblStyle w:val="TableGrid"/>
        <w:tblW w:w="0" w:type="auto"/>
        <w:tblInd w:w="360" w:type="dxa"/>
        <w:tblLook w:val="04A0" w:firstRow="1" w:lastRow="0" w:firstColumn="1" w:lastColumn="0" w:noHBand="0" w:noVBand="1"/>
      </w:tblPr>
      <w:tblGrid>
        <w:gridCol w:w="10340"/>
      </w:tblGrid>
      <w:tr w:rsidR="00333A04" w14:paraId="077E2CD8" w14:textId="77777777" w:rsidTr="00F52924">
        <w:trPr>
          <w:trHeight w:val="7540"/>
        </w:trPr>
        <w:tc>
          <w:tcPr>
            <w:tcW w:w="10340" w:type="dxa"/>
          </w:tcPr>
          <w:p w14:paraId="271B7F52" w14:textId="77777777" w:rsidR="00333A04" w:rsidRDefault="00333A04" w:rsidP="000D2AAC">
            <w:pPr>
              <w:ind w:left="0"/>
              <w:rPr>
                <w:rFonts w:cs="Arial"/>
                <w:color w:val="000000"/>
                <w:sz w:val="28"/>
                <w:szCs w:val="28"/>
              </w:rPr>
            </w:pPr>
          </w:p>
          <w:p w14:paraId="64F02309" w14:textId="77777777" w:rsidR="00333A04" w:rsidRDefault="00333A04" w:rsidP="000D2AAC">
            <w:pPr>
              <w:ind w:left="0"/>
              <w:rPr>
                <w:rFonts w:cs="Arial"/>
                <w:color w:val="000000"/>
                <w:sz w:val="28"/>
                <w:szCs w:val="28"/>
              </w:rPr>
            </w:pPr>
          </w:p>
          <w:p w14:paraId="6B7CFD96" w14:textId="77777777" w:rsidR="00333A04" w:rsidRDefault="00333A04" w:rsidP="000D2AAC">
            <w:pPr>
              <w:ind w:left="0"/>
              <w:rPr>
                <w:rFonts w:cs="Arial"/>
                <w:color w:val="000000"/>
                <w:sz w:val="28"/>
                <w:szCs w:val="28"/>
              </w:rPr>
            </w:pPr>
          </w:p>
          <w:p w14:paraId="35196438" w14:textId="77777777" w:rsidR="00333A04" w:rsidRDefault="00333A04" w:rsidP="000D2AAC">
            <w:pPr>
              <w:ind w:left="0"/>
              <w:rPr>
                <w:rFonts w:cs="Arial"/>
                <w:color w:val="000000"/>
                <w:sz w:val="28"/>
                <w:szCs w:val="28"/>
              </w:rPr>
            </w:pPr>
          </w:p>
          <w:p w14:paraId="2A269495" w14:textId="77777777" w:rsidR="00333A04" w:rsidRDefault="00333A04" w:rsidP="000D2AAC">
            <w:pPr>
              <w:ind w:left="0"/>
              <w:rPr>
                <w:rFonts w:cs="Arial"/>
                <w:color w:val="000000"/>
                <w:sz w:val="28"/>
                <w:szCs w:val="28"/>
              </w:rPr>
            </w:pPr>
          </w:p>
          <w:p w14:paraId="251EE29C" w14:textId="77777777" w:rsidR="00333A04" w:rsidRDefault="00333A04" w:rsidP="000D2AAC">
            <w:pPr>
              <w:ind w:left="0"/>
              <w:rPr>
                <w:rFonts w:cs="Arial"/>
                <w:color w:val="000000"/>
                <w:sz w:val="28"/>
                <w:szCs w:val="28"/>
              </w:rPr>
            </w:pPr>
          </w:p>
          <w:p w14:paraId="2CE84347" w14:textId="77777777" w:rsidR="00333A04" w:rsidRDefault="00333A04" w:rsidP="000D2AAC">
            <w:pPr>
              <w:ind w:left="0"/>
              <w:rPr>
                <w:rFonts w:cs="Arial"/>
                <w:color w:val="000000"/>
                <w:sz w:val="28"/>
                <w:szCs w:val="28"/>
              </w:rPr>
            </w:pPr>
          </w:p>
          <w:p w14:paraId="6569D501" w14:textId="77777777" w:rsidR="00333A04" w:rsidRDefault="00333A04" w:rsidP="000D2AAC">
            <w:pPr>
              <w:ind w:left="0"/>
              <w:rPr>
                <w:rFonts w:cs="Arial"/>
                <w:color w:val="000000"/>
                <w:sz w:val="28"/>
                <w:szCs w:val="28"/>
              </w:rPr>
            </w:pPr>
          </w:p>
          <w:p w14:paraId="281D7BE1" w14:textId="77777777" w:rsidR="00333A04" w:rsidRDefault="00333A04" w:rsidP="000D2AAC">
            <w:pPr>
              <w:ind w:left="0"/>
              <w:rPr>
                <w:rFonts w:cs="Arial"/>
                <w:color w:val="000000"/>
                <w:sz w:val="28"/>
                <w:szCs w:val="28"/>
              </w:rPr>
            </w:pPr>
          </w:p>
          <w:p w14:paraId="0E262B87" w14:textId="77777777" w:rsidR="00333A04" w:rsidRDefault="00333A04" w:rsidP="000D2AAC">
            <w:pPr>
              <w:ind w:left="0"/>
              <w:rPr>
                <w:rFonts w:cs="Arial"/>
                <w:color w:val="000000"/>
                <w:sz w:val="28"/>
                <w:szCs w:val="28"/>
              </w:rPr>
            </w:pPr>
          </w:p>
          <w:p w14:paraId="696083C7" w14:textId="77777777" w:rsidR="00333A04" w:rsidRDefault="00333A04" w:rsidP="000D2AAC">
            <w:pPr>
              <w:ind w:left="0"/>
              <w:rPr>
                <w:rFonts w:cs="Arial"/>
                <w:color w:val="000000"/>
                <w:sz w:val="28"/>
                <w:szCs w:val="28"/>
              </w:rPr>
            </w:pPr>
          </w:p>
          <w:p w14:paraId="36AC49CD" w14:textId="77777777" w:rsidR="00333A04" w:rsidRDefault="00333A04" w:rsidP="000D2AAC">
            <w:pPr>
              <w:ind w:left="0"/>
              <w:rPr>
                <w:rFonts w:cs="Arial"/>
                <w:color w:val="000000"/>
                <w:sz w:val="28"/>
                <w:szCs w:val="28"/>
              </w:rPr>
            </w:pPr>
          </w:p>
          <w:p w14:paraId="0A981584" w14:textId="77777777" w:rsidR="00333A04" w:rsidRDefault="00333A04" w:rsidP="000D2AAC">
            <w:pPr>
              <w:ind w:left="0"/>
              <w:rPr>
                <w:rFonts w:cs="Arial"/>
                <w:color w:val="000000"/>
                <w:sz w:val="28"/>
                <w:szCs w:val="28"/>
              </w:rPr>
            </w:pPr>
          </w:p>
        </w:tc>
      </w:tr>
    </w:tbl>
    <w:p w14:paraId="0E8AFD50" w14:textId="77777777" w:rsidR="00333A04" w:rsidRPr="00F52924" w:rsidRDefault="00333A04" w:rsidP="000D2AAC">
      <w:pPr>
        <w:rPr>
          <w:rFonts w:ascii="KG Miss Kindergarten" w:hAnsi="KG Miss Kindergarten" w:cs="Arial"/>
          <w:color w:val="000000"/>
          <w:sz w:val="28"/>
          <w:szCs w:val="28"/>
        </w:rPr>
      </w:pPr>
    </w:p>
    <w:p w14:paraId="0524AB4D" w14:textId="038C0E1D" w:rsidR="00131E76" w:rsidRPr="00F52924" w:rsidRDefault="00131E76" w:rsidP="000D2AAC">
      <w:pPr>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Team </w:t>
      </w:r>
      <w:r w:rsidR="00F1210C" w:rsidRPr="00F52924">
        <w:rPr>
          <w:rFonts w:ascii="KG Miss Kindergarten" w:hAnsi="KG Miss Kindergarten" w:cs="Arial"/>
          <w:color w:val="000000"/>
          <w:sz w:val="28"/>
          <w:szCs w:val="28"/>
        </w:rPr>
        <w:t xml:space="preserve">1 </w:t>
      </w:r>
      <w:r w:rsidRPr="00F52924">
        <w:rPr>
          <w:rFonts w:ascii="KG Miss Kindergarten" w:hAnsi="KG Miss Kindergarten" w:cs="Arial"/>
          <w:color w:val="000000"/>
          <w:sz w:val="28"/>
          <w:szCs w:val="28"/>
        </w:rPr>
        <w:t>Color: ____________________________________________</w:t>
      </w:r>
      <w:r w:rsidR="00F52924">
        <w:rPr>
          <w:rFonts w:ascii="KG Miss Kindergarten" w:hAnsi="KG Miss Kindergarten" w:cs="Arial"/>
          <w:color w:val="000000"/>
          <w:sz w:val="28"/>
          <w:szCs w:val="28"/>
        </w:rPr>
        <w:t>_______</w:t>
      </w:r>
    </w:p>
    <w:p w14:paraId="6ACC5627" w14:textId="77777777" w:rsidR="00131E76" w:rsidRPr="00F52924" w:rsidRDefault="00131E76" w:rsidP="000D2AAC">
      <w:pPr>
        <w:rPr>
          <w:rFonts w:ascii="KG Miss Kindergarten" w:hAnsi="KG Miss Kindergarten" w:cs="Arial"/>
          <w:color w:val="000000"/>
          <w:sz w:val="28"/>
          <w:szCs w:val="28"/>
        </w:rPr>
      </w:pPr>
    </w:p>
    <w:p w14:paraId="3C120450" w14:textId="77777777" w:rsidR="00131E76" w:rsidRDefault="00131E76" w:rsidP="000D2AAC">
      <w:pPr>
        <w:rPr>
          <w:rFonts w:cs="Arial"/>
          <w:color w:val="000000"/>
          <w:sz w:val="28"/>
          <w:szCs w:val="28"/>
        </w:rPr>
      </w:pPr>
      <w:r w:rsidRPr="00F52924">
        <w:rPr>
          <w:rFonts w:ascii="KG Miss Kindergarten" w:hAnsi="KG Miss Kindergarten" w:cs="Arial"/>
          <w:color w:val="000000"/>
          <w:sz w:val="28"/>
          <w:szCs w:val="28"/>
        </w:rPr>
        <w:t xml:space="preserve">Team </w:t>
      </w:r>
      <w:r w:rsidR="00F1210C" w:rsidRPr="00F52924">
        <w:rPr>
          <w:rFonts w:ascii="KG Miss Kindergarten" w:hAnsi="KG Miss Kindergarten" w:cs="Arial"/>
          <w:color w:val="000000"/>
          <w:sz w:val="28"/>
          <w:szCs w:val="28"/>
        </w:rPr>
        <w:t xml:space="preserve">2 </w:t>
      </w:r>
      <w:r w:rsidRPr="00F52924">
        <w:rPr>
          <w:rFonts w:ascii="KG Miss Kindergarten" w:hAnsi="KG Miss Kindergarten" w:cs="Arial"/>
          <w:color w:val="000000"/>
          <w:sz w:val="28"/>
          <w:szCs w:val="28"/>
        </w:rPr>
        <w:t>Color:</w:t>
      </w:r>
      <w:r>
        <w:rPr>
          <w:rFonts w:cs="Arial"/>
          <w:color w:val="000000"/>
          <w:sz w:val="28"/>
          <w:szCs w:val="28"/>
        </w:rPr>
        <w:t xml:space="preserve"> ____________________________________________</w:t>
      </w:r>
    </w:p>
    <w:p w14:paraId="1A3C4B81" w14:textId="77777777" w:rsidR="00F60FB2" w:rsidRDefault="00F60FB2" w:rsidP="000D2AAC">
      <w:pPr>
        <w:rPr>
          <w:rFonts w:cs="Arial"/>
          <w:color w:val="000000"/>
          <w:sz w:val="28"/>
          <w:szCs w:val="28"/>
        </w:rPr>
      </w:pPr>
    </w:p>
    <w:p w14:paraId="61D23F76" w14:textId="77777777" w:rsidR="00F52924" w:rsidRDefault="00F52924" w:rsidP="00F52924">
      <w:pPr>
        <w:ind w:left="0"/>
        <w:rPr>
          <w:rFonts w:cs="Arial"/>
          <w:color w:val="000000"/>
          <w:sz w:val="28"/>
          <w:szCs w:val="28"/>
        </w:rPr>
      </w:pPr>
    </w:p>
    <w:p w14:paraId="1EA6ABBD" w14:textId="77777777" w:rsidR="00F60FB2" w:rsidRPr="00F52924" w:rsidRDefault="00F60FB2" w:rsidP="00F10451">
      <w:pPr>
        <w:pStyle w:val="ListParagraph"/>
        <w:numPr>
          <w:ilvl w:val="0"/>
          <w:numId w:val="29"/>
        </w:numPr>
        <w:rPr>
          <w:rFonts w:ascii="KG Miss Kindergarten" w:hAnsi="KG Miss Kindergarten" w:cs="Arial"/>
          <w:b/>
          <w:color w:val="000000"/>
          <w:sz w:val="28"/>
          <w:szCs w:val="28"/>
        </w:rPr>
      </w:pPr>
      <w:r w:rsidRPr="00F52924">
        <w:rPr>
          <w:rFonts w:ascii="KG Miss Kindergarten" w:hAnsi="KG Miss Kindergarten" w:cs="Arial"/>
          <w:b/>
          <w:color w:val="000000"/>
          <w:sz w:val="28"/>
          <w:szCs w:val="28"/>
        </w:rPr>
        <w:lastRenderedPageBreak/>
        <w:t xml:space="preserve">Programming the soccer ball to respond to the </w:t>
      </w:r>
      <w:r w:rsidR="007035B6" w:rsidRPr="00F52924">
        <w:rPr>
          <w:rFonts w:ascii="KG Miss Kindergarten" w:hAnsi="KG Miss Kindergarten" w:cs="Arial"/>
          <w:b/>
          <w:color w:val="000000"/>
          <w:sz w:val="28"/>
          <w:szCs w:val="28"/>
        </w:rPr>
        <w:t>t</w:t>
      </w:r>
      <w:r w:rsidRPr="00F52924">
        <w:rPr>
          <w:rFonts w:ascii="KG Miss Kindergarten" w:hAnsi="KG Miss Kindergarten" w:cs="Arial"/>
          <w:b/>
          <w:color w:val="000000"/>
          <w:sz w:val="28"/>
          <w:szCs w:val="28"/>
        </w:rPr>
        <w:t xml:space="preserve">eam </w:t>
      </w:r>
      <w:r w:rsidR="007035B6" w:rsidRPr="00F52924">
        <w:rPr>
          <w:rFonts w:ascii="KG Miss Kindergarten" w:hAnsi="KG Miss Kindergarten" w:cs="Arial"/>
          <w:b/>
          <w:color w:val="000000"/>
          <w:sz w:val="28"/>
          <w:szCs w:val="28"/>
        </w:rPr>
        <w:t>a</w:t>
      </w:r>
      <w:r w:rsidRPr="00F52924">
        <w:rPr>
          <w:rFonts w:ascii="KG Miss Kindergarten" w:hAnsi="KG Miss Kindergarten" w:cs="Arial"/>
          <w:b/>
          <w:color w:val="000000"/>
          <w:sz w:val="28"/>
          <w:szCs w:val="28"/>
        </w:rPr>
        <w:t>rrow buttons.</w:t>
      </w:r>
    </w:p>
    <w:p w14:paraId="7B17213D" w14:textId="77777777" w:rsidR="00F60FB2" w:rsidRPr="00F52924" w:rsidRDefault="00096680" w:rsidP="000D2AAC">
      <w:pPr>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The picture below shows a program for a </w:t>
      </w:r>
      <w:r w:rsidR="003E6953" w:rsidRPr="00F52924">
        <w:rPr>
          <w:rFonts w:ascii="KG Miss Kindergarten" w:hAnsi="KG Miss Kindergarten" w:cs="Arial"/>
          <w:color w:val="000000"/>
          <w:sz w:val="28"/>
          <w:szCs w:val="28"/>
        </w:rPr>
        <w:t>frog and programs for two</w:t>
      </w:r>
      <w:r w:rsidRPr="00F52924">
        <w:rPr>
          <w:rFonts w:ascii="KG Miss Kindergarten" w:hAnsi="KG Miss Kindergarten" w:cs="Arial"/>
          <w:color w:val="000000"/>
          <w:sz w:val="28"/>
          <w:szCs w:val="28"/>
        </w:rPr>
        <w:t xml:space="preserve"> arrow</w:t>
      </w:r>
      <w:r w:rsidR="003E6953" w:rsidRPr="00F52924">
        <w:rPr>
          <w:rFonts w:ascii="KG Miss Kindergarten" w:hAnsi="KG Miss Kindergarten" w:cs="Arial"/>
          <w:color w:val="000000"/>
          <w:sz w:val="28"/>
          <w:szCs w:val="28"/>
        </w:rPr>
        <w:t>s</w:t>
      </w:r>
      <w:r w:rsidRPr="00F52924">
        <w:rPr>
          <w:rFonts w:ascii="KG Miss Kindergarten" w:hAnsi="KG Miss Kindergarten" w:cs="Arial"/>
          <w:color w:val="000000"/>
          <w:sz w:val="28"/>
          <w:szCs w:val="28"/>
        </w:rPr>
        <w:t xml:space="preserve">. </w:t>
      </w:r>
      <w:r w:rsidR="003E6953" w:rsidRPr="00F52924">
        <w:rPr>
          <w:rFonts w:ascii="KG Miss Kindergarten" w:hAnsi="KG Miss Kindergarten" w:cs="Arial"/>
          <w:color w:val="000000"/>
          <w:sz w:val="28"/>
          <w:szCs w:val="28"/>
        </w:rPr>
        <w:t>Notice how the arrows send messages to the frog.</w:t>
      </w:r>
      <w:r w:rsidRPr="00F52924">
        <w:rPr>
          <w:rFonts w:ascii="KG Miss Kindergarten" w:hAnsi="KG Miss Kindergarten" w:cs="Arial"/>
          <w:color w:val="000000"/>
          <w:sz w:val="28"/>
          <w:szCs w:val="28"/>
        </w:rPr>
        <w:t xml:space="preserve"> Use this example to help you fill in the planner for the arrows you will program for the Scorekeeper.</w:t>
      </w:r>
    </w:p>
    <w:p w14:paraId="4163081D" w14:textId="77777777" w:rsidR="003E6953" w:rsidRDefault="003E6953" w:rsidP="000D2AAC">
      <w:pPr>
        <w:rPr>
          <w:rFonts w:cs="Arial"/>
          <w:color w:val="000000"/>
          <w:sz w:val="28"/>
          <w:szCs w:val="28"/>
        </w:rPr>
      </w:pPr>
      <w:r>
        <w:rPr>
          <w:rFonts w:cs="Arial"/>
          <w:noProof/>
          <w:color w:val="000000"/>
          <w:sz w:val="28"/>
          <w:szCs w:val="28"/>
        </w:rPr>
        <w:drawing>
          <wp:inline distT="0" distB="0" distL="0" distR="0" wp14:anchorId="5E1C89EB" wp14:editId="07E3D77D">
            <wp:extent cx="6426303" cy="17410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_arrow_example.png"/>
                    <pic:cNvPicPr/>
                  </pic:nvPicPr>
                  <pic:blipFill>
                    <a:blip r:embed="rId42">
                      <a:extLst>
                        <a:ext uri="{28A0092B-C50C-407E-A947-70E740481C1C}">
                          <a14:useLocalDpi xmlns:a14="http://schemas.microsoft.com/office/drawing/2010/main" val="0"/>
                        </a:ext>
                      </a:extLst>
                    </a:blip>
                    <a:stretch>
                      <a:fillRect/>
                    </a:stretch>
                  </pic:blipFill>
                  <pic:spPr>
                    <a:xfrm>
                      <a:off x="0" y="0"/>
                      <a:ext cx="6426303" cy="1741052"/>
                    </a:xfrm>
                    <a:prstGeom prst="rect">
                      <a:avLst/>
                    </a:prstGeom>
                  </pic:spPr>
                </pic:pic>
              </a:graphicData>
            </a:graphic>
          </wp:inline>
        </w:drawing>
      </w:r>
    </w:p>
    <w:p w14:paraId="0F3B0A31" w14:textId="77777777" w:rsidR="003E6953" w:rsidRDefault="003E6953" w:rsidP="000D2AAC">
      <w:pPr>
        <w:rPr>
          <w:rFonts w:cs="Arial"/>
          <w:color w:val="000000"/>
          <w:sz w:val="28"/>
          <w:szCs w:val="28"/>
        </w:rPr>
      </w:pPr>
    </w:p>
    <w:p w14:paraId="6702C27B" w14:textId="77777777" w:rsidR="00096680" w:rsidRPr="00F52924" w:rsidRDefault="003E6953" w:rsidP="000D2AAC">
      <w:pPr>
        <w:rPr>
          <w:rFonts w:ascii="KG Miss Kindergarten" w:hAnsi="KG Miss Kindergarten"/>
          <w:b/>
          <w:color w:val="000000"/>
        </w:rPr>
      </w:pPr>
      <w:r w:rsidRPr="00F52924">
        <w:rPr>
          <w:rFonts w:ascii="KG Miss Kindergarten" w:hAnsi="KG Miss Kindergarten"/>
          <w:b/>
          <w:color w:val="000000"/>
        </w:rPr>
        <w:t xml:space="preserve">Plan a program for Team </w:t>
      </w:r>
      <w:r w:rsidR="00F1210C" w:rsidRPr="00F52924">
        <w:rPr>
          <w:rFonts w:ascii="KG Miss Kindergarten" w:hAnsi="KG Miss Kindergarten" w:cs="Arial"/>
          <w:b/>
          <w:color w:val="000000"/>
        </w:rPr>
        <w:t xml:space="preserve">1’s </w:t>
      </w:r>
      <w:r w:rsidR="007035B6" w:rsidRPr="00F52924">
        <w:rPr>
          <w:rFonts w:ascii="KG Miss Kindergarten" w:hAnsi="KG Miss Kindergarten" w:cs="Arial"/>
          <w:b/>
          <w:color w:val="000000"/>
        </w:rPr>
        <w:t>a</w:t>
      </w:r>
      <w:r w:rsidR="006B6B49" w:rsidRPr="00F52924">
        <w:rPr>
          <w:rFonts w:ascii="KG Miss Kindergarten" w:hAnsi="KG Miss Kindergarten" w:cs="Arial"/>
          <w:b/>
          <w:color w:val="000000"/>
        </w:rPr>
        <w:t>rrow</w:t>
      </w:r>
      <w:r w:rsidR="006B6B49" w:rsidRPr="00F52924">
        <w:rPr>
          <w:rFonts w:ascii="KG Miss Kindergarten" w:hAnsi="KG Miss Kindergarten"/>
          <w:b/>
          <w:color w:val="000000"/>
        </w:rPr>
        <w:t>:</w:t>
      </w:r>
    </w:p>
    <w:p w14:paraId="6FEBC9DD" w14:textId="77777777" w:rsidR="003E6953" w:rsidRPr="00F52924" w:rsidRDefault="003E6953" w:rsidP="00F1210C">
      <w:pPr>
        <w:rPr>
          <w:rFonts w:ascii="KG Miss Kindergarten" w:hAnsi="KG Miss Kindergarten" w:cs="Arial"/>
          <w:color w:val="000000"/>
        </w:rPr>
      </w:pPr>
      <w:r w:rsidRPr="00F52924">
        <w:rPr>
          <w:rFonts w:ascii="KG Miss Kindergarten" w:hAnsi="KG Miss Kindergarten" w:cs="Arial"/>
          <w:color w:val="000000"/>
        </w:rPr>
        <w:t xml:space="preserve">When </w:t>
      </w:r>
      <w:r w:rsidR="00F1210C" w:rsidRPr="00F52924">
        <w:rPr>
          <w:rFonts w:ascii="KG Miss Kindergarten" w:hAnsi="KG Miss Kindergarten" w:cs="Arial"/>
          <w:color w:val="000000"/>
        </w:rPr>
        <w:t>t</w:t>
      </w:r>
      <w:r w:rsidRPr="00F52924">
        <w:rPr>
          <w:rFonts w:ascii="KG Miss Kindergarten" w:hAnsi="KG Miss Kindergarten" w:cs="Arial"/>
          <w:color w:val="000000"/>
        </w:rPr>
        <w:t xml:space="preserve">eam </w:t>
      </w:r>
      <w:r w:rsidR="00F1210C" w:rsidRPr="00F52924">
        <w:rPr>
          <w:rFonts w:ascii="KG Miss Kindergarten" w:hAnsi="KG Miss Kindergarten" w:cs="Arial"/>
          <w:color w:val="000000"/>
        </w:rPr>
        <w:t xml:space="preserve">1 </w:t>
      </w:r>
      <w:r w:rsidRPr="00F52924">
        <w:rPr>
          <w:rFonts w:ascii="KG Miss Kindergarten" w:hAnsi="KG Miss Kindergarten" w:cs="Arial"/>
          <w:color w:val="000000"/>
        </w:rPr>
        <w:t>gets a point</w:t>
      </w:r>
      <w:r w:rsidR="006B6B49" w:rsidRPr="00F52924">
        <w:rPr>
          <w:rFonts w:ascii="KG Miss Kindergarten" w:hAnsi="KG Miss Kindergarten" w:cs="Arial"/>
          <w:color w:val="000000"/>
        </w:rPr>
        <w:t>,</w:t>
      </w:r>
      <w:r w:rsidRPr="00F52924">
        <w:rPr>
          <w:rFonts w:ascii="KG Miss Kindergarten" w:hAnsi="KG Miss Kindergarten" w:cs="Arial"/>
          <w:color w:val="000000"/>
        </w:rPr>
        <w:t xml:space="preserve"> they tap the left arrow. Which color message will you use to send a Move Left message to the ball? Sketch the blocks for </w:t>
      </w:r>
      <w:r w:rsidR="00F1210C" w:rsidRPr="00F52924">
        <w:rPr>
          <w:rFonts w:ascii="KG Miss Kindergarten" w:hAnsi="KG Miss Kindergarten" w:cs="Arial"/>
          <w:color w:val="000000"/>
        </w:rPr>
        <w:t>t</w:t>
      </w:r>
      <w:r w:rsidRPr="00F52924">
        <w:rPr>
          <w:rFonts w:ascii="KG Miss Kindergarten" w:hAnsi="KG Miss Kindergarten" w:cs="Arial"/>
          <w:color w:val="000000"/>
        </w:rPr>
        <w:t xml:space="preserve">eam </w:t>
      </w:r>
      <w:r w:rsidR="00F1210C" w:rsidRPr="00F52924">
        <w:rPr>
          <w:rFonts w:ascii="KG Miss Kindergarten" w:hAnsi="KG Miss Kindergarten" w:cs="Arial"/>
          <w:color w:val="000000"/>
        </w:rPr>
        <w:t xml:space="preserve">1’s </w:t>
      </w:r>
      <w:r w:rsidRPr="00F52924">
        <w:rPr>
          <w:rFonts w:ascii="KG Miss Kindergarten" w:hAnsi="KG Miss Kindergarten" w:cs="Arial"/>
          <w:color w:val="000000"/>
        </w:rPr>
        <w:t>arrow below.</w:t>
      </w:r>
    </w:p>
    <w:tbl>
      <w:tblPr>
        <w:tblStyle w:val="TableGrid"/>
        <w:tblW w:w="10435" w:type="dxa"/>
        <w:tblInd w:w="360" w:type="dxa"/>
        <w:tblLook w:val="04A0" w:firstRow="1" w:lastRow="0" w:firstColumn="1" w:lastColumn="0" w:noHBand="0" w:noVBand="1"/>
      </w:tblPr>
      <w:tblGrid>
        <w:gridCol w:w="10435"/>
      </w:tblGrid>
      <w:tr w:rsidR="00D16407" w14:paraId="1D757679" w14:textId="77777777" w:rsidTr="00F52924">
        <w:trPr>
          <w:trHeight w:val="1714"/>
        </w:trPr>
        <w:tc>
          <w:tcPr>
            <w:tcW w:w="10435" w:type="dxa"/>
          </w:tcPr>
          <w:p w14:paraId="43AC13AD" w14:textId="77777777" w:rsidR="00D16407" w:rsidRDefault="00D16407" w:rsidP="000D2AAC">
            <w:pPr>
              <w:ind w:left="0"/>
              <w:rPr>
                <w:rFonts w:cs="Arial"/>
                <w:color w:val="000000"/>
                <w:sz w:val="28"/>
                <w:szCs w:val="28"/>
              </w:rPr>
            </w:pPr>
          </w:p>
          <w:p w14:paraId="3B7BBF5F" w14:textId="77777777" w:rsidR="00D16407" w:rsidRDefault="00D16407" w:rsidP="000D2AAC">
            <w:pPr>
              <w:ind w:left="0"/>
              <w:rPr>
                <w:rFonts w:cs="Arial"/>
                <w:color w:val="000000"/>
                <w:sz w:val="28"/>
                <w:szCs w:val="28"/>
              </w:rPr>
            </w:pPr>
          </w:p>
          <w:p w14:paraId="63380219" w14:textId="77777777" w:rsidR="00D16407" w:rsidRDefault="00D16407" w:rsidP="000D2AAC">
            <w:pPr>
              <w:ind w:left="0"/>
              <w:rPr>
                <w:rFonts w:cs="Arial"/>
                <w:color w:val="000000"/>
                <w:sz w:val="28"/>
                <w:szCs w:val="28"/>
              </w:rPr>
            </w:pPr>
          </w:p>
          <w:p w14:paraId="25661778" w14:textId="77777777" w:rsidR="00F52924" w:rsidRDefault="00F52924" w:rsidP="000D2AAC">
            <w:pPr>
              <w:ind w:left="0"/>
              <w:rPr>
                <w:rFonts w:cs="Arial"/>
                <w:color w:val="000000"/>
                <w:sz w:val="28"/>
                <w:szCs w:val="28"/>
              </w:rPr>
            </w:pPr>
          </w:p>
          <w:p w14:paraId="11B30FE5" w14:textId="76B5540B" w:rsidR="00F52924" w:rsidRDefault="00F52924" w:rsidP="000D2AAC">
            <w:pPr>
              <w:ind w:left="0"/>
              <w:rPr>
                <w:rFonts w:cs="Arial"/>
                <w:color w:val="000000"/>
                <w:sz w:val="28"/>
                <w:szCs w:val="28"/>
              </w:rPr>
            </w:pPr>
          </w:p>
        </w:tc>
      </w:tr>
    </w:tbl>
    <w:p w14:paraId="3E4EAEDD" w14:textId="77777777" w:rsidR="003E6953" w:rsidRPr="00F52924" w:rsidRDefault="003E6953" w:rsidP="000D2AAC">
      <w:pPr>
        <w:rPr>
          <w:rFonts w:ascii="KG Miss Kindergarten" w:hAnsi="KG Miss Kindergarten" w:cs="Arial"/>
          <w:color w:val="000000"/>
        </w:rPr>
      </w:pPr>
    </w:p>
    <w:p w14:paraId="6B9722E2" w14:textId="77777777" w:rsidR="00096680" w:rsidRPr="00F52924" w:rsidRDefault="003E6953" w:rsidP="000D2AAC">
      <w:pPr>
        <w:rPr>
          <w:rFonts w:ascii="KG Miss Kindergarten" w:hAnsi="KG Miss Kindergarten"/>
          <w:b/>
          <w:color w:val="000000"/>
        </w:rPr>
      </w:pPr>
      <w:r w:rsidRPr="00F52924">
        <w:rPr>
          <w:rFonts w:ascii="KG Miss Kindergarten" w:hAnsi="KG Miss Kindergarten"/>
          <w:b/>
          <w:color w:val="000000"/>
        </w:rPr>
        <w:t xml:space="preserve">Plan a </w:t>
      </w:r>
      <w:r w:rsidR="00096680" w:rsidRPr="00F52924">
        <w:rPr>
          <w:rFonts w:ascii="KG Miss Kindergarten" w:hAnsi="KG Miss Kindergarten"/>
          <w:b/>
          <w:color w:val="000000"/>
        </w:rPr>
        <w:t xml:space="preserve">program for Team </w:t>
      </w:r>
      <w:r w:rsidR="00F1210C" w:rsidRPr="00F52924">
        <w:rPr>
          <w:rFonts w:ascii="KG Miss Kindergarten" w:hAnsi="KG Miss Kindergarten" w:cs="Arial"/>
          <w:b/>
          <w:color w:val="000000"/>
        </w:rPr>
        <w:t xml:space="preserve">2’s </w:t>
      </w:r>
      <w:r w:rsidR="007035B6" w:rsidRPr="00F52924">
        <w:rPr>
          <w:rFonts w:ascii="KG Miss Kindergarten" w:hAnsi="KG Miss Kindergarten" w:cs="Arial"/>
          <w:b/>
          <w:color w:val="000000"/>
        </w:rPr>
        <w:t>a</w:t>
      </w:r>
      <w:r w:rsidR="00096680" w:rsidRPr="00F52924">
        <w:rPr>
          <w:rFonts w:ascii="KG Miss Kindergarten" w:hAnsi="KG Miss Kindergarten" w:cs="Arial"/>
          <w:b/>
          <w:color w:val="000000"/>
        </w:rPr>
        <w:t>rrow</w:t>
      </w:r>
      <w:r w:rsidR="00096680" w:rsidRPr="00F52924">
        <w:rPr>
          <w:rFonts w:ascii="KG Miss Kindergarten" w:hAnsi="KG Miss Kindergarten"/>
          <w:b/>
          <w:color w:val="000000"/>
        </w:rPr>
        <w:t>:</w:t>
      </w:r>
    </w:p>
    <w:p w14:paraId="202226B3" w14:textId="77777777" w:rsidR="003E6953" w:rsidRPr="00F52924" w:rsidRDefault="003E6953" w:rsidP="00F1210C">
      <w:pPr>
        <w:rPr>
          <w:rFonts w:ascii="KG Miss Kindergarten" w:hAnsi="KG Miss Kindergarten" w:cs="Arial"/>
          <w:color w:val="000000"/>
        </w:rPr>
      </w:pPr>
      <w:r w:rsidRPr="00F52924">
        <w:rPr>
          <w:rFonts w:ascii="KG Miss Kindergarten" w:hAnsi="KG Miss Kindergarten" w:cs="Arial"/>
          <w:color w:val="000000"/>
        </w:rPr>
        <w:t xml:space="preserve">When </w:t>
      </w:r>
      <w:r w:rsidR="00F1210C" w:rsidRPr="00F52924">
        <w:rPr>
          <w:rFonts w:ascii="KG Miss Kindergarten" w:hAnsi="KG Miss Kindergarten" w:cs="Arial"/>
          <w:color w:val="000000"/>
        </w:rPr>
        <w:t>t</w:t>
      </w:r>
      <w:r w:rsidRPr="00F52924">
        <w:rPr>
          <w:rFonts w:ascii="KG Miss Kindergarten" w:hAnsi="KG Miss Kindergarten" w:cs="Arial"/>
          <w:color w:val="000000"/>
        </w:rPr>
        <w:t xml:space="preserve">eam </w:t>
      </w:r>
      <w:r w:rsidR="00F1210C" w:rsidRPr="00F52924">
        <w:rPr>
          <w:rFonts w:ascii="KG Miss Kindergarten" w:hAnsi="KG Miss Kindergarten" w:cs="Arial"/>
          <w:color w:val="000000"/>
        </w:rPr>
        <w:t xml:space="preserve">2 </w:t>
      </w:r>
      <w:r w:rsidRPr="00F52924">
        <w:rPr>
          <w:rFonts w:ascii="KG Miss Kindergarten" w:hAnsi="KG Miss Kindergarten" w:cs="Arial"/>
          <w:color w:val="000000"/>
        </w:rPr>
        <w:t>gets a point</w:t>
      </w:r>
      <w:r w:rsidR="006B6B49" w:rsidRPr="00F52924">
        <w:rPr>
          <w:rFonts w:ascii="KG Miss Kindergarten" w:hAnsi="KG Miss Kindergarten" w:cs="Arial"/>
          <w:color w:val="000000"/>
        </w:rPr>
        <w:t>,</w:t>
      </w:r>
      <w:r w:rsidRPr="00F52924">
        <w:rPr>
          <w:rFonts w:ascii="KG Miss Kindergarten" w:hAnsi="KG Miss Kindergarten" w:cs="Arial"/>
          <w:color w:val="000000"/>
        </w:rPr>
        <w:t xml:space="preserve"> they tap the right arrow. Which color message will you use to send a Move </w:t>
      </w:r>
      <w:r w:rsidR="00B02F69" w:rsidRPr="00F52924">
        <w:rPr>
          <w:rFonts w:ascii="KG Miss Kindergarten" w:hAnsi="KG Miss Kindergarten" w:cs="Arial"/>
          <w:color w:val="000000"/>
        </w:rPr>
        <w:t>Right</w:t>
      </w:r>
      <w:r w:rsidRPr="00F52924">
        <w:rPr>
          <w:rFonts w:ascii="KG Miss Kindergarten" w:hAnsi="KG Miss Kindergarten" w:cs="Arial"/>
          <w:color w:val="000000"/>
        </w:rPr>
        <w:t xml:space="preserve"> message to the ball? Sketch the blocks for </w:t>
      </w:r>
      <w:r w:rsidR="00F1210C" w:rsidRPr="00F52924">
        <w:rPr>
          <w:rFonts w:ascii="KG Miss Kindergarten" w:hAnsi="KG Miss Kindergarten" w:cs="Arial"/>
          <w:color w:val="000000"/>
        </w:rPr>
        <w:t>t</w:t>
      </w:r>
      <w:r w:rsidRPr="00F52924">
        <w:rPr>
          <w:rFonts w:ascii="KG Miss Kindergarten" w:hAnsi="KG Miss Kindergarten" w:cs="Arial"/>
          <w:color w:val="000000"/>
        </w:rPr>
        <w:t xml:space="preserve">eam </w:t>
      </w:r>
      <w:r w:rsidR="00F1210C" w:rsidRPr="00F52924">
        <w:rPr>
          <w:rFonts w:ascii="KG Miss Kindergarten" w:hAnsi="KG Miss Kindergarten" w:cs="Arial"/>
          <w:color w:val="000000"/>
        </w:rPr>
        <w:t xml:space="preserve">2’s </w:t>
      </w:r>
      <w:r w:rsidRPr="00F52924">
        <w:rPr>
          <w:rFonts w:ascii="KG Miss Kindergarten" w:hAnsi="KG Miss Kindergarten" w:cs="Arial"/>
          <w:color w:val="000000"/>
        </w:rPr>
        <w:t>arrow below.</w:t>
      </w:r>
    </w:p>
    <w:tbl>
      <w:tblPr>
        <w:tblStyle w:val="TableGrid"/>
        <w:tblW w:w="0" w:type="auto"/>
        <w:tblInd w:w="360" w:type="dxa"/>
        <w:tblLook w:val="04A0" w:firstRow="1" w:lastRow="0" w:firstColumn="1" w:lastColumn="0" w:noHBand="0" w:noVBand="1"/>
      </w:tblPr>
      <w:tblGrid>
        <w:gridCol w:w="10430"/>
      </w:tblGrid>
      <w:tr w:rsidR="00D16407" w14:paraId="09638392" w14:textId="77777777" w:rsidTr="00D16407">
        <w:tc>
          <w:tcPr>
            <w:tcW w:w="11016" w:type="dxa"/>
          </w:tcPr>
          <w:p w14:paraId="59335866" w14:textId="77777777" w:rsidR="00D16407" w:rsidRDefault="00D16407" w:rsidP="003E6953">
            <w:pPr>
              <w:ind w:left="0"/>
              <w:rPr>
                <w:rFonts w:cs="Arial"/>
                <w:color w:val="000000"/>
                <w:sz w:val="28"/>
                <w:szCs w:val="28"/>
              </w:rPr>
            </w:pPr>
          </w:p>
          <w:p w14:paraId="21D323D0" w14:textId="77777777" w:rsidR="00D16407" w:rsidRDefault="00D16407" w:rsidP="003E6953">
            <w:pPr>
              <w:ind w:left="0"/>
              <w:rPr>
                <w:rFonts w:cs="Arial"/>
                <w:color w:val="000000"/>
                <w:sz w:val="28"/>
                <w:szCs w:val="28"/>
              </w:rPr>
            </w:pPr>
          </w:p>
          <w:p w14:paraId="3C11A579" w14:textId="77777777" w:rsidR="00D16407" w:rsidRDefault="00D16407" w:rsidP="003E6953">
            <w:pPr>
              <w:ind w:left="0"/>
              <w:rPr>
                <w:rFonts w:cs="Arial"/>
                <w:color w:val="000000"/>
                <w:sz w:val="28"/>
                <w:szCs w:val="28"/>
              </w:rPr>
            </w:pPr>
          </w:p>
          <w:p w14:paraId="5B87F233" w14:textId="77777777" w:rsidR="00D16407" w:rsidRDefault="00D16407" w:rsidP="003E6953">
            <w:pPr>
              <w:ind w:left="0"/>
              <w:rPr>
                <w:rFonts w:cs="Arial"/>
                <w:color w:val="000000"/>
                <w:sz w:val="28"/>
                <w:szCs w:val="28"/>
              </w:rPr>
            </w:pPr>
          </w:p>
        </w:tc>
      </w:tr>
    </w:tbl>
    <w:p w14:paraId="3A4BB863" w14:textId="2BBE91A7" w:rsidR="003E6953" w:rsidRPr="00F52924" w:rsidRDefault="00F52924" w:rsidP="00F52924">
      <w:pPr>
        <w:ind w:left="0"/>
        <w:rPr>
          <w:rFonts w:ascii="KG Miss Kindergarten" w:hAnsi="KG Miss Kindergarten"/>
          <w:b/>
          <w:color w:val="000000"/>
          <w:sz w:val="28"/>
        </w:rPr>
      </w:pPr>
      <w:r>
        <w:rPr>
          <w:b/>
          <w:color w:val="000000"/>
          <w:sz w:val="28"/>
        </w:rPr>
        <w:lastRenderedPageBreak/>
        <w:t xml:space="preserve">   </w:t>
      </w:r>
      <w:r w:rsidRPr="00F52924">
        <w:rPr>
          <w:rFonts w:ascii="KG Miss Kindergarten" w:hAnsi="KG Miss Kindergarten"/>
          <w:b/>
          <w:color w:val="000000"/>
          <w:sz w:val="28"/>
        </w:rPr>
        <w:t xml:space="preserve">  </w:t>
      </w:r>
      <w:r w:rsidR="003E6953" w:rsidRPr="00F52924">
        <w:rPr>
          <w:rFonts w:ascii="KG Miss Kindergarten" w:hAnsi="KG Miss Kindergarten"/>
          <w:b/>
          <w:color w:val="000000"/>
          <w:sz w:val="28"/>
        </w:rPr>
        <w:t xml:space="preserve">Plan a program for the </w:t>
      </w:r>
      <w:r w:rsidR="007035B6" w:rsidRPr="00F52924">
        <w:rPr>
          <w:rFonts w:ascii="KG Miss Kindergarten" w:hAnsi="KG Miss Kindergarten" w:cs="Arial"/>
          <w:b/>
          <w:color w:val="000000"/>
          <w:sz w:val="28"/>
          <w:szCs w:val="28"/>
        </w:rPr>
        <w:t>s</w:t>
      </w:r>
      <w:r w:rsidR="003E6953" w:rsidRPr="00F52924">
        <w:rPr>
          <w:rFonts w:ascii="KG Miss Kindergarten" w:hAnsi="KG Miss Kindergarten" w:cs="Arial"/>
          <w:b/>
          <w:color w:val="000000"/>
          <w:sz w:val="28"/>
          <w:szCs w:val="28"/>
        </w:rPr>
        <w:t xml:space="preserve">occer </w:t>
      </w:r>
      <w:r w:rsidR="007035B6" w:rsidRPr="00F52924">
        <w:rPr>
          <w:rFonts w:ascii="KG Miss Kindergarten" w:hAnsi="KG Miss Kindergarten" w:cs="Arial"/>
          <w:b/>
          <w:color w:val="000000"/>
          <w:sz w:val="28"/>
          <w:szCs w:val="28"/>
        </w:rPr>
        <w:t>b</w:t>
      </w:r>
      <w:r w:rsidR="003E6953" w:rsidRPr="00F52924">
        <w:rPr>
          <w:rFonts w:ascii="KG Miss Kindergarten" w:hAnsi="KG Miss Kindergarten" w:cs="Arial"/>
          <w:b/>
          <w:color w:val="000000"/>
          <w:sz w:val="28"/>
          <w:szCs w:val="28"/>
        </w:rPr>
        <w:t>all</w:t>
      </w:r>
      <w:r w:rsidR="003E6953" w:rsidRPr="00F52924">
        <w:rPr>
          <w:rFonts w:ascii="KG Miss Kindergarten" w:hAnsi="KG Miss Kindergarten"/>
          <w:b/>
          <w:color w:val="000000"/>
          <w:sz w:val="28"/>
        </w:rPr>
        <w:t>:</w:t>
      </w:r>
    </w:p>
    <w:p w14:paraId="05ED7B12" w14:textId="77777777" w:rsidR="00D16407" w:rsidRPr="00F52924" w:rsidRDefault="003E6953" w:rsidP="003E6953">
      <w:pPr>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When the soccer ball receives a message from </w:t>
      </w:r>
      <w:r w:rsidR="00F1210C" w:rsidRPr="00F52924">
        <w:rPr>
          <w:rFonts w:ascii="KG Miss Kindergarten" w:hAnsi="KG Miss Kindergarten" w:cs="Arial"/>
          <w:color w:val="000000"/>
          <w:sz w:val="28"/>
          <w:szCs w:val="28"/>
        </w:rPr>
        <w:t>t</w:t>
      </w:r>
      <w:r w:rsidRPr="00F52924">
        <w:rPr>
          <w:rFonts w:ascii="KG Miss Kindergarten" w:hAnsi="KG Miss Kindergarten" w:cs="Arial"/>
          <w:color w:val="000000"/>
          <w:sz w:val="28"/>
          <w:szCs w:val="28"/>
        </w:rPr>
        <w:t xml:space="preserve">eam </w:t>
      </w:r>
      <w:r w:rsidR="00F1210C" w:rsidRPr="00F52924">
        <w:rPr>
          <w:rFonts w:ascii="KG Miss Kindergarten" w:hAnsi="KG Miss Kindergarten" w:cs="Arial"/>
          <w:color w:val="000000"/>
          <w:sz w:val="28"/>
          <w:szCs w:val="28"/>
        </w:rPr>
        <w:t xml:space="preserve">1’s </w:t>
      </w:r>
      <w:r w:rsidRPr="00F52924">
        <w:rPr>
          <w:rFonts w:ascii="KG Miss Kindergarten" w:hAnsi="KG Miss Kindergarten" w:cs="Arial"/>
          <w:color w:val="000000"/>
          <w:sz w:val="28"/>
          <w:szCs w:val="28"/>
        </w:rPr>
        <w:t>arrow</w:t>
      </w:r>
      <w:r w:rsidR="006B6B49" w:rsidRPr="00F52924">
        <w:rPr>
          <w:rFonts w:ascii="KG Miss Kindergarten" w:hAnsi="KG Miss Kindergarten" w:cs="Arial"/>
          <w:color w:val="000000"/>
          <w:sz w:val="28"/>
          <w:szCs w:val="28"/>
        </w:rPr>
        <w:t>,</w:t>
      </w:r>
      <w:r w:rsidRPr="00F52924">
        <w:rPr>
          <w:rFonts w:ascii="KG Miss Kindergarten" w:hAnsi="KG Miss Kindergarten" w:cs="Arial"/>
          <w:color w:val="000000"/>
          <w:sz w:val="28"/>
          <w:szCs w:val="28"/>
        </w:rPr>
        <w:t xml:space="preserve"> it should move to the left. When it receives a message from </w:t>
      </w:r>
      <w:r w:rsidR="00F1210C" w:rsidRPr="00F52924">
        <w:rPr>
          <w:rFonts w:ascii="KG Miss Kindergarten" w:hAnsi="KG Miss Kindergarten" w:cs="Arial"/>
          <w:color w:val="000000"/>
          <w:sz w:val="28"/>
          <w:szCs w:val="28"/>
        </w:rPr>
        <w:t>t</w:t>
      </w:r>
      <w:r w:rsidRPr="00F52924">
        <w:rPr>
          <w:rFonts w:ascii="KG Miss Kindergarten" w:hAnsi="KG Miss Kindergarten" w:cs="Arial"/>
          <w:color w:val="000000"/>
          <w:sz w:val="28"/>
          <w:szCs w:val="28"/>
        </w:rPr>
        <w:t xml:space="preserve">eam </w:t>
      </w:r>
      <w:r w:rsidR="00F1210C" w:rsidRPr="00F52924">
        <w:rPr>
          <w:rFonts w:ascii="KG Miss Kindergarten" w:hAnsi="KG Miss Kindergarten" w:cs="Arial"/>
          <w:color w:val="000000"/>
          <w:sz w:val="28"/>
          <w:szCs w:val="28"/>
        </w:rPr>
        <w:t xml:space="preserve">2’s </w:t>
      </w:r>
      <w:r w:rsidRPr="00F52924">
        <w:rPr>
          <w:rFonts w:ascii="KG Miss Kindergarten" w:hAnsi="KG Miss Kindergarten" w:cs="Arial"/>
          <w:color w:val="000000"/>
          <w:sz w:val="28"/>
          <w:szCs w:val="28"/>
        </w:rPr>
        <w:t>arrow</w:t>
      </w:r>
      <w:r w:rsidR="006B6B49" w:rsidRPr="00F52924">
        <w:rPr>
          <w:rFonts w:ascii="KG Miss Kindergarten" w:hAnsi="KG Miss Kindergarten" w:cs="Arial"/>
          <w:color w:val="000000"/>
          <w:sz w:val="28"/>
          <w:szCs w:val="28"/>
        </w:rPr>
        <w:t>,</w:t>
      </w:r>
      <w:r w:rsidRPr="00F52924">
        <w:rPr>
          <w:rFonts w:ascii="KG Miss Kindergarten" w:hAnsi="KG Miss Kindergarten" w:cs="Arial"/>
          <w:color w:val="000000"/>
          <w:sz w:val="28"/>
          <w:szCs w:val="28"/>
        </w:rPr>
        <w:t xml:space="preserve"> it should move to the </w:t>
      </w:r>
      <w:r w:rsidR="00D16407" w:rsidRPr="00F52924">
        <w:rPr>
          <w:rFonts w:ascii="KG Miss Kindergarten" w:hAnsi="KG Miss Kindergarten" w:cs="Arial"/>
          <w:color w:val="000000"/>
          <w:sz w:val="28"/>
          <w:szCs w:val="28"/>
        </w:rPr>
        <w:t>right. Fill in the spaces below to describe the program for the soccer ball.</w:t>
      </w:r>
    </w:p>
    <w:p w14:paraId="0297117F" w14:textId="77777777" w:rsidR="00D16407" w:rsidRPr="00F52924" w:rsidRDefault="00D16407" w:rsidP="003E6953">
      <w:pPr>
        <w:rPr>
          <w:rFonts w:ascii="KG Miss Kindergarten" w:hAnsi="KG Miss Kindergarten" w:cs="Arial"/>
          <w:color w:val="000000"/>
          <w:sz w:val="28"/>
          <w:szCs w:val="28"/>
        </w:rPr>
      </w:pPr>
    </w:p>
    <w:p w14:paraId="7886F233" w14:textId="77777777" w:rsidR="003E6953" w:rsidRPr="00F52924" w:rsidRDefault="003E6953" w:rsidP="003E6953">
      <w:pPr>
        <w:rPr>
          <w:rFonts w:ascii="KG Miss Kindergarten" w:hAnsi="KG Miss Kindergarten" w:cs="Arial"/>
          <w:color w:val="000000"/>
          <w:sz w:val="28"/>
          <w:szCs w:val="28"/>
        </w:rPr>
      </w:pPr>
      <w:r w:rsidRPr="00F52924">
        <w:rPr>
          <w:rFonts w:ascii="KG Miss Kindergarten" w:hAnsi="KG Miss Kindergarten" w:cs="Arial"/>
          <w:color w:val="000000"/>
          <w:sz w:val="28"/>
          <w:szCs w:val="28"/>
        </w:rPr>
        <w:t>When Soccer Ball receives a ________ message, Move ________ 1 square.</w:t>
      </w:r>
      <w:r w:rsidR="00D16407" w:rsidRPr="00F52924">
        <w:rPr>
          <w:rFonts w:ascii="KG Miss Kindergarten" w:hAnsi="KG Miss Kindergarten" w:cs="Arial"/>
          <w:color w:val="000000"/>
          <w:sz w:val="28"/>
          <w:szCs w:val="28"/>
        </w:rPr>
        <w:br/>
      </w:r>
    </w:p>
    <w:p w14:paraId="6C069027" w14:textId="77777777" w:rsidR="003E6953" w:rsidRPr="00F52924" w:rsidRDefault="003E6953" w:rsidP="003E6953">
      <w:pPr>
        <w:rPr>
          <w:rFonts w:ascii="KG Miss Kindergarten" w:hAnsi="KG Miss Kindergarten" w:cs="Arial"/>
          <w:color w:val="000000"/>
          <w:sz w:val="28"/>
          <w:szCs w:val="28"/>
        </w:rPr>
      </w:pPr>
      <w:r w:rsidRPr="00F52924">
        <w:rPr>
          <w:rFonts w:ascii="KG Miss Kindergarten" w:hAnsi="KG Miss Kindergarten" w:cs="Arial"/>
          <w:color w:val="000000"/>
          <w:sz w:val="28"/>
          <w:szCs w:val="28"/>
        </w:rPr>
        <w:t>When Soccer Ball receives a _________message, Move ________ 1 square.</w:t>
      </w:r>
    </w:p>
    <w:p w14:paraId="52D5223A" w14:textId="77777777" w:rsidR="00333A04" w:rsidRDefault="00333A04" w:rsidP="000D2AAC">
      <w:pPr>
        <w:rPr>
          <w:rFonts w:cs="Arial"/>
          <w:color w:val="000000"/>
          <w:sz w:val="28"/>
          <w:szCs w:val="28"/>
        </w:rPr>
      </w:pPr>
    </w:p>
    <w:p w14:paraId="558EE0DD" w14:textId="77777777" w:rsidR="003E6953" w:rsidRPr="00F52924" w:rsidRDefault="003E6953" w:rsidP="00D16407">
      <w:pPr>
        <w:ind w:left="0"/>
        <w:rPr>
          <w:rFonts w:ascii="KG Miss Kindergarten" w:hAnsi="KG Miss Kindergarten" w:cs="Arial"/>
          <w:color w:val="000000"/>
          <w:sz w:val="28"/>
          <w:szCs w:val="28"/>
        </w:rPr>
      </w:pPr>
    </w:p>
    <w:p w14:paraId="6555574C" w14:textId="77777777" w:rsidR="00F10451" w:rsidRPr="00F52924" w:rsidRDefault="003A79EA" w:rsidP="00F10451">
      <w:pPr>
        <w:pStyle w:val="ListParagraph"/>
        <w:numPr>
          <w:ilvl w:val="0"/>
          <w:numId w:val="29"/>
        </w:numPr>
        <w:rPr>
          <w:rFonts w:ascii="KG Miss Kindergarten" w:hAnsi="KG Miss Kindergarten" w:cs="Arial"/>
          <w:b/>
          <w:color w:val="000000"/>
          <w:sz w:val="28"/>
          <w:szCs w:val="28"/>
        </w:rPr>
      </w:pPr>
      <w:r w:rsidRPr="00F52924">
        <w:rPr>
          <w:rFonts w:ascii="KG Miss Kindergarten" w:hAnsi="KG Miss Kindergarten" w:cs="Arial"/>
          <w:b/>
          <w:color w:val="000000"/>
          <w:sz w:val="28"/>
          <w:szCs w:val="28"/>
        </w:rPr>
        <w:t>Set the starting positions for the characters</w:t>
      </w:r>
      <w:r w:rsidR="00F10451" w:rsidRPr="00F52924">
        <w:rPr>
          <w:rFonts w:ascii="KG Miss Kindergarten" w:hAnsi="KG Miss Kindergarten" w:cs="Arial"/>
          <w:b/>
          <w:color w:val="000000"/>
          <w:sz w:val="28"/>
          <w:szCs w:val="28"/>
        </w:rPr>
        <w:t>.</w:t>
      </w:r>
    </w:p>
    <w:p w14:paraId="1602F6B9" w14:textId="77777777" w:rsidR="00333A04" w:rsidRPr="00F52924" w:rsidRDefault="00F10451" w:rsidP="000D5A94">
      <w:pPr>
        <w:pStyle w:val="ListParagraph"/>
        <w:ind w:left="540"/>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Make sure that the </w:t>
      </w:r>
      <w:r w:rsidR="003A79EA" w:rsidRPr="00F52924">
        <w:rPr>
          <w:rFonts w:ascii="KG Miss Kindergarten" w:hAnsi="KG Miss Kindergarten" w:cs="Arial"/>
          <w:color w:val="000000"/>
          <w:sz w:val="28"/>
          <w:szCs w:val="28"/>
        </w:rPr>
        <w:t>soccer ball is the same distance from g</w:t>
      </w:r>
      <w:r w:rsidR="000D5A94" w:rsidRPr="00F52924">
        <w:rPr>
          <w:rFonts w:ascii="KG Miss Kindergarten" w:hAnsi="KG Miss Kindergarten" w:cs="Arial"/>
          <w:color w:val="000000"/>
          <w:sz w:val="28"/>
          <w:szCs w:val="28"/>
        </w:rPr>
        <w:t xml:space="preserve">oal </w:t>
      </w:r>
      <w:r w:rsidR="00B02F69" w:rsidRPr="00F52924">
        <w:rPr>
          <w:rFonts w:ascii="KG Miss Kindergarten" w:hAnsi="KG Miss Kindergarten" w:cs="Arial"/>
          <w:color w:val="000000"/>
          <w:sz w:val="28"/>
          <w:szCs w:val="28"/>
        </w:rPr>
        <w:t>1</w:t>
      </w:r>
      <w:r w:rsidR="000D5A94" w:rsidRPr="00F52924">
        <w:rPr>
          <w:rFonts w:ascii="KG Miss Kindergarten" w:hAnsi="KG Miss Kindergarten" w:cs="Arial"/>
          <w:color w:val="000000"/>
          <w:sz w:val="28"/>
          <w:szCs w:val="28"/>
        </w:rPr>
        <w:t xml:space="preserve"> as it is from goal </w:t>
      </w:r>
      <w:r w:rsidR="00B02F69" w:rsidRPr="00F52924">
        <w:rPr>
          <w:rFonts w:ascii="KG Miss Kindergarten" w:hAnsi="KG Miss Kindergarten" w:cs="Arial"/>
          <w:color w:val="000000"/>
          <w:sz w:val="28"/>
          <w:szCs w:val="28"/>
        </w:rPr>
        <w:t>2</w:t>
      </w:r>
      <w:r w:rsidR="000D5A94" w:rsidRPr="00F52924">
        <w:rPr>
          <w:rFonts w:ascii="KG Miss Kindergarten" w:hAnsi="KG Miss Kindergarten" w:cs="Arial"/>
          <w:color w:val="000000"/>
          <w:sz w:val="28"/>
          <w:szCs w:val="28"/>
        </w:rPr>
        <w:t>.</w:t>
      </w:r>
      <w:r w:rsidR="000D5A94" w:rsidRPr="00F52924">
        <w:rPr>
          <w:rFonts w:ascii="KG Miss Kindergarten" w:hAnsi="KG Miss Kindergarten" w:cs="Arial"/>
          <w:color w:val="000000"/>
          <w:sz w:val="28"/>
          <w:szCs w:val="28"/>
        </w:rPr>
        <w:br/>
      </w:r>
    </w:p>
    <w:p w14:paraId="0ABFD135" w14:textId="77777777" w:rsidR="003A79EA" w:rsidRPr="00F52924" w:rsidRDefault="003A79EA" w:rsidP="000D2AAC">
      <w:pPr>
        <w:rPr>
          <w:rFonts w:ascii="KG Miss Kindergarten" w:hAnsi="KG Miss Kindergarten" w:cs="Arial"/>
          <w:color w:val="000000"/>
          <w:sz w:val="28"/>
          <w:szCs w:val="28"/>
        </w:rPr>
      </w:pPr>
      <w:r w:rsidRPr="00F52924">
        <w:rPr>
          <w:rFonts w:ascii="KG Miss Kindergarten" w:hAnsi="KG Miss Kindergarten" w:cs="Arial"/>
          <w:color w:val="000000"/>
          <w:sz w:val="28"/>
          <w:szCs w:val="28"/>
        </w:rPr>
        <w:t>Record the starting positions below so that you can reset them to their starting places after playing the game.</w:t>
      </w:r>
    </w:p>
    <w:tbl>
      <w:tblPr>
        <w:tblStyle w:val="TableGrid"/>
        <w:tblW w:w="0" w:type="auto"/>
        <w:tblInd w:w="360" w:type="dxa"/>
        <w:tblLook w:val="04A0" w:firstRow="1" w:lastRow="0" w:firstColumn="1" w:lastColumn="0" w:noHBand="0" w:noVBand="1"/>
      </w:tblPr>
      <w:tblGrid>
        <w:gridCol w:w="3286"/>
        <w:gridCol w:w="3679"/>
        <w:gridCol w:w="3465"/>
      </w:tblGrid>
      <w:tr w:rsidR="003A79EA" w:rsidRPr="00F52924" w14:paraId="677E61BF" w14:textId="77777777" w:rsidTr="003A79EA">
        <w:tc>
          <w:tcPr>
            <w:tcW w:w="3348" w:type="dxa"/>
          </w:tcPr>
          <w:p w14:paraId="7BC981FE" w14:textId="77777777" w:rsidR="003A79EA" w:rsidRPr="00F52924" w:rsidRDefault="003A79EA" w:rsidP="000D2AAC">
            <w:pPr>
              <w:ind w:left="0"/>
              <w:rPr>
                <w:rFonts w:ascii="KG Miss Kindergarten" w:hAnsi="KG Miss Kindergarten" w:cs="Arial"/>
                <w:color w:val="000000"/>
                <w:sz w:val="28"/>
                <w:szCs w:val="28"/>
              </w:rPr>
            </w:pPr>
            <w:r w:rsidRPr="00F52924">
              <w:rPr>
                <w:rFonts w:ascii="KG Miss Kindergarten" w:hAnsi="KG Miss Kindergarten" w:cs="Arial"/>
                <w:color w:val="000000"/>
                <w:sz w:val="28"/>
                <w:szCs w:val="28"/>
              </w:rPr>
              <w:t>Character</w:t>
            </w:r>
          </w:p>
        </w:tc>
        <w:tc>
          <w:tcPr>
            <w:tcW w:w="3762" w:type="dxa"/>
          </w:tcPr>
          <w:p w14:paraId="7C8CDFC3" w14:textId="77777777" w:rsidR="003A79EA" w:rsidRPr="00F52924" w:rsidRDefault="003A79EA" w:rsidP="003A79EA">
            <w:pPr>
              <w:ind w:left="0"/>
              <w:rPr>
                <w:rFonts w:ascii="KG Miss Kindergarten" w:hAnsi="KG Miss Kindergarten" w:cs="Arial"/>
                <w:color w:val="000000"/>
                <w:sz w:val="28"/>
                <w:szCs w:val="28"/>
              </w:rPr>
            </w:pPr>
            <w:r w:rsidRPr="00F52924">
              <w:rPr>
                <w:rFonts w:ascii="KG Miss Kindergarten" w:hAnsi="KG Miss Kindergarten" w:cs="Arial"/>
                <w:color w:val="000000"/>
                <w:sz w:val="28"/>
                <w:szCs w:val="28"/>
              </w:rPr>
              <w:t>Starting X number (bottom)</w:t>
            </w:r>
          </w:p>
        </w:tc>
        <w:tc>
          <w:tcPr>
            <w:tcW w:w="3546" w:type="dxa"/>
          </w:tcPr>
          <w:p w14:paraId="43712AA9" w14:textId="77777777" w:rsidR="003A79EA" w:rsidRPr="00F52924" w:rsidRDefault="003A79EA" w:rsidP="003A79EA">
            <w:pPr>
              <w:ind w:left="0"/>
              <w:rPr>
                <w:rFonts w:ascii="KG Miss Kindergarten" w:hAnsi="KG Miss Kindergarten" w:cs="Arial"/>
                <w:color w:val="000000"/>
                <w:sz w:val="28"/>
                <w:szCs w:val="28"/>
              </w:rPr>
            </w:pPr>
            <w:r w:rsidRPr="00F52924">
              <w:rPr>
                <w:rFonts w:ascii="KG Miss Kindergarten" w:hAnsi="KG Miss Kindergarten" w:cs="Arial"/>
                <w:color w:val="000000"/>
                <w:sz w:val="28"/>
                <w:szCs w:val="28"/>
              </w:rPr>
              <w:t>Starting Y number (side)</w:t>
            </w:r>
          </w:p>
        </w:tc>
      </w:tr>
      <w:tr w:rsidR="003A79EA" w:rsidRPr="00F52924" w14:paraId="79B9B421" w14:textId="77777777" w:rsidTr="003A79EA">
        <w:tc>
          <w:tcPr>
            <w:tcW w:w="3348" w:type="dxa"/>
          </w:tcPr>
          <w:p w14:paraId="7678B9BF" w14:textId="77777777" w:rsidR="003A79EA" w:rsidRPr="00F52924" w:rsidRDefault="003A79EA" w:rsidP="00F1210C">
            <w:pPr>
              <w:ind w:left="0"/>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Goal </w:t>
            </w:r>
            <w:r w:rsidR="00F1210C" w:rsidRPr="00F52924">
              <w:rPr>
                <w:rFonts w:ascii="KG Miss Kindergarten" w:hAnsi="KG Miss Kindergarten" w:cs="Arial"/>
                <w:color w:val="000000"/>
                <w:sz w:val="28"/>
                <w:szCs w:val="28"/>
              </w:rPr>
              <w:t>1</w:t>
            </w:r>
          </w:p>
        </w:tc>
        <w:tc>
          <w:tcPr>
            <w:tcW w:w="3762" w:type="dxa"/>
          </w:tcPr>
          <w:p w14:paraId="107ABAAB" w14:textId="77777777" w:rsidR="003A79EA" w:rsidRPr="00F52924" w:rsidRDefault="003A79EA" w:rsidP="000D2AAC">
            <w:pPr>
              <w:ind w:left="0"/>
              <w:rPr>
                <w:rFonts w:ascii="KG Miss Kindergarten" w:hAnsi="KG Miss Kindergarten" w:cs="Arial"/>
                <w:color w:val="000000"/>
                <w:sz w:val="28"/>
                <w:szCs w:val="28"/>
              </w:rPr>
            </w:pPr>
          </w:p>
        </w:tc>
        <w:tc>
          <w:tcPr>
            <w:tcW w:w="3546" w:type="dxa"/>
          </w:tcPr>
          <w:p w14:paraId="4F57E359" w14:textId="77777777" w:rsidR="003A79EA" w:rsidRPr="00F52924" w:rsidRDefault="003A79EA" w:rsidP="000D2AAC">
            <w:pPr>
              <w:ind w:left="0"/>
              <w:rPr>
                <w:rFonts w:ascii="KG Miss Kindergarten" w:hAnsi="KG Miss Kindergarten" w:cs="Arial"/>
                <w:color w:val="000000"/>
                <w:sz w:val="28"/>
                <w:szCs w:val="28"/>
              </w:rPr>
            </w:pPr>
          </w:p>
        </w:tc>
      </w:tr>
      <w:tr w:rsidR="003A79EA" w:rsidRPr="00F52924" w14:paraId="37A07259" w14:textId="77777777" w:rsidTr="003A79EA">
        <w:tc>
          <w:tcPr>
            <w:tcW w:w="3348" w:type="dxa"/>
          </w:tcPr>
          <w:p w14:paraId="64405E48" w14:textId="77777777" w:rsidR="003A79EA" w:rsidRPr="00F52924" w:rsidRDefault="003A79EA" w:rsidP="000D2AAC">
            <w:pPr>
              <w:ind w:left="0"/>
              <w:rPr>
                <w:rFonts w:ascii="KG Miss Kindergarten" w:hAnsi="KG Miss Kindergarten" w:cs="Arial"/>
                <w:color w:val="000000"/>
                <w:sz w:val="28"/>
                <w:szCs w:val="28"/>
              </w:rPr>
            </w:pPr>
            <w:r w:rsidRPr="00F52924">
              <w:rPr>
                <w:rFonts w:ascii="KG Miss Kindergarten" w:hAnsi="KG Miss Kindergarten" w:cs="Arial"/>
                <w:color w:val="000000"/>
                <w:sz w:val="28"/>
                <w:szCs w:val="28"/>
              </w:rPr>
              <w:t>Soccer Ball</w:t>
            </w:r>
          </w:p>
        </w:tc>
        <w:tc>
          <w:tcPr>
            <w:tcW w:w="3762" w:type="dxa"/>
          </w:tcPr>
          <w:p w14:paraId="146DD995" w14:textId="77777777" w:rsidR="003A79EA" w:rsidRPr="00F52924" w:rsidRDefault="003A79EA" w:rsidP="000D2AAC">
            <w:pPr>
              <w:ind w:left="0"/>
              <w:rPr>
                <w:rFonts w:ascii="KG Miss Kindergarten" w:hAnsi="KG Miss Kindergarten" w:cs="Arial"/>
                <w:color w:val="000000"/>
                <w:sz w:val="28"/>
                <w:szCs w:val="28"/>
              </w:rPr>
            </w:pPr>
          </w:p>
        </w:tc>
        <w:tc>
          <w:tcPr>
            <w:tcW w:w="3546" w:type="dxa"/>
          </w:tcPr>
          <w:p w14:paraId="5540F268" w14:textId="77777777" w:rsidR="003A79EA" w:rsidRPr="00F52924" w:rsidRDefault="003A79EA" w:rsidP="000D2AAC">
            <w:pPr>
              <w:ind w:left="0"/>
              <w:rPr>
                <w:rFonts w:ascii="KG Miss Kindergarten" w:hAnsi="KG Miss Kindergarten" w:cs="Arial"/>
                <w:color w:val="000000"/>
                <w:sz w:val="28"/>
                <w:szCs w:val="28"/>
              </w:rPr>
            </w:pPr>
          </w:p>
        </w:tc>
      </w:tr>
      <w:tr w:rsidR="003A79EA" w:rsidRPr="00F52924" w14:paraId="05021247" w14:textId="77777777" w:rsidTr="003A79EA">
        <w:tc>
          <w:tcPr>
            <w:tcW w:w="3348" w:type="dxa"/>
          </w:tcPr>
          <w:p w14:paraId="214F8FC2" w14:textId="77777777" w:rsidR="003A79EA" w:rsidRPr="00F52924" w:rsidRDefault="003A79EA" w:rsidP="00F1210C">
            <w:pPr>
              <w:ind w:left="0"/>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Goal </w:t>
            </w:r>
            <w:r w:rsidR="00F1210C" w:rsidRPr="00F52924">
              <w:rPr>
                <w:rFonts w:ascii="KG Miss Kindergarten" w:hAnsi="KG Miss Kindergarten" w:cs="Arial"/>
                <w:color w:val="000000"/>
                <w:sz w:val="28"/>
                <w:szCs w:val="28"/>
              </w:rPr>
              <w:t>2</w:t>
            </w:r>
          </w:p>
        </w:tc>
        <w:tc>
          <w:tcPr>
            <w:tcW w:w="3762" w:type="dxa"/>
          </w:tcPr>
          <w:p w14:paraId="044ACDA3" w14:textId="77777777" w:rsidR="003A79EA" w:rsidRPr="00F52924" w:rsidRDefault="003A79EA" w:rsidP="000D2AAC">
            <w:pPr>
              <w:ind w:left="0"/>
              <w:rPr>
                <w:rFonts w:ascii="KG Miss Kindergarten" w:hAnsi="KG Miss Kindergarten" w:cs="Arial"/>
                <w:color w:val="000000"/>
                <w:sz w:val="28"/>
                <w:szCs w:val="28"/>
              </w:rPr>
            </w:pPr>
          </w:p>
        </w:tc>
        <w:tc>
          <w:tcPr>
            <w:tcW w:w="3546" w:type="dxa"/>
          </w:tcPr>
          <w:p w14:paraId="44BF969E" w14:textId="77777777" w:rsidR="003A79EA" w:rsidRPr="00F52924" w:rsidRDefault="003A79EA" w:rsidP="000D2AAC">
            <w:pPr>
              <w:ind w:left="0"/>
              <w:rPr>
                <w:rFonts w:ascii="KG Miss Kindergarten" w:hAnsi="KG Miss Kindergarten" w:cs="Arial"/>
                <w:color w:val="000000"/>
                <w:sz w:val="28"/>
                <w:szCs w:val="28"/>
              </w:rPr>
            </w:pPr>
          </w:p>
        </w:tc>
      </w:tr>
    </w:tbl>
    <w:p w14:paraId="3B83F054" w14:textId="77777777" w:rsidR="003A79EA" w:rsidRPr="00F52924" w:rsidRDefault="003A79EA" w:rsidP="000D2AAC">
      <w:pPr>
        <w:rPr>
          <w:rFonts w:ascii="KG Miss Kindergarten" w:hAnsi="KG Miss Kindergarten" w:cs="Arial"/>
          <w:color w:val="000000"/>
          <w:sz w:val="28"/>
          <w:szCs w:val="28"/>
        </w:rPr>
      </w:pPr>
    </w:p>
    <w:p w14:paraId="4FA7ABBE" w14:textId="77777777" w:rsidR="003A79EA" w:rsidRPr="00F52924" w:rsidRDefault="007671B8" w:rsidP="007671B8">
      <w:pPr>
        <w:rPr>
          <w:rFonts w:ascii="KG Miss Kindergarten" w:hAnsi="KG Miss Kindergarten" w:cs="Arial"/>
          <w:color w:val="000000"/>
          <w:sz w:val="28"/>
          <w:szCs w:val="28"/>
        </w:rPr>
      </w:pPr>
      <w:r w:rsidRPr="00F52924">
        <w:rPr>
          <w:rFonts w:ascii="KG Miss Kindergarten" w:hAnsi="KG Miss Kindergarten" w:cs="Arial"/>
          <w:color w:val="000000"/>
          <w:sz w:val="28"/>
          <w:szCs w:val="28"/>
        </w:rPr>
        <w:t>H</w:t>
      </w:r>
      <w:r w:rsidR="003A79EA" w:rsidRPr="00F52924">
        <w:rPr>
          <w:rFonts w:ascii="KG Miss Kindergarten" w:hAnsi="KG Miss Kindergarten" w:cs="Arial"/>
          <w:color w:val="000000"/>
          <w:sz w:val="28"/>
          <w:szCs w:val="28"/>
        </w:rPr>
        <w:t xml:space="preserve">ow many squares are between the ball and goal </w:t>
      </w:r>
      <w:r w:rsidR="00F1210C" w:rsidRPr="00F52924">
        <w:rPr>
          <w:rFonts w:ascii="KG Miss Kindergarten" w:hAnsi="KG Miss Kindergarten" w:cs="Arial"/>
          <w:color w:val="000000"/>
          <w:sz w:val="28"/>
          <w:szCs w:val="28"/>
        </w:rPr>
        <w:t>1</w:t>
      </w:r>
      <w:r w:rsidR="003A79EA" w:rsidRPr="00F52924">
        <w:rPr>
          <w:rFonts w:ascii="KG Miss Kindergarten" w:hAnsi="KG Miss Kindergarten" w:cs="Arial"/>
          <w:color w:val="000000"/>
          <w:sz w:val="28"/>
          <w:szCs w:val="28"/>
        </w:rPr>
        <w:t>?</w:t>
      </w:r>
      <w:r w:rsidRPr="00F52924">
        <w:rPr>
          <w:rFonts w:ascii="KG Miss Kindergarten" w:hAnsi="KG Miss Kindergarten" w:cs="Arial"/>
          <w:color w:val="000000"/>
          <w:sz w:val="28"/>
          <w:szCs w:val="28"/>
        </w:rPr>
        <w:t xml:space="preserve">  </w:t>
      </w:r>
      <w:r w:rsidR="003A79EA" w:rsidRPr="00F52924">
        <w:rPr>
          <w:rFonts w:ascii="KG Miss Kindergarten" w:hAnsi="KG Miss Kindergarten" w:cs="Arial"/>
          <w:color w:val="000000"/>
          <w:sz w:val="28"/>
          <w:szCs w:val="28"/>
        </w:rPr>
        <w:t>___________________</w:t>
      </w:r>
    </w:p>
    <w:p w14:paraId="6E748112" w14:textId="77777777" w:rsidR="003A79EA" w:rsidRPr="00F52924" w:rsidRDefault="003A79EA" w:rsidP="000D2AAC">
      <w:pPr>
        <w:rPr>
          <w:rFonts w:ascii="KG Miss Kindergarten" w:hAnsi="KG Miss Kindergarten" w:cs="Arial"/>
          <w:color w:val="000000"/>
          <w:sz w:val="28"/>
          <w:szCs w:val="28"/>
        </w:rPr>
      </w:pPr>
    </w:p>
    <w:p w14:paraId="068882B5" w14:textId="77777777" w:rsidR="003A79EA" w:rsidRPr="00F52924" w:rsidRDefault="003A79EA" w:rsidP="007671B8">
      <w:pPr>
        <w:rPr>
          <w:rFonts w:ascii="KG Miss Kindergarten" w:hAnsi="KG Miss Kindergarten" w:cs="Arial"/>
          <w:color w:val="000000"/>
          <w:sz w:val="28"/>
          <w:szCs w:val="28"/>
        </w:rPr>
      </w:pPr>
      <w:r w:rsidRPr="00F52924">
        <w:rPr>
          <w:rFonts w:ascii="KG Miss Kindergarten" w:hAnsi="KG Miss Kindergarten" w:cs="Arial"/>
          <w:color w:val="000000"/>
          <w:sz w:val="28"/>
          <w:szCs w:val="28"/>
        </w:rPr>
        <w:t xml:space="preserve">How many squares are between the ball and goal </w:t>
      </w:r>
      <w:r w:rsidR="00F1210C" w:rsidRPr="00F52924">
        <w:rPr>
          <w:rFonts w:ascii="KG Miss Kindergarten" w:hAnsi="KG Miss Kindergarten" w:cs="Arial"/>
          <w:color w:val="000000"/>
          <w:sz w:val="28"/>
          <w:szCs w:val="28"/>
        </w:rPr>
        <w:t>2</w:t>
      </w:r>
      <w:r w:rsidRPr="00F52924">
        <w:rPr>
          <w:rFonts w:ascii="KG Miss Kindergarten" w:hAnsi="KG Miss Kindergarten" w:cs="Arial"/>
          <w:color w:val="000000"/>
          <w:sz w:val="28"/>
          <w:szCs w:val="28"/>
        </w:rPr>
        <w:t>?</w:t>
      </w:r>
      <w:r w:rsidR="007671B8" w:rsidRPr="00F52924">
        <w:rPr>
          <w:rFonts w:ascii="KG Miss Kindergarten" w:hAnsi="KG Miss Kindergarten" w:cs="Arial"/>
          <w:color w:val="000000"/>
          <w:sz w:val="28"/>
          <w:szCs w:val="28"/>
        </w:rPr>
        <w:t xml:space="preserve">  ___________________</w:t>
      </w:r>
    </w:p>
    <w:p w14:paraId="3E0B1446" w14:textId="77777777" w:rsidR="003A79EA" w:rsidRDefault="003A79EA" w:rsidP="000D2AAC">
      <w:pPr>
        <w:rPr>
          <w:rFonts w:cs="Arial"/>
          <w:color w:val="000000"/>
          <w:sz w:val="28"/>
          <w:szCs w:val="28"/>
        </w:rPr>
      </w:pPr>
    </w:p>
    <w:p w14:paraId="4A1595F3" w14:textId="77777777" w:rsidR="00AE73F8" w:rsidRPr="00AE73F8" w:rsidRDefault="00AE73F8" w:rsidP="003A79EA">
      <w:pPr>
        <w:ind w:left="0"/>
        <w:rPr>
          <w:rFonts w:cs="Arial"/>
          <w:b/>
          <w:color w:val="000000"/>
          <w:sz w:val="28"/>
          <w:szCs w:val="28"/>
        </w:rPr>
      </w:pPr>
    </w:p>
    <w:p w14:paraId="106108D1" w14:textId="1EF8E538" w:rsidR="00F10451" w:rsidRPr="00F52924" w:rsidRDefault="006B6B49" w:rsidP="00F52924">
      <w:pPr>
        <w:ind w:left="0"/>
        <w:rPr>
          <w:rFonts w:ascii="KG Miss Kindergarten" w:hAnsi="KG Miss Kindergarten" w:cs="Arial"/>
          <w:b/>
          <w:color w:val="000000"/>
          <w:sz w:val="28"/>
          <w:szCs w:val="28"/>
        </w:rPr>
      </w:pPr>
      <w:r>
        <w:rPr>
          <w:rFonts w:cs="Arial"/>
          <w:b/>
          <w:color w:val="000000"/>
          <w:sz w:val="28"/>
          <w:szCs w:val="28"/>
        </w:rPr>
        <w:br w:type="page"/>
      </w:r>
      <w:r w:rsidR="00F10451" w:rsidRPr="00F52924">
        <w:rPr>
          <w:rFonts w:ascii="KG Miss Kindergarten" w:hAnsi="KG Miss Kindergarten" w:cs="Arial"/>
          <w:b/>
          <w:color w:val="000000"/>
          <w:sz w:val="28"/>
          <w:szCs w:val="28"/>
        </w:rPr>
        <w:lastRenderedPageBreak/>
        <w:t>Conclusion Questions</w:t>
      </w:r>
    </w:p>
    <w:p w14:paraId="759BED8C" w14:textId="77777777" w:rsidR="007671B8" w:rsidRPr="00F52924" w:rsidRDefault="007671B8" w:rsidP="007671B8">
      <w:pPr>
        <w:pStyle w:val="Activitybullet"/>
        <w:numPr>
          <w:ilvl w:val="0"/>
          <w:numId w:val="31"/>
        </w:numPr>
        <w:spacing w:before="0" w:line="276" w:lineRule="auto"/>
        <w:rPr>
          <w:rFonts w:ascii="KG Miss Kindergarten" w:hAnsi="KG Miss Kindergarten"/>
          <w:sz w:val="28"/>
        </w:rPr>
      </w:pPr>
      <w:r w:rsidRPr="00F52924">
        <w:rPr>
          <w:rFonts w:ascii="KG Miss Kindergarten" w:hAnsi="KG Miss Kindergarten"/>
          <w:sz w:val="28"/>
        </w:rPr>
        <w:t>When you programmed your scorekeeper project</w:t>
      </w:r>
      <w:r w:rsidR="006B6B49" w:rsidRPr="00F52924">
        <w:rPr>
          <w:rFonts w:ascii="KG Miss Kindergarten" w:hAnsi="KG Miss Kindergarten"/>
          <w:sz w:val="28"/>
        </w:rPr>
        <w:t>,</w:t>
      </w:r>
      <w:r w:rsidRPr="00F52924">
        <w:rPr>
          <w:rFonts w:ascii="KG Miss Kindergarten" w:hAnsi="KG Miss Kindergarten"/>
          <w:sz w:val="28"/>
        </w:rPr>
        <w:t xml:space="preserve"> how did you make sure that the ball and the two goals were lined up properly so that each </w:t>
      </w:r>
      <w:bookmarkStart w:id="1" w:name="Editing"/>
      <w:r w:rsidRPr="00F52924">
        <w:rPr>
          <w:rFonts w:ascii="KG Miss Kindergarten" w:hAnsi="KG Miss Kindergarten"/>
          <w:sz w:val="28"/>
        </w:rPr>
        <w:t>team</w:t>
      </w:r>
      <w:bookmarkEnd w:id="1"/>
      <w:r w:rsidRPr="00F52924">
        <w:rPr>
          <w:rFonts w:ascii="KG Miss Kindergarten" w:hAnsi="KG Miss Kindergarten"/>
          <w:sz w:val="28"/>
        </w:rPr>
        <w:t xml:space="preserve"> had the same number of steps to reach their goal? </w:t>
      </w:r>
    </w:p>
    <w:p w14:paraId="79F519D4" w14:textId="77777777" w:rsidR="007671B8" w:rsidRPr="00F52924" w:rsidRDefault="007671B8" w:rsidP="007671B8">
      <w:pPr>
        <w:spacing w:line="480" w:lineRule="auto"/>
        <w:ind w:left="0"/>
        <w:jc w:val="center"/>
        <w:rPr>
          <w:rFonts w:ascii="KG Miss Kindergarten" w:hAnsi="KG Miss Kindergarten" w:cs="Arial"/>
          <w:sz w:val="28"/>
          <w:szCs w:val="28"/>
        </w:rPr>
      </w:pPr>
      <w:r w:rsidRPr="00F52924">
        <w:rPr>
          <w:rFonts w:ascii="KG Miss Kindergarten" w:hAnsi="KG Miss Kindergarten" w:cs="Arial"/>
          <w:sz w:val="28"/>
          <w:szCs w:val="28"/>
        </w:rPr>
        <w:t>__________________________________________________________________</w:t>
      </w:r>
    </w:p>
    <w:p w14:paraId="4AECD187" w14:textId="77777777" w:rsidR="007671B8" w:rsidRPr="00F52924" w:rsidRDefault="007671B8" w:rsidP="007671B8">
      <w:pPr>
        <w:spacing w:line="480" w:lineRule="auto"/>
        <w:ind w:left="0"/>
        <w:jc w:val="center"/>
        <w:rPr>
          <w:rFonts w:ascii="KG Miss Kindergarten" w:hAnsi="KG Miss Kindergarten" w:cs="Arial"/>
          <w:sz w:val="28"/>
          <w:szCs w:val="28"/>
        </w:rPr>
      </w:pPr>
      <w:r w:rsidRPr="00F52924">
        <w:rPr>
          <w:rFonts w:ascii="KG Miss Kindergarten" w:hAnsi="KG Miss Kindergarten" w:cs="Arial"/>
          <w:sz w:val="28"/>
          <w:szCs w:val="28"/>
        </w:rPr>
        <w:t>__________________________________________________________________</w:t>
      </w:r>
    </w:p>
    <w:p w14:paraId="7A2EF717" w14:textId="77777777" w:rsidR="007671B8" w:rsidRPr="00F52924" w:rsidRDefault="007671B8" w:rsidP="007671B8">
      <w:pPr>
        <w:spacing w:line="480" w:lineRule="auto"/>
        <w:ind w:left="0"/>
        <w:jc w:val="center"/>
        <w:rPr>
          <w:rFonts w:ascii="KG Miss Kindergarten" w:hAnsi="KG Miss Kindergarten" w:cs="Arial"/>
          <w:sz w:val="28"/>
          <w:szCs w:val="28"/>
        </w:rPr>
      </w:pPr>
      <w:r w:rsidRPr="00F52924">
        <w:rPr>
          <w:rFonts w:ascii="KG Miss Kindergarten" w:hAnsi="KG Miss Kindergarten" w:cs="Arial"/>
          <w:sz w:val="28"/>
          <w:szCs w:val="28"/>
        </w:rPr>
        <w:t>__________________________________________________________________</w:t>
      </w:r>
    </w:p>
    <w:p w14:paraId="76CA1F65" w14:textId="77777777" w:rsidR="007671B8" w:rsidRPr="00F52924" w:rsidRDefault="007671B8" w:rsidP="007671B8">
      <w:pPr>
        <w:spacing w:line="480" w:lineRule="auto"/>
        <w:ind w:left="0"/>
        <w:jc w:val="center"/>
        <w:rPr>
          <w:rFonts w:ascii="KG Miss Kindergarten" w:hAnsi="KG Miss Kindergarten" w:cs="Arial"/>
          <w:sz w:val="28"/>
          <w:szCs w:val="28"/>
        </w:rPr>
      </w:pPr>
      <w:r w:rsidRPr="00F52924">
        <w:rPr>
          <w:rFonts w:ascii="KG Miss Kindergarten" w:hAnsi="KG Miss Kindergarten" w:cs="Arial"/>
          <w:sz w:val="28"/>
          <w:szCs w:val="28"/>
        </w:rPr>
        <w:t>__________________________________________________________________</w:t>
      </w:r>
    </w:p>
    <w:p w14:paraId="43235137" w14:textId="77777777" w:rsidR="007671B8" w:rsidRPr="00F52924" w:rsidRDefault="006B5F19" w:rsidP="006B5F19">
      <w:pPr>
        <w:pStyle w:val="Activitybullet"/>
        <w:numPr>
          <w:ilvl w:val="0"/>
          <w:numId w:val="0"/>
        </w:numPr>
        <w:tabs>
          <w:tab w:val="left" w:pos="4792"/>
        </w:tabs>
        <w:spacing w:before="0" w:line="276" w:lineRule="auto"/>
        <w:ind w:left="720"/>
        <w:rPr>
          <w:rFonts w:ascii="KG Miss Kindergarten" w:hAnsi="KG Miss Kindergarten" w:cs="Arial"/>
          <w:szCs w:val="24"/>
        </w:rPr>
      </w:pPr>
      <w:r w:rsidRPr="00F52924">
        <w:rPr>
          <w:rFonts w:ascii="KG Miss Kindergarten" w:hAnsi="KG Miss Kindergarten" w:cs="Arial"/>
          <w:szCs w:val="24"/>
        </w:rPr>
        <w:tab/>
      </w:r>
    </w:p>
    <w:p w14:paraId="3CEF77A2" w14:textId="77777777" w:rsidR="006B6B49" w:rsidRPr="00F52924" w:rsidRDefault="00B02F69" w:rsidP="00B02F69">
      <w:pPr>
        <w:pStyle w:val="Activitybullet"/>
        <w:numPr>
          <w:ilvl w:val="0"/>
          <w:numId w:val="0"/>
        </w:numPr>
        <w:spacing w:before="0" w:line="276" w:lineRule="auto"/>
        <w:rPr>
          <w:rFonts w:ascii="KG Miss Kindergarten" w:hAnsi="KG Miss Kindergarten"/>
          <w:szCs w:val="24"/>
        </w:rPr>
      </w:pPr>
      <w:r w:rsidRPr="00F52924">
        <w:rPr>
          <w:rFonts w:ascii="KG Miss Kindergarten" w:hAnsi="KG Miss Kindergarten"/>
          <w:szCs w:val="24"/>
        </w:rPr>
        <w:t xml:space="preserve">   </w:t>
      </w:r>
      <w:r w:rsidR="007671B8" w:rsidRPr="00F52924">
        <w:rPr>
          <w:rFonts w:ascii="KG Miss Kindergarten" w:hAnsi="KG Miss Kindergarten"/>
          <w:szCs w:val="24"/>
        </w:rPr>
        <w:t>Write the math equations or draw a number line to show how you figured this out.</w:t>
      </w:r>
    </w:p>
    <w:tbl>
      <w:tblPr>
        <w:tblStyle w:val="TableGrid"/>
        <w:tblW w:w="0" w:type="auto"/>
        <w:tblInd w:w="360" w:type="dxa"/>
        <w:tblLook w:val="04A0" w:firstRow="1" w:lastRow="0" w:firstColumn="1" w:lastColumn="0" w:noHBand="0" w:noVBand="1"/>
      </w:tblPr>
      <w:tblGrid>
        <w:gridCol w:w="10430"/>
      </w:tblGrid>
      <w:tr w:rsidR="006B6B49" w14:paraId="33E56006" w14:textId="77777777" w:rsidTr="006B6B49">
        <w:tc>
          <w:tcPr>
            <w:tcW w:w="11016" w:type="dxa"/>
          </w:tcPr>
          <w:p w14:paraId="49CD54B9" w14:textId="77777777" w:rsidR="006B6B49" w:rsidRDefault="006B6B49" w:rsidP="006B6B49">
            <w:pPr>
              <w:ind w:left="0"/>
              <w:rPr>
                <w:rFonts w:cs="Arial"/>
                <w:color w:val="000000"/>
                <w:sz w:val="28"/>
                <w:szCs w:val="28"/>
              </w:rPr>
            </w:pPr>
          </w:p>
          <w:p w14:paraId="653812FF" w14:textId="77777777" w:rsidR="00B02F69" w:rsidRDefault="00B02F69" w:rsidP="006B6B49">
            <w:pPr>
              <w:ind w:left="0"/>
              <w:rPr>
                <w:rFonts w:cs="Arial"/>
                <w:color w:val="000000"/>
                <w:sz w:val="28"/>
                <w:szCs w:val="28"/>
              </w:rPr>
            </w:pPr>
          </w:p>
          <w:p w14:paraId="333DC004" w14:textId="77777777" w:rsidR="00B02F69" w:rsidRDefault="00B02F69" w:rsidP="006B6B49">
            <w:pPr>
              <w:ind w:left="0"/>
              <w:rPr>
                <w:rFonts w:cs="Arial"/>
                <w:color w:val="000000"/>
                <w:sz w:val="28"/>
                <w:szCs w:val="28"/>
              </w:rPr>
            </w:pPr>
          </w:p>
          <w:p w14:paraId="62FC2B33" w14:textId="77777777" w:rsidR="006B6B49" w:rsidRDefault="006B6B49" w:rsidP="006B6B49">
            <w:pPr>
              <w:ind w:left="0"/>
              <w:rPr>
                <w:rFonts w:cs="Arial"/>
                <w:color w:val="000000"/>
                <w:sz w:val="28"/>
                <w:szCs w:val="28"/>
              </w:rPr>
            </w:pPr>
          </w:p>
          <w:p w14:paraId="7F1223E2" w14:textId="77777777" w:rsidR="006B6B49" w:rsidRDefault="006B6B49" w:rsidP="006B6B49">
            <w:pPr>
              <w:ind w:left="0"/>
              <w:rPr>
                <w:rFonts w:cs="Arial"/>
                <w:color w:val="000000"/>
                <w:sz w:val="28"/>
                <w:szCs w:val="28"/>
              </w:rPr>
            </w:pPr>
          </w:p>
          <w:p w14:paraId="75F78591" w14:textId="77777777" w:rsidR="006B6B49" w:rsidRDefault="006B6B49" w:rsidP="006B6B49">
            <w:pPr>
              <w:ind w:left="0"/>
              <w:rPr>
                <w:rFonts w:cs="Arial"/>
                <w:color w:val="000000"/>
                <w:sz w:val="28"/>
                <w:szCs w:val="28"/>
              </w:rPr>
            </w:pPr>
          </w:p>
          <w:p w14:paraId="33CBFE3E" w14:textId="77777777" w:rsidR="006B6B49" w:rsidRDefault="006B6B49" w:rsidP="006B6B49">
            <w:pPr>
              <w:ind w:left="0"/>
              <w:rPr>
                <w:rFonts w:cs="Arial"/>
                <w:color w:val="000000"/>
                <w:sz w:val="28"/>
                <w:szCs w:val="28"/>
              </w:rPr>
            </w:pPr>
          </w:p>
        </w:tc>
      </w:tr>
    </w:tbl>
    <w:p w14:paraId="0CA9E0BA" w14:textId="77777777" w:rsidR="00134E7D" w:rsidRPr="00134E7D" w:rsidRDefault="00134E7D" w:rsidP="00134E7D">
      <w:pPr>
        <w:spacing w:before="0" w:after="200" w:line="276" w:lineRule="auto"/>
        <w:ind w:left="0"/>
        <w:rPr>
          <w:rFonts w:ascii="KG Miss Kindergarten" w:hAnsi="KG Miss Kindergarten"/>
          <w:sz w:val="28"/>
        </w:rPr>
      </w:pPr>
    </w:p>
    <w:p w14:paraId="79B26CCA" w14:textId="77777777" w:rsidR="00134E7D" w:rsidRDefault="00134E7D" w:rsidP="00134E7D">
      <w:pPr>
        <w:pStyle w:val="ListParagraph"/>
        <w:spacing w:before="0" w:after="200" w:line="276" w:lineRule="auto"/>
        <w:ind w:left="540"/>
        <w:rPr>
          <w:rFonts w:ascii="KG Miss Kindergarten" w:hAnsi="KG Miss Kindergarten"/>
          <w:sz w:val="28"/>
        </w:rPr>
      </w:pPr>
    </w:p>
    <w:p w14:paraId="3DB04E7C" w14:textId="77777777" w:rsidR="00134E7D" w:rsidRDefault="00134E7D" w:rsidP="00134E7D">
      <w:pPr>
        <w:pStyle w:val="ListParagraph"/>
        <w:spacing w:before="0" w:after="200" w:line="276" w:lineRule="auto"/>
        <w:ind w:left="540"/>
        <w:rPr>
          <w:rFonts w:ascii="KG Miss Kindergarten" w:hAnsi="KG Miss Kindergarten"/>
          <w:sz w:val="28"/>
        </w:rPr>
      </w:pPr>
    </w:p>
    <w:p w14:paraId="6B8F2305" w14:textId="77777777" w:rsidR="00134E7D" w:rsidRDefault="00134E7D" w:rsidP="00134E7D">
      <w:pPr>
        <w:pStyle w:val="ListParagraph"/>
        <w:spacing w:before="0" w:after="200" w:line="276" w:lineRule="auto"/>
        <w:ind w:left="540"/>
        <w:rPr>
          <w:rFonts w:ascii="KG Miss Kindergarten" w:hAnsi="KG Miss Kindergarten"/>
          <w:sz w:val="28"/>
        </w:rPr>
      </w:pPr>
    </w:p>
    <w:p w14:paraId="373BA730" w14:textId="77777777" w:rsidR="00134E7D" w:rsidRDefault="00134E7D" w:rsidP="00134E7D">
      <w:pPr>
        <w:pStyle w:val="ListParagraph"/>
        <w:spacing w:before="0" w:after="200" w:line="276" w:lineRule="auto"/>
        <w:ind w:left="540"/>
        <w:rPr>
          <w:rFonts w:ascii="KG Miss Kindergarten" w:hAnsi="KG Miss Kindergarten"/>
          <w:sz w:val="28"/>
        </w:rPr>
      </w:pPr>
    </w:p>
    <w:p w14:paraId="69C12EE1" w14:textId="77777777" w:rsidR="00134E7D" w:rsidRDefault="00134E7D" w:rsidP="00134E7D">
      <w:pPr>
        <w:pStyle w:val="ListParagraph"/>
        <w:spacing w:before="0" w:after="200" w:line="276" w:lineRule="auto"/>
        <w:ind w:left="540"/>
        <w:rPr>
          <w:rFonts w:ascii="KG Miss Kindergarten" w:hAnsi="KG Miss Kindergarten"/>
          <w:sz w:val="28"/>
        </w:rPr>
      </w:pPr>
    </w:p>
    <w:p w14:paraId="6297D800" w14:textId="77777777" w:rsidR="00134E7D" w:rsidRDefault="00134E7D" w:rsidP="00134E7D">
      <w:pPr>
        <w:pStyle w:val="ListParagraph"/>
        <w:spacing w:before="0" w:after="200" w:line="276" w:lineRule="auto"/>
        <w:ind w:left="540"/>
        <w:rPr>
          <w:rFonts w:ascii="KG Miss Kindergarten" w:hAnsi="KG Miss Kindergarten"/>
          <w:sz w:val="28"/>
        </w:rPr>
      </w:pPr>
    </w:p>
    <w:p w14:paraId="2EE9A3FC" w14:textId="400295F8" w:rsidR="007671B8" w:rsidRPr="00134E7D" w:rsidRDefault="007671B8" w:rsidP="00134E7D">
      <w:pPr>
        <w:pStyle w:val="ListParagraph"/>
        <w:numPr>
          <w:ilvl w:val="0"/>
          <w:numId w:val="31"/>
        </w:numPr>
        <w:spacing w:before="0" w:after="200" w:line="276" w:lineRule="auto"/>
        <w:rPr>
          <w:rFonts w:ascii="KG Miss Kindergarten" w:hAnsi="KG Miss Kindergarten"/>
          <w:sz w:val="28"/>
        </w:rPr>
      </w:pPr>
      <w:r w:rsidRPr="00134E7D">
        <w:rPr>
          <w:rFonts w:ascii="KG Miss Kindergarten" w:hAnsi="KG Miss Kindergarten"/>
          <w:sz w:val="28"/>
        </w:rPr>
        <w:lastRenderedPageBreak/>
        <w:t xml:space="preserve">Think of a job that you might like to have when you are grown up. Write down what your job would be and some of the things you would do in that job. Would your job be easier if you </w:t>
      </w:r>
      <w:r w:rsidR="006B6B49" w:rsidRPr="00134E7D">
        <w:rPr>
          <w:rFonts w:ascii="KG Miss Kindergarten" w:hAnsi="KG Miss Kindergarten"/>
          <w:sz w:val="28"/>
        </w:rPr>
        <w:t>could use</w:t>
      </w:r>
      <w:r w:rsidRPr="00134E7D">
        <w:rPr>
          <w:rFonts w:ascii="KG Miss Kindergarten" w:hAnsi="KG Miss Kindergarten"/>
          <w:sz w:val="28"/>
        </w:rPr>
        <w:t xml:space="preserve"> computers</w:t>
      </w:r>
      <w:r w:rsidR="006B6B49" w:rsidRPr="00134E7D">
        <w:rPr>
          <w:rFonts w:ascii="KG Miss Kindergarten" w:hAnsi="KG Miss Kindergarten"/>
          <w:sz w:val="28"/>
        </w:rPr>
        <w:t xml:space="preserve"> to help you</w:t>
      </w:r>
      <w:r w:rsidRPr="00134E7D">
        <w:rPr>
          <w:rFonts w:ascii="KG Miss Kindergarten" w:hAnsi="KG Miss Kindergarten"/>
          <w:sz w:val="28"/>
        </w:rPr>
        <w:t>? Explain.</w:t>
      </w:r>
    </w:p>
    <w:p w14:paraId="5444BB6F" w14:textId="77777777" w:rsidR="007671B8" w:rsidRPr="007671B8" w:rsidRDefault="007671B8" w:rsidP="007671B8">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6BD78234" w14:textId="77777777" w:rsidR="007671B8" w:rsidRPr="007671B8" w:rsidRDefault="007671B8" w:rsidP="007671B8">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45AAE433" w14:textId="5F033608" w:rsidR="007671B8" w:rsidRDefault="007671B8" w:rsidP="007671B8">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193CB743" w14:textId="0A27D881" w:rsidR="00134E7D" w:rsidRDefault="00134E7D" w:rsidP="007671B8">
      <w:pPr>
        <w:spacing w:line="480" w:lineRule="auto"/>
        <w:ind w:left="0"/>
        <w:jc w:val="center"/>
        <w:rPr>
          <w:rFonts w:cs="Arial"/>
          <w:sz w:val="28"/>
          <w:szCs w:val="28"/>
        </w:rPr>
      </w:pPr>
      <w:r>
        <w:rPr>
          <w:rFonts w:cs="Arial"/>
          <w:sz w:val="28"/>
          <w:szCs w:val="28"/>
        </w:rPr>
        <w:t>__________________________________________________________________</w:t>
      </w:r>
    </w:p>
    <w:p w14:paraId="35A98AD4" w14:textId="7F73A3BD" w:rsidR="00134E7D" w:rsidRDefault="00134E7D" w:rsidP="007671B8">
      <w:pPr>
        <w:spacing w:line="480" w:lineRule="auto"/>
        <w:ind w:left="0"/>
        <w:jc w:val="center"/>
        <w:rPr>
          <w:rFonts w:cs="Arial"/>
          <w:sz w:val="28"/>
          <w:szCs w:val="28"/>
        </w:rPr>
      </w:pPr>
      <w:r>
        <w:rPr>
          <w:rFonts w:cs="Arial"/>
          <w:sz w:val="28"/>
          <w:szCs w:val="28"/>
        </w:rPr>
        <w:t>__________________________________________________________________</w:t>
      </w:r>
    </w:p>
    <w:p w14:paraId="125D93D5" w14:textId="1D192269" w:rsidR="00134E7D" w:rsidRPr="00134E7D" w:rsidRDefault="00134E7D" w:rsidP="00134E7D">
      <w:pPr>
        <w:spacing w:line="480" w:lineRule="auto"/>
        <w:ind w:left="0"/>
        <w:rPr>
          <w:rFonts w:ascii="KG Miss Kindergarten" w:hAnsi="KG Miss Kindergarten" w:cs="Arial"/>
          <w:sz w:val="28"/>
          <w:szCs w:val="28"/>
        </w:rPr>
      </w:pPr>
      <w:r>
        <w:rPr>
          <w:rFonts w:ascii="KG Miss Kindergarten" w:hAnsi="KG Miss Kindergarten" w:cs="Arial"/>
          <w:sz w:val="28"/>
          <w:szCs w:val="28"/>
        </w:rPr>
        <w:t>Draw a picture of you as a grown-up doing that job.</w:t>
      </w:r>
    </w:p>
    <w:p w14:paraId="4801542A" w14:textId="625D4407" w:rsidR="006B6B49" w:rsidRDefault="006B6B49" w:rsidP="00134E7D">
      <w:pPr>
        <w:spacing w:line="480" w:lineRule="auto"/>
        <w:ind w:left="0"/>
        <w:rPr>
          <w:rFonts w:cs="Arial"/>
          <w:b/>
          <w:sz w:val="32"/>
          <w:szCs w:val="32"/>
        </w:rPr>
      </w:pPr>
      <w:r>
        <w:rPr>
          <w:rFonts w:cs="Arial"/>
          <w:b/>
          <w:sz w:val="32"/>
          <w:szCs w:val="32"/>
        </w:rPr>
        <w:br w:type="page"/>
      </w:r>
    </w:p>
    <w:p w14:paraId="7606AEB7" w14:textId="3393C2AF" w:rsidR="003121B7" w:rsidRPr="00134E7D" w:rsidRDefault="00C21765" w:rsidP="0081333E">
      <w:pPr>
        <w:ind w:left="0"/>
        <w:jc w:val="center"/>
        <w:rPr>
          <w:rFonts w:ascii="KG Miss Kindergarten" w:hAnsi="KG Miss Kindergarten" w:cs="Arial"/>
          <w:b/>
          <w:sz w:val="44"/>
          <w:szCs w:val="44"/>
        </w:rPr>
      </w:pPr>
      <w:r w:rsidRPr="00134E7D">
        <w:rPr>
          <w:rFonts w:ascii="KG Miss Kindergarten" w:hAnsi="KG Miss Kindergarten" w:cs="Arial"/>
          <w:b/>
          <w:sz w:val="44"/>
          <w:szCs w:val="44"/>
        </w:rPr>
        <w:lastRenderedPageBreak/>
        <w:t>Project</w:t>
      </w:r>
      <w:r w:rsidR="001D2E62" w:rsidRPr="00134E7D">
        <w:rPr>
          <w:rFonts w:ascii="KG Miss Kindergarten" w:hAnsi="KG Miss Kindergarten" w:cs="Arial"/>
          <w:b/>
          <w:sz w:val="44"/>
          <w:szCs w:val="44"/>
        </w:rPr>
        <w:t>:</w:t>
      </w:r>
      <w:r w:rsidRPr="00134E7D">
        <w:rPr>
          <w:rFonts w:ascii="KG Miss Kindergarten" w:hAnsi="KG Miss Kindergarten" w:cs="Arial"/>
          <w:b/>
          <w:sz w:val="44"/>
          <w:szCs w:val="44"/>
        </w:rPr>
        <w:t xml:space="preserve"> </w:t>
      </w:r>
      <w:r w:rsidR="00CD70D2" w:rsidRPr="00134E7D">
        <w:rPr>
          <w:rFonts w:ascii="KG Miss Kindergarten" w:hAnsi="KG Miss Kindergarten" w:cs="Arial"/>
          <w:b/>
          <w:sz w:val="44"/>
          <w:szCs w:val="44"/>
        </w:rPr>
        <w:t>Sweep the Grid</w:t>
      </w:r>
    </w:p>
    <w:p w14:paraId="79698C0D" w14:textId="77777777" w:rsidR="007161EE" w:rsidRPr="00134E7D" w:rsidRDefault="007161EE" w:rsidP="007161EE">
      <w:pPr>
        <w:ind w:left="0"/>
        <w:rPr>
          <w:rFonts w:ascii="KG Miss Kindergarten" w:hAnsi="KG Miss Kindergarten"/>
          <w:sz w:val="28"/>
        </w:rPr>
      </w:pPr>
    </w:p>
    <w:p w14:paraId="612ECC60" w14:textId="77777777" w:rsidR="00EC012C" w:rsidRPr="00134E7D" w:rsidRDefault="00EC012C" w:rsidP="007161EE">
      <w:pPr>
        <w:ind w:left="0"/>
        <w:rPr>
          <w:rFonts w:ascii="KG Miss Kindergarten" w:hAnsi="KG Miss Kindergarten"/>
          <w:b/>
          <w:sz w:val="28"/>
        </w:rPr>
      </w:pPr>
      <w:r w:rsidRPr="00134E7D">
        <w:rPr>
          <w:rFonts w:ascii="KG Miss Kindergarten" w:hAnsi="KG Miss Kindergarten"/>
          <w:b/>
          <w:sz w:val="28"/>
        </w:rPr>
        <w:t xml:space="preserve">Design a Sweep </w:t>
      </w:r>
      <w:r w:rsidR="007035B6" w:rsidRPr="00134E7D">
        <w:rPr>
          <w:rFonts w:ascii="KG Miss Kindergarten" w:hAnsi="KG Miss Kindergarten"/>
          <w:b/>
          <w:sz w:val="28"/>
        </w:rPr>
        <w:t>t</w:t>
      </w:r>
      <w:r w:rsidRPr="00134E7D">
        <w:rPr>
          <w:rFonts w:ascii="KG Miss Kindergarten" w:hAnsi="KG Miss Kindergarten"/>
          <w:b/>
          <w:sz w:val="28"/>
        </w:rPr>
        <w:t>he Grid Algorithm</w:t>
      </w:r>
    </w:p>
    <w:p w14:paraId="5B63703D" w14:textId="76BC5166" w:rsidR="0081333E" w:rsidRPr="00134E7D" w:rsidRDefault="003F5C59" w:rsidP="00C51064">
      <w:pPr>
        <w:ind w:left="0"/>
        <w:rPr>
          <w:rFonts w:ascii="KG Miss Kindergarten" w:hAnsi="KG Miss Kindergarten"/>
          <w:sz w:val="28"/>
        </w:rPr>
      </w:pPr>
      <w:r w:rsidRPr="00134E7D">
        <w:rPr>
          <w:rFonts w:ascii="KG Miss Kindergarten" w:hAnsi="KG Miss Kindergarten"/>
          <w:sz w:val="28"/>
        </w:rPr>
        <w:t xml:space="preserve">Use the </w:t>
      </w:r>
      <w:r w:rsidR="007035B6" w:rsidRPr="00134E7D">
        <w:rPr>
          <w:rFonts w:ascii="KG Miss Kindergarten" w:hAnsi="KG Miss Kindergarten"/>
          <w:sz w:val="28"/>
        </w:rPr>
        <w:t>e</w:t>
      </w:r>
      <w:r w:rsidRPr="00134E7D">
        <w:rPr>
          <w:rFonts w:ascii="KG Miss Kindergarten" w:hAnsi="KG Miss Kindergarten"/>
          <w:sz w:val="28"/>
        </w:rPr>
        <w:t xml:space="preserve">ngineering </w:t>
      </w:r>
      <w:r w:rsidR="007035B6" w:rsidRPr="00134E7D">
        <w:rPr>
          <w:rFonts w:ascii="KG Miss Kindergarten" w:hAnsi="KG Miss Kindergarten"/>
          <w:sz w:val="28"/>
        </w:rPr>
        <w:t>d</w:t>
      </w:r>
      <w:r w:rsidRPr="00134E7D">
        <w:rPr>
          <w:rFonts w:ascii="KG Miss Kindergarten" w:hAnsi="KG Miss Kindergarten"/>
          <w:sz w:val="28"/>
        </w:rPr>
        <w:t xml:space="preserve">esign </w:t>
      </w:r>
      <w:r w:rsidR="007035B6" w:rsidRPr="00134E7D">
        <w:rPr>
          <w:rFonts w:ascii="KG Miss Kindergarten" w:hAnsi="KG Miss Kindergarten"/>
          <w:sz w:val="28"/>
        </w:rPr>
        <w:t>p</w:t>
      </w:r>
      <w:r w:rsidRPr="00134E7D">
        <w:rPr>
          <w:rFonts w:ascii="KG Miss Kindergarten" w:hAnsi="KG Miss Kindergarten"/>
          <w:sz w:val="28"/>
        </w:rPr>
        <w:t>rocess to build a Scratch</w:t>
      </w:r>
      <w:r w:rsidR="00134E7D" w:rsidRPr="00134E7D">
        <w:rPr>
          <w:rFonts w:ascii="KG Miss Kindergarten" w:hAnsi="KG Miss Kindergarten"/>
          <w:sz w:val="28"/>
        </w:rPr>
        <w:t xml:space="preserve"> </w:t>
      </w:r>
      <w:r w:rsidRPr="00134E7D">
        <w:rPr>
          <w:rFonts w:ascii="KG Miss Kindergarten" w:hAnsi="KG Miss Kindergarten"/>
          <w:sz w:val="28"/>
        </w:rPr>
        <w:t>Jr</w:t>
      </w:r>
      <w:r w:rsidR="00134E7D" w:rsidRPr="00134E7D">
        <w:rPr>
          <w:rFonts w:ascii="KG Miss Kindergarten" w:hAnsi="KG Miss Kindergarten"/>
          <w:sz w:val="28"/>
        </w:rPr>
        <w:t>.</w:t>
      </w:r>
      <w:r w:rsidRPr="00134E7D">
        <w:rPr>
          <w:rFonts w:ascii="KG Miss Kindergarten" w:hAnsi="KG Miss Kindergarten"/>
          <w:sz w:val="28"/>
        </w:rPr>
        <w:t xml:space="preserve"> project that makes a character move over every square on the grid.</w:t>
      </w:r>
    </w:p>
    <w:p w14:paraId="10D5CD8C" w14:textId="77777777" w:rsidR="003F5C59" w:rsidRPr="00134E7D" w:rsidRDefault="003F5C59" w:rsidP="00C51064">
      <w:pPr>
        <w:ind w:left="0"/>
        <w:rPr>
          <w:rFonts w:ascii="KG Miss Kindergarten" w:hAnsi="KG Miss Kindergarten"/>
          <w:sz w:val="28"/>
        </w:rPr>
      </w:pPr>
    </w:p>
    <w:p w14:paraId="753B3139" w14:textId="77777777" w:rsidR="00C51064" w:rsidRPr="00134E7D" w:rsidRDefault="00C51064" w:rsidP="003F5C59">
      <w:pPr>
        <w:pStyle w:val="ListParagraph"/>
        <w:numPr>
          <w:ilvl w:val="0"/>
          <w:numId w:val="33"/>
        </w:numPr>
        <w:rPr>
          <w:rFonts w:ascii="KG Miss Kindergarten" w:hAnsi="KG Miss Kindergarten"/>
          <w:b/>
          <w:sz w:val="28"/>
        </w:rPr>
      </w:pPr>
      <w:r w:rsidRPr="00134E7D">
        <w:rPr>
          <w:rFonts w:ascii="KG Miss Kindergarten" w:hAnsi="KG Miss Kindergarten"/>
          <w:b/>
          <w:sz w:val="28"/>
        </w:rPr>
        <w:t>Ask: What is the problem?</w:t>
      </w:r>
    </w:p>
    <w:p w14:paraId="7ADC4ED7" w14:textId="77777777" w:rsidR="003F5C59" w:rsidRPr="00134E7D" w:rsidRDefault="003F5C59" w:rsidP="00C51064">
      <w:pPr>
        <w:ind w:left="0"/>
        <w:rPr>
          <w:rFonts w:ascii="KG Miss Kindergarten" w:hAnsi="KG Miss Kindergarten"/>
          <w:sz w:val="28"/>
        </w:rPr>
      </w:pPr>
      <w:r w:rsidRPr="00134E7D">
        <w:rPr>
          <w:rFonts w:ascii="KG Miss Kindergarten" w:hAnsi="KG Miss Kindergarten"/>
          <w:sz w:val="28"/>
        </w:rPr>
        <w:t>Write down the problem in your own words.</w:t>
      </w:r>
    </w:p>
    <w:p w14:paraId="70C9871D" w14:textId="77777777" w:rsidR="003F5C59" w:rsidRDefault="003F5C59" w:rsidP="00C51064">
      <w:pPr>
        <w:ind w:left="0"/>
        <w:rPr>
          <w:sz w:val="28"/>
        </w:rPr>
      </w:pPr>
    </w:p>
    <w:p w14:paraId="7E514ADC" w14:textId="77777777" w:rsidR="003F5C59" w:rsidRPr="007671B8" w:rsidRDefault="003F5C59" w:rsidP="003F5C59">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0FB1C659" w14:textId="77777777" w:rsidR="003F5C59" w:rsidRPr="007671B8" w:rsidRDefault="003F5C59" w:rsidP="003F5C59">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3212F184" w14:textId="77777777" w:rsidR="00C51064" w:rsidRPr="00586599" w:rsidRDefault="003F5C59" w:rsidP="00586599">
      <w:pPr>
        <w:spacing w:line="480" w:lineRule="auto"/>
        <w:ind w:left="0"/>
        <w:jc w:val="center"/>
        <w:rPr>
          <w:rFonts w:cs="Arial"/>
          <w:sz w:val="28"/>
          <w:szCs w:val="28"/>
        </w:rPr>
      </w:pPr>
      <w:r w:rsidRPr="007671B8">
        <w:rPr>
          <w:rFonts w:cs="Arial"/>
          <w:sz w:val="28"/>
          <w:szCs w:val="28"/>
        </w:rPr>
        <w:t>___________________________________</w:t>
      </w:r>
      <w:r w:rsidR="00586599">
        <w:rPr>
          <w:rFonts w:cs="Arial"/>
          <w:sz w:val="28"/>
          <w:szCs w:val="28"/>
        </w:rPr>
        <w:t>_______________________________</w:t>
      </w:r>
    </w:p>
    <w:p w14:paraId="1BC81CBD" w14:textId="77777777" w:rsidR="0003454C" w:rsidRPr="007671B8" w:rsidRDefault="0003454C" w:rsidP="0003454C">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67033295" w14:textId="77777777" w:rsidR="0003454C" w:rsidRPr="007671B8" w:rsidRDefault="0003454C" w:rsidP="0003454C">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00B8799D" w14:textId="77777777" w:rsidR="0003454C" w:rsidRPr="007671B8" w:rsidRDefault="0003454C" w:rsidP="0003454C">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401E3CB3" w14:textId="77777777" w:rsidR="0003454C" w:rsidRDefault="0003454C" w:rsidP="0003454C">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630B6F80" w14:textId="77777777" w:rsidR="00B02F69" w:rsidRPr="007671B8" w:rsidRDefault="00B02F69" w:rsidP="0003454C">
      <w:pPr>
        <w:spacing w:line="480" w:lineRule="auto"/>
        <w:ind w:left="0"/>
        <w:jc w:val="center"/>
        <w:rPr>
          <w:rFonts w:cs="Arial"/>
          <w:sz w:val="28"/>
          <w:szCs w:val="28"/>
        </w:rPr>
      </w:pPr>
    </w:p>
    <w:p w14:paraId="48C169F3" w14:textId="77777777" w:rsidR="00C51064" w:rsidRPr="00134E7D" w:rsidRDefault="00C51064" w:rsidP="003F5C59">
      <w:pPr>
        <w:pStyle w:val="ListParagraph"/>
        <w:numPr>
          <w:ilvl w:val="0"/>
          <w:numId w:val="33"/>
        </w:numPr>
        <w:rPr>
          <w:rFonts w:ascii="KG Miss Kindergarten" w:hAnsi="KG Miss Kindergarten"/>
          <w:b/>
          <w:sz w:val="28"/>
        </w:rPr>
      </w:pPr>
      <w:r w:rsidRPr="00134E7D">
        <w:rPr>
          <w:rFonts w:ascii="KG Miss Kindergarten" w:hAnsi="KG Miss Kindergarten"/>
          <w:b/>
          <w:sz w:val="28"/>
        </w:rPr>
        <w:t>Explore: What are the ways to solve this problem?</w:t>
      </w:r>
    </w:p>
    <w:p w14:paraId="3F0A710F" w14:textId="77777777" w:rsidR="003168D6" w:rsidRPr="00134E7D" w:rsidRDefault="00DC2B42" w:rsidP="003168D6">
      <w:pPr>
        <w:ind w:left="0"/>
        <w:rPr>
          <w:rFonts w:ascii="KG Miss Kindergarten" w:hAnsi="KG Miss Kindergarten"/>
          <w:sz w:val="28"/>
        </w:rPr>
      </w:pPr>
      <w:r w:rsidRPr="00134E7D">
        <w:rPr>
          <w:rFonts w:ascii="KG Miss Kindergarten" w:hAnsi="KG Miss Kindergarten"/>
          <w:sz w:val="28"/>
        </w:rPr>
        <w:t xml:space="preserve">In the two grids </w:t>
      </w:r>
      <w:r w:rsidR="00B02F69" w:rsidRPr="00134E7D">
        <w:rPr>
          <w:rFonts w:ascii="KG Miss Kindergarten" w:hAnsi="KG Miss Kindergarten"/>
          <w:sz w:val="28"/>
        </w:rPr>
        <w:t>on the next page</w:t>
      </w:r>
      <w:r w:rsidR="006B6B49" w:rsidRPr="00134E7D">
        <w:rPr>
          <w:rFonts w:ascii="KG Miss Kindergarten" w:hAnsi="KG Miss Kindergarten"/>
          <w:sz w:val="28"/>
        </w:rPr>
        <w:t>,</w:t>
      </w:r>
      <w:r w:rsidR="003F5C59" w:rsidRPr="00134E7D">
        <w:rPr>
          <w:rFonts w:ascii="KG Miss Kindergarten" w:hAnsi="KG Miss Kindergarten"/>
          <w:sz w:val="28"/>
        </w:rPr>
        <w:t xml:space="preserve"> </w:t>
      </w:r>
      <w:r w:rsidRPr="00134E7D">
        <w:rPr>
          <w:rFonts w:ascii="KG Miss Kindergarten" w:hAnsi="KG Miss Kindergarten"/>
          <w:sz w:val="28"/>
        </w:rPr>
        <w:t>draw a path</w:t>
      </w:r>
      <w:r w:rsidR="003F5C59" w:rsidRPr="00134E7D">
        <w:rPr>
          <w:rFonts w:ascii="KG Miss Kindergarten" w:hAnsi="KG Miss Kindergarten"/>
          <w:sz w:val="28"/>
        </w:rPr>
        <w:t xml:space="preserve"> that a character could take to sweep over every square on the grid. </w:t>
      </w:r>
      <w:r w:rsidR="00586599" w:rsidRPr="00134E7D">
        <w:rPr>
          <w:rFonts w:ascii="KG Miss Kindergarten" w:hAnsi="KG Miss Kindergarten"/>
          <w:sz w:val="28"/>
        </w:rPr>
        <w:t>Start in square one and draw lines and</w:t>
      </w:r>
      <w:r w:rsidRPr="00134E7D">
        <w:rPr>
          <w:rFonts w:ascii="KG Miss Kindergarten" w:hAnsi="KG Miss Kindergarten"/>
          <w:sz w:val="28"/>
        </w:rPr>
        <w:t xml:space="preserve"> arrows to show the direction that the character is moving. Write a different path in each of the grids.</w:t>
      </w:r>
    </w:p>
    <w:p w14:paraId="0EA027DD" w14:textId="77777777" w:rsidR="003168D6" w:rsidRPr="00134E7D" w:rsidRDefault="00586599" w:rsidP="003168D6">
      <w:pPr>
        <w:ind w:left="0"/>
        <w:jc w:val="center"/>
        <w:rPr>
          <w:rFonts w:ascii="KG Miss Kindergarten" w:hAnsi="KG Miss Kindergarten"/>
          <w:sz w:val="28"/>
        </w:rPr>
      </w:pPr>
      <w:r w:rsidRPr="00134E7D">
        <w:rPr>
          <w:rFonts w:ascii="KG Miss Kindergarten" w:hAnsi="KG Miss Kindergarten"/>
          <w:noProof/>
          <w:sz w:val="28"/>
        </w:rPr>
        <w:lastRenderedPageBreak/>
        <w:drawing>
          <wp:inline distT="0" distB="0" distL="0" distR="0" wp14:anchorId="4ACE8517" wp14:editId="6FD4A369">
            <wp:extent cx="4809475" cy="381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r_Grid_Blank.png"/>
                    <pic:cNvPicPr/>
                  </pic:nvPicPr>
                  <pic:blipFill>
                    <a:blip r:embed="rId43">
                      <a:extLst>
                        <a:ext uri="{28A0092B-C50C-407E-A947-70E740481C1C}">
                          <a14:useLocalDpi xmlns:a14="http://schemas.microsoft.com/office/drawing/2010/main" val="0"/>
                        </a:ext>
                      </a:extLst>
                    </a:blip>
                    <a:stretch>
                      <a:fillRect/>
                    </a:stretch>
                  </pic:blipFill>
                  <pic:spPr>
                    <a:xfrm>
                      <a:off x="0" y="0"/>
                      <a:ext cx="4805420" cy="3816304"/>
                    </a:xfrm>
                    <a:prstGeom prst="rect">
                      <a:avLst/>
                    </a:prstGeom>
                  </pic:spPr>
                </pic:pic>
              </a:graphicData>
            </a:graphic>
          </wp:inline>
        </w:drawing>
      </w:r>
    </w:p>
    <w:p w14:paraId="312613D7" w14:textId="77777777" w:rsidR="00D86C89" w:rsidRPr="00134E7D" w:rsidRDefault="00D86C89" w:rsidP="003168D6">
      <w:pPr>
        <w:ind w:left="0"/>
        <w:jc w:val="center"/>
        <w:rPr>
          <w:rFonts w:ascii="KG Miss Kindergarten" w:hAnsi="KG Miss Kindergarten"/>
          <w:sz w:val="28"/>
        </w:rPr>
      </w:pPr>
    </w:p>
    <w:p w14:paraId="1CD3EEAF" w14:textId="77777777" w:rsidR="00DC2B42" w:rsidRPr="00134E7D" w:rsidRDefault="00586599" w:rsidP="003168D6">
      <w:pPr>
        <w:ind w:left="0"/>
        <w:jc w:val="center"/>
        <w:rPr>
          <w:rFonts w:ascii="KG Miss Kindergarten" w:hAnsi="KG Miss Kindergarten"/>
          <w:sz w:val="28"/>
        </w:rPr>
      </w:pPr>
      <w:r w:rsidRPr="00134E7D">
        <w:rPr>
          <w:rFonts w:ascii="KG Miss Kindergarten" w:hAnsi="KG Miss Kindergarten"/>
          <w:noProof/>
          <w:sz w:val="28"/>
        </w:rPr>
        <w:drawing>
          <wp:inline distT="0" distB="0" distL="0" distR="0" wp14:anchorId="4B8DEE1A" wp14:editId="1EF43822">
            <wp:extent cx="4812834" cy="3822192"/>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r_Grid_Blank.png"/>
                    <pic:cNvPicPr/>
                  </pic:nvPicPr>
                  <pic:blipFill>
                    <a:blip r:embed="rId43">
                      <a:extLst>
                        <a:ext uri="{28A0092B-C50C-407E-A947-70E740481C1C}">
                          <a14:useLocalDpi xmlns:a14="http://schemas.microsoft.com/office/drawing/2010/main" val="0"/>
                        </a:ext>
                      </a:extLst>
                    </a:blip>
                    <a:stretch>
                      <a:fillRect/>
                    </a:stretch>
                  </pic:blipFill>
                  <pic:spPr>
                    <a:xfrm>
                      <a:off x="0" y="0"/>
                      <a:ext cx="4812834" cy="3822192"/>
                    </a:xfrm>
                    <a:prstGeom prst="rect">
                      <a:avLst/>
                    </a:prstGeom>
                  </pic:spPr>
                </pic:pic>
              </a:graphicData>
            </a:graphic>
          </wp:inline>
        </w:drawing>
      </w:r>
    </w:p>
    <w:p w14:paraId="09785F4F" w14:textId="77777777" w:rsidR="00B76F5B" w:rsidRPr="00134E7D" w:rsidRDefault="00B76F5B" w:rsidP="00C51064">
      <w:pPr>
        <w:ind w:left="0"/>
        <w:rPr>
          <w:rFonts w:ascii="KG Miss Kindergarten" w:hAnsi="KG Miss Kindergarten"/>
          <w:sz w:val="28"/>
        </w:rPr>
      </w:pPr>
    </w:p>
    <w:p w14:paraId="69ED01DC" w14:textId="77777777" w:rsidR="00056FD1" w:rsidRPr="00134E7D" w:rsidRDefault="00056FD1" w:rsidP="00B76F5B">
      <w:pPr>
        <w:pStyle w:val="ListParagraph"/>
        <w:numPr>
          <w:ilvl w:val="0"/>
          <w:numId w:val="33"/>
        </w:numPr>
        <w:rPr>
          <w:rFonts w:ascii="KG Miss Kindergarten" w:hAnsi="KG Miss Kindergarten"/>
          <w:b/>
          <w:sz w:val="28"/>
        </w:rPr>
      </w:pPr>
      <w:r w:rsidRPr="00134E7D">
        <w:rPr>
          <w:rFonts w:ascii="KG Miss Kindergarten" w:hAnsi="KG Miss Kindergarten"/>
          <w:b/>
          <w:sz w:val="28"/>
        </w:rPr>
        <w:lastRenderedPageBreak/>
        <w:t>Model: Create a solution for the problem.</w:t>
      </w:r>
    </w:p>
    <w:p w14:paraId="446D3C8C" w14:textId="77777777" w:rsidR="00056FD1" w:rsidRPr="00134E7D" w:rsidRDefault="00DC2B42" w:rsidP="00C51064">
      <w:pPr>
        <w:ind w:left="0"/>
        <w:rPr>
          <w:rFonts w:ascii="KG Miss Kindergarten" w:hAnsi="KG Miss Kindergarten"/>
          <w:sz w:val="28"/>
        </w:rPr>
      </w:pPr>
      <w:r w:rsidRPr="00134E7D">
        <w:rPr>
          <w:rFonts w:ascii="KG Miss Kindergarten" w:hAnsi="KG Miss Kindergarten"/>
          <w:sz w:val="28"/>
        </w:rPr>
        <w:t xml:space="preserve">Choose one of the paths from the Explore step above. </w:t>
      </w:r>
      <w:r w:rsidR="008832F9" w:rsidRPr="00134E7D">
        <w:rPr>
          <w:rFonts w:ascii="KG Miss Kindergarten" w:hAnsi="KG Miss Kindergarten" w:cs="Arial"/>
          <w:sz w:val="28"/>
          <w:szCs w:val="28"/>
        </w:rPr>
        <w:t xml:space="preserve">The first step in building a computer program is to write an </w:t>
      </w:r>
      <w:r w:rsidR="008832F9" w:rsidRPr="00134E7D">
        <w:rPr>
          <w:rFonts w:ascii="KG Miss Kindergarten" w:hAnsi="KG Miss Kindergarten" w:cs="Arial"/>
          <w:b/>
          <w:i/>
          <w:sz w:val="28"/>
          <w:szCs w:val="28"/>
        </w:rPr>
        <w:t>algorithm</w:t>
      </w:r>
      <w:r w:rsidR="008832F9" w:rsidRPr="00134E7D">
        <w:rPr>
          <w:rFonts w:ascii="KG Miss Kindergarten" w:hAnsi="KG Miss Kindergarten" w:cs="Arial"/>
          <w:sz w:val="28"/>
          <w:szCs w:val="28"/>
        </w:rPr>
        <w:t xml:space="preserve">. An algorithm is like a recipe. It is a list of steps that say how </w:t>
      </w:r>
      <w:r w:rsidR="001D6A88" w:rsidRPr="00134E7D">
        <w:rPr>
          <w:rFonts w:ascii="KG Miss Kindergarten" w:hAnsi="KG Miss Kindergarten" w:cs="Arial"/>
          <w:sz w:val="28"/>
          <w:szCs w:val="28"/>
        </w:rPr>
        <w:t xml:space="preserve">to </w:t>
      </w:r>
      <w:r w:rsidR="008832F9" w:rsidRPr="00134E7D">
        <w:rPr>
          <w:rFonts w:ascii="KG Miss Kindergarten" w:hAnsi="KG Miss Kindergarten" w:cs="Arial"/>
          <w:sz w:val="28"/>
          <w:szCs w:val="28"/>
        </w:rPr>
        <w:t>complete a task. Answer the questions below to figure out the steps in the algorithm that will direct the character along the path.</w:t>
      </w:r>
      <w:r w:rsidR="00F01F89" w:rsidRPr="00134E7D">
        <w:rPr>
          <w:rFonts w:ascii="KG Miss Kindergarten" w:hAnsi="KG Miss Kindergarten"/>
          <w:sz w:val="28"/>
        </w:rPr>
        <w:t xml:space="preserve"> Write the steps in the spaces </w:t>
      </w:r>
      <w:r w:rsidR="000E6E32" w:rsidRPr="00134E7D">
        <w:rPr>
          <w:rFonts w:ascii="KG Miss Kindergarten" w:hAnsi="KG Miss Kindergarten"/>
          <w:sz w:val="28"/>
        </w:rPr>
        <w:t>using</w:t>
      </w:r>
      <w:r w:rsidR="00F01F89" w:rsidRPr="00134E7D">
        <w:rPr>
          <w:rFonts w:ascii="KG Miss Kindergarten" w:hAnsi="KG Miss Kindergarten"/>
          <w:sz w:val="28"/>
        </w:rPr>
        <w:t xml:space="preserve"> words and pictures</w:t>
      </w:r>
      <w:r w:rsidR="000E6E32" w:rsidRPr="00134E7D">
        <w:rPr>
          <w:rFonts w:ascii="KG Miss Kindergarten" w:hAnsi="KG Miss Kindergarten"/>
          <w:sz w:val="28"/>
        </w:rPr>
        <w:t>.</w:t>
      </w:r>
    </w:p>
    <w:tbl>
      <w:tblPr>
        <w:tblStyle w:val="TableGrid"/>
        <w:tblW w:w="0" w:type="auto"/>
        <w:tblLook w:val="04A0" w:firstRow="1" w:lastRow="0" w:firstColumn="1" w:lastColumn="0" w:noHBand="0" w:noVBand="1"/>
      </w:tblPr>
      <w:tblGrid>
        <w:gridCol w:w="10560"/>
      </w:tblGrid>
      <w:tr w:rsidR="00DC2B42" w:rsidRPr="00134E7D" w14:paraId="066A22B9" w14:textId="77777777" w:rsidTr="006B6B49">
        <w:trPr>
          <w:trHeight w:val="891"/>
        </w:trPr>
        <w:tc>
          <w:tcPr>
            <w:tcW w:w="10560" w:type="dxa"/>
          </w:tcPr>
          <w:p w14:paraId="2DB8A8B8" w14:textId="77777777" w:rsidR="00DC2B42" w:rsidRPr="00134E7D" w:rsidRDefault="00DC2B42" w:rsidP="006B6B49">
            <w:pPr>
              <w:ind w:left="0"/>
              <w:rPr>
                <w:rFonts w:ascii="KG Miss Kindergarten" w:hAnsi="KG Miss Kindergarten"/>
                <w:sz w:val="28"/>
              </w:rPr>
            </w:pPr>
            <w:r w:rsidRPr="00134E7D">
              <w:rPr>
                <w:rFonts w:ascii="KG Miss Kindergarten" w:hAnsi="KG Miss Kindergarten"/>
                <w:sz w:val="28"/>
              </w:rPr>
              <w:br/>
              <w:t>Step 1. The character starts on square ________________________________.</w:t>
            </w:r>
          </w:p>
          <w:p w14:paraId="202D56DD" w14:textId="77777777" w:rsidR="00DC2B42" w:rsidRPr="00134E7D" w:rsidRDefault="00DC2B42" w:rsidP="006B6B49">
            <w:pPr>
              <w:ind w:left="0"/>
              <w:rPr>
                <w:rFonts w:ascii="KG Miss Kindergarten" w:hAnsi="KG Miss Kindergarten"/>
                <w:sz w:val="28"/>
              </w:rPr>
            </w:pPr>
          </w:p>
        </w:tc>
      </w:tr>
      <w:tr w:rsidR="00DC2B42" w:rsidRPr="00134E7D" w14:paraId="77B9DFDC" w14:textId="77777777" w:rsidTr="006B6B49">
        <w:trPr>
          <w:trHeight w:val="582"/>
        </w:trPr>
        <w:tc>
          <w:tcPr>
            <w:tcW w:w="10560" w:type="dxa"/>
          </w:tcPr>
          <w:p w14:paraId="30C2BCCB" w14:textId="77777777" w:rsidR="00DC2B42" w:rsidRPr="00134E7D" w:rsidRDefault="00DC2B42" w:rsidP="006B6B49">
            <w:pPr>
              <w:ind w:left="0"/>
              <w:rPr>
                <w:rFonts w:ascii="KG Miss Kindergarten" w:hAnsi="KG Miss Kindergarten"/>
                <w:sz w:val="28"/>
              </w:rPr>
            </w:pPr>
            <w:r w:rsidRPr="00134E7D">
              <w:rPr>
                <w:rFonts w:ascii="KG Miss Kindergarten" w:hAnsi="KG Miss Kindergarten"/>
                <w:sz w:val="28"/>
              </w:rPr>
              <w:t xml:space="preserve">Step 2. </w:t>
            </w:r>
          </w:p>
          <w:p w14:paraId="39D18A51" w14:textId="77777777" w:rsidR="00DC2B42" w:rsidRPr="00134E7D" w:rsidRDefault="00DC2B42" w:rsidP="006B6B49">
            <w:pPr>
              <w:ind w:left="0"/>
              <w:rPr>
                <w:rFonts w:ascii="KG Miss Kindergarten" w:hAnsi="KG Miss Kindergarten"/>
                <w:sz w:val="28"/>
              </w:rPr>
            </w:pPr>
          </w:p>
          <w:p w14:paraId="36B425B6" w14:textId="77777777" w:rsidR="00DC2B42" w:rsidRPr="00134E7D" w:rsidRDefault="00DC2B42" w:rsidP="006B6B49">
            <w:pPr>
              <w:ind w:left="0"/>
              <w:rPr>
                <w:rFonts w:ascii="KG Miss Kindergarten" w:hAnsi="KG Miss Kindergarten"/>
                <w:sz w:val="28"/>
              </w:rPr>
            </w:pPr>
          </w:p>
          <w:p w14:paraId="38177A41" w14:textId="77777777" w:rsidR="00DC2B42" w:rsidRPr="00134E7D" w:rsidRDefault="00DC2B42" w:rsidP="006B6B49">
            <w:pPr>
              <w:ind w:left="0"/>
              <w:rPr>
                <w:rFonts w:ascii="KG Miss Kindergarten" w:hAnsi="KG Miss Kindergarten"/>
                <w:sz w:val="28"/>
              </w:rPr>
            </w:pPr>
          </w:p>
        </w:tc>
      </w:tr>
      <w:tr w:rsidR="00DC2B42" w:rsidRPr="00134E7D" w14:paraId="303971C7" w14:textId="77777777" w:rsidTr="006B6B49">
        <w:trPr>
          <w:trHeight w:val="582"/>
        </w:trPr>
        <w:tc>
          <w:tcPr>
            <w:tcW w:w="10560" w:type="dxa"/>
          </w:tcPr>
          <w:p w14:paraId="30CDE95E" w14:textId="77777777" w:rsidR="00DC2B42" w:rsidRPr="00134E7D" w:rsidRDefault="00DC2B42" w:rsidP="006B6B49">
            <w:pPr>
              <w:ind w:left="0"/>
              <w:rPr>
                <w:rFonts w:ascii="KG Miss Kindergarten" w:hAnsi="KG Miss Kindergarten"/>
                <w:sz w:val="28"/>
              </w:rPr>
            </w:pPr>
            <w:r w:rsidRPr="00134E7D">
              <w:rPr>
                <w:rFonts w:ascii="KG Miss Kindergarten" w:hAnsi="KG Miss Kindergarten"/>
                <w:sz w:val="28"/>
              </w:rPr>
              <w:t>Step 3.</w:t>
            </w:r>
          </w:p>
          <w:p w14:paraId="667E8B18" w14:textId="77777777" w:rsidR="00DC2B42" w:rsidRPr="00134E7D" w:rsidRDefault="00DC2B42" w:rsidP="006B6B49">
            <w:pPr>
              <w:ind w:left="0"/>
              <w:rPr>
                <w:rFonts w:ascii="KG Miss Kindergarten" w:hAnsi="KG Miss Kindergarten"/>
                <w:sz w:val="28"/>
              </w:rPr>
            </w:pPr>
          </w:p>
          <w:p w14:paraId="1FAB10A8" w14:textId="77777777" w:rsidR="00DC2B42" w:rsidRPr="00134E7D" w:rsidRDefault="00DC2B42" w:rsidP="006B6B49">
            <w:pPr>
              <w:ind w:left="0"/>
              <w:rPr>
                <w:rFonts w:ascii="KG Miss Kindergarten" w:hAnsi="KG Miss Kindergarten"/>
                <w:sz w:val="28"/>
              </w:rPr>
            </w:pPr>
          </w:p>
          <w:p w14:paraId="00AAB6F4" w14:textId="77777777" w:rsidR="00DC2B42" w:rsidRPr="00134E7D" w:rsidRDefault="00DC2B42" w:rsidP="006B6B49">
            <w:pPr>
              <w:ind w:left="0"/>
              <w:rPr>
                <w:rFonts w:ascii="KG Miss Kindergarten" w:hAnsi="KG Miss Kindergarten"/>
                <w:sz w:val="28"/>
              </w:rPr>
            </w:pPr>
          </w:p>
        </w:tc>
      </w:tr>
      <w:tr w:rsidR="00DC2B42" w:rsidRPr="00134E7D" w14:paraId="4AADF949" w14:textId="77777777" w:rsidTr="006B6B49">
        <w:trPr>
          <w:trHeight w:val="582"/>
        </w:trPr>
        <w:tc>
          <w:tcPr>
            <w:tcW w:w="10560" w:type="dxa"/>
          </w:tcPr>
          <w:p w14:paraId="26CEAF8B" w14:textId="77777777" w:rsidR="00DC2B42" w:rsidRPr="00134E7D" w:rsidRDefault="00DC2B42" w:rsidP="006B6B49">
            <w:pPr>
              <w:ind w:left="0"/>
              <w:rPr>
                <w:rFonts w:ascii="KG Miss Kindergarten" w:hAnsi="KG Miss Kindergarten"/>
                <w:sz w:val="28"/>
              </w:rPr>
            </w:pPr>
            <w:r w:rsidRPr="00134E7D">
              <w:rPr>
                <w:rFonts w:ascii="KG Miss Kindergarten" w:hAnsi="KG Miss Kindergarten"/>
                <w:sz w:val="28"/>
              </w:rPr>
              <w:t>Step 4.</w:t>
            </w:r>
          </w:p>
          <w:p w14:paraId="62313B14" w14:textId="77777777" w:rsidR="00DC2B42" w:rsidRPr="00134E7D" w:rsidRDefault="00DC2B42" w:rsidP="006B6B49">
            <w:pPr>
              <w:ind w:left="0"/>
              <w:rPr>
                <w:rFonts w:ascii="KG Miss Kindergarten" w:hAnsi="KG Miss Kindergarten"/>
                <w:sz w:val="28"/>
              </w:rPr>
            </w:pPr>
          </w:p>
          <w:p w14:paraId="15B44CB7" w14:textId="77777777" w:rsidR="00DC2B42" w:rsidRPr="00134E7D" w:rsidRDefault="00DC2B42" w:rsidP="006B6B49">
            <w:pPr>
              <w:ind w:left="0"/>
              <w:rPr>
                <w:rFonts w:ascii="KG Miss Kindergarten" w:hAnsi="KG Miss Kindergarten"/>
                <w:sz w:val="28"/>
              </w:rPr>
            </w:pPr>
          </w:p>
          <w:p w14:paraId="40EFCD91" w14:textId="77777777" w:rsidR="00DC2B42" w:rsidRPr="00134E7D" w:rsidRDefault="00DC2B42" w:rsidP="006B6B49">
            <w:pPr>
              <w:ind w:left="0"/>
              <w:rPr>
                <w:rFonts w:ascii="KG Miss Kindergarten" w:hAnsi="KG Miss Kindergarten"/>
                <w:sz w:val="28"/>
              </w:rPr>
            </w:pPr>
          </w:p>
        </w:tc>
      </w:tr>
      <w:tr w:rsidR="00DC2B42" w:rsidRPr="00134E7D" w14:paraId="2A48D778" w14:textId="77777777" w:rsidTr="006B6B49">
        <w:trPr>
          <w:trHeight w:val="582"/>
        </w:trPr>
        <w:tc>
          <w:tcPr>
            <w:tcW w:w="10560" w:type="dxa"/>
          </w:tcPr>
          <w:p w14:paraId="0F41358C" w14:textId="77777777" w:rsidR="00DC2B42" w:rsidRPr="00134E7D" w:rsidRDefault="00DC2B42" w:rsidP="006B6B49">
            <w:pPr>
              <w:ind w:left="0"/>
              <w:rPr>
                <w:rFonts w:ascii="KG Miss Kindergarten" w:hAnsi="KG Miss Kindergarten"/>
                <w:sz w:val="28"/>
              </w:rPr>
            </w:pPr>
            <w:r w:rsidRPr="00134E7D">
              <w:rPr>
                <w:rFonts w:ascii="KG Miss Kindergarten" w:hAnsi="KG Miss Kindergarten"/>
                <w:sz w:val="28"/>
              </w:rPr>
              <w:t>Step 5.</w:t>
            </w:r>
          </w:p>
          <w:p w14:paraId="53AFEF09" w14:textId="77777777" w:rsidR="00DC2B42" w:rsidRPr="00134E7D" w:rsidRDefault="00DC2B42" w:rsidP="006B6B49">
            <w:pPr>
              <w:ind w:left="0"/>
              <w:rPr>
                <w:rFonts w:ascii="KG Miss Kindergarten" w:hAnsi="KG Miss Kindergarten"/>
                <w:sz w:val="28"/>
              </w:rPr>
            </w:pPr>
          </w:p>
          <w:p w14:paraId="1F72086F" w14:textId="77777777" w:rsidR="00DC2B42" w:rsidRPr="00134E7D" w:rsidRDefault="00DC2B42" w:rsidP="006B6B49">
            <w:pPr>
              <w:ind w:left="0"/>
              <w:rPr>
                <w:rFonts w:ascii="KG Miss Kindergarten" w:hAnsi="KG Miss Kindergarten"/>
                <w:sz w:val="28"/>
              </w:rPr>
            </w:pPr>
          </w:p>
          <w:p w14:paraId="74BA4DD5" w14:textId="77777777" w:rsidR="00DC2B42" w:rsidRPr="00134E7D" w:rsidRDefault="00DC2B42" w:rsidP="006B6B49">
            <w:pPr>
              <w:ind w:left="0"/>
              <w:rPr>
                <w:rFonts w:ascii="KG Miss Kindergarten" w:hAnsi="KG Miss Kindergarten"/>
                <w:sz w:val="28"/>
              </w:rPr>
            </w:pPr>
          </w:p>
        </w:tc>
      </w:tr>
      <w:tr w:rsidR="00DC2B42" w:rsidRPr="00134E7D" w14:paraId="2E8B8716" w14:textId="77777777" w:rsidTr="006B6B49">
        <w:trPr>
          <w:trHeight w:val="582"/>
        </w:trPr>
        <w:tc>
          <w:tcPr>
            <w:tcW w:w="10560" w:type="dxa"/>
          </w:tcPr>
          <w:p w14:paraId="477EF06F" w14:textId="77777777" w:rsidR="00DC2B42" w:rsidRPr="00134E7D" w:rsidRDefault="00DC2B42" w:rsidP="006B6B49">
            <w:pPr>
              <w:ind w:left="0"/>
              <w:rPr>
                <w:rFonts w:ascii="KG Miss Kindergarten" w:hAnsi="KG Miss Kindergarten"/>
                <w:sz w:val="28"/>
              </w:rPr>
            </w:pPr>
            <w:r w:rsidRPr="00134E7D">
              <w:rPr>
                <w:rFonts w:ascii="KG Miss Kindergarten" w:hAnsi="KG Miss Kindergarten"/>
                <w:sz w:val="28"/>
              </w:rPr>
              <w:lastRenderedPageBreak/>
              <w:t>If you need to list more steps, use the space below.</w:t>
            </w:r>
          </w:p>
          <w:p w14:paraId="6BDAA3FE" w14:textId="77777777" w:rsidR="00DC2B42" w:rsidRPr="00134E7D" w:rsidRDefault="00DC2B42" w:rsidP="006B6B49">
            <w:pPr>
              <w:ind w:left="0"/>
              <w:rPr>
                <w:rFonts w:ascii="KG Miss Kindergarten" w:hAnsi="KG Miss Kindergarten"/>
                <w:sz w:val="28"/>
              </w:rPr>
            </w:pPr>
          </w:p>
          <w:p w14:paraId="3DD24707" w14:textId="77777777" w:rsidR="00DC2B42" w:rsidRPr="00134E7D" w:rsidRDefault="00DC2B42" w:rsidP="006B6B49">
            <w:pPr>
              <w:ind w:left="0"/>
              <w:rPr>
                <w:rFonts w:ascii="KG Miss Kindergarten" w:hAnsi="KG Miss Kindergarten"/>
                <w:sz w:val="28"/>
              </w:rPr>
            </w:pPr>
          </w:p>
          <w:p w14:paraId="46FBA5D8" w14:textId="77777777" w:rsidR="00DC2B42" w:rsidRPr="00134E7D" w:rsidRDefault="00DC2B42" w:rsidP="006B6B49">
            <w:pPr>
              <w:ind w:left="0"/>
              <w:rPr>
                <w:rFonts w:ascii="KG Miss Kindergarten" w:hAnsi="KG Miss Kindergarten"/>
                <w:sz w:val="28"/>
              </w:rPr>
            </w:pPr>
          </w:p>
          <w:p w14:paraId="3F162231" w14:textId="77777777" w:rsidR="003168D6" w:rsidRPr="00134E7D" w:rsidRDefault="003168D6" w:rsidP="006B6B49">
            <w:pPr>
              <w:ind w:left="0"/>
              <w:rPr>
                <w:rFonts w:ascii="KG Miss Kindergarten" w:hAnsi="KG Miss Kindergarten"/>
                <w:sz w:val="28"/>
              </w:rPr>
            </w:pPr>
          </w:p>
          <w:p w14:paraId="4F2A79A8" w14:textId="77777777" w:rsidR="003168D6" w:rsidRPr="00134E7D" w:rsidRDefault="003168D6" w:rsidP="006B6B49">
            <w:pPr>
              <w:ind w:left="0"/>
              <w:rPr>
                <w:rFonts w:ascii="KG Miss Kindergarten" w:hAnsi="KG Miss Kindergarten"/>
                <w:sz w:val="28"/>
              </w:rPr>
            </w:pPr>
          </w:p>
          <w:p w14:paraId="2B8A034A" w14:textId="77777777" w:rsidR="003168D6" w:rsidRPr="00134E7D" w:rsidRDefault="003168D6" w:rsidP="006B6B49">
            <w:pPr>
              <w:ind w:left="0"/>
              <w:rPr>
                <w:rFonts w:ascii="KG Miss Kindergarten" w:hAnsi="KG Miss Kindergarten"/>
                <w:sz w:val="28"/>
              </w:rPr>
            </w:pPr>
          </w:p>
          <w:p w14:paraId="68ACFEE1" w14:textId="77777777" w:rsidR="003168D6" w:rsidRPr="00134E7D" w:rsidRDefault="003168D6" w:rsidP="006B6B49">
            <w:pPr>
              <w:ind w:left="0"/>
              <w:rPr>
                <w:rFonts w:ascii="KG Miss Kindergarten" w:hAnsi="KG Miss Kindergarten"/>
                <w:sz w:val="28"/>
              </w:rPr>
            </w:pPr>
          </w:p>
          <w:p w14:paraId="4FBAE524" w14:textId="77777777" w:rsidR="00D86C89" w:rsidRPr="00134E7D" w:rsidRDefault="00D86C89" w:rsidP="006B6B49">
            <w:pPr>
              <w:ind w:left="0"/>
              <w:rPr>
                <w:rFonts w:ascii="KG Miss Kindergarten" w:hAnsi="KG Miss Kindergarten"/>
                <w:sz w:val="28"/>
              </w:rPr>
            </w:pPr>
          </w:p>
          <w:p w14:paraId="4FF56307" w14:textId="77777777" w:rsidR="00D86C89" w:rsidRPr="00134E7D" w:rsidRDefault="00D86C89" w:rsidP="006B6B49">
            <w:pPr>
              <w:ind w:left="0"/>
              <w:rPr>
                <w:rFonts w:ascii="KG Miss Kindergarten" w:hAnsi="KG Miss Kindergarten"/>
                <w:sz w:val="28"/>
              </w:rPr>
            </w:pPr>
          </w:p>
          <w:p w14:paraId="13E4F24A" w14:textId="77777777" w:rsidR="00D86C89" w:rsidRPr="00134E7D" w:rsidRDefault="00D86C89" w:rsidP="006B6B49">
            <w:pPr>
              <w:ind w:left="0"/>
              <w:rPr>
                <w:rFonts w:ascii="KG Miss Kindergarten" w:hAnsi="KG Miss Kindergarten"/>
                <w:sz w:val="28"/>
              </w:rPr>
            </w:pPr>
          </w:p>
          <w:p w14:paraId="512FC631" w14:textId="77777777" w:rsidR="00D86C89" w:rsidRPr="00134E7D" w:rsidRDefault="00D86C89" w:rsidP="006B6B49">
            <w:pPr>
              <w:ind w:left="0"/>
              <w:rPr>
                <w:rFonts w:ascii="KG Miss Kindergarten" w:hAnsi="KG Miss Kindergarten"/>
                <w:sz w:val="28"/>
              </w:rPr>
            </w:pPr>
          </w:p>
          <w:p w14:paraId="30D32051" w14:textId="77777777" w:rsidR="00DC2B42" w:rsidRPr="00134E7D" w:rsidRDefault="00DC2B42" w:rsidP="006B6B49">
            <w:pPr>
              <w:ind w:left="0"/>
              <w:rPr>
                <w:rFonts w:ascii="KG Miss Kindergarten" w:hAnsi="KG Miss Kindergarten"/>
                <w:sz w:val="28"/>
              </w:rPr>
            </w:pPr>
          </w:p>
        </w:tc>
      </w:tr>
    </w:tbl>
    <w:p w14:paraId="39CA31A8" w14:textId="77777777" w:rsidR="008832F9" w:rsidRPr="00134E7D" w:rsidRDefault="008832F9" w:rsidP="003168D6">
      <w:pPr>
        <w:pStyle w:val="ListParagraph"/>
        <w:ind w:left="360"/>
        <w:rPr>
          <w:rFonts w:ascii="KG Miss Kindergarten" w:hAnsi="KG Miss Kindergarten"/>
          <w:b/>
          <w:sz w:val="28"/>
        </w:rPr>
      </w:pPr>
    </w:p>
    <w:p w14:paraId="1CDFCBA1" w14:textId="4463C14C" w:rsidR="003168D6" w:rsidRPr="00134E7D" w:rsidRDefault="003168D6" w:rsidP="003168D6">
      <w:pPr>
        <w:pStyle w:val="ListParagraph"/>
        <w:ind w:left="360"/>
        <w:rPr>
          <w:rFonts w:ascii="KG Miss Kindergarten" w:hAnsi="KG Miss Kindergarten"/>
          <w:sz w:val="28"/>
        </w:rPr>
      </w:pPr>
      <w:r w:rsidRPr="00134E7D">
        <w:rPr>
          <w:rFonts w:ascii="KG Miss Kindergarten" w:hAnsi="KG Miss Kindergarten"/>
          <w:b/>
          <w:sz w:val="28"/>
        </w:rPr>
        <w:t>Build:</w:t>
      </w:r>
      <w:r w:rsidRPr="00134E7D">
        <w:rPr>
          <w:rFonts w:ascii="KG Miss Kindergarten" w:hAnsi="KG Miss Kindergarten"/>
          <w:sz w:val="28"/>
        </w:rPr>
        <w:t xml:space="preserve"> Once you are happy with your plan</w:t>
      </w:r>
      <w:r w:rsidR="006B6B49" w:rsidRPr="00134E7D">
        <w:rPr>
          <w:rFonts w:ascii="KG Miss Kindergarten" w:hAnsi="KG Miss Kindergarten"/>
          <w:sz w:val="28"/>
        </w:rPr>
        <w:t>,</w:t>
      </w:r>
      <w:r w:rsidRPr="00134E7D">
        <w:rPr>
          <w:rFonts w:ascii="KG Miss Kindergarten" w:hAnsi="KG Miss Kindergarten"/>
          <w:sz w:val="28"/>
        </w:rPr>
        <w:t xml:space="preserve"> go into Scratch</w:t>
      </w:r>
      <w:r w:rsidR="00134E7D" w:rsidRPr="00134E7D">
        <w:rPr>
          <w:rFonts w:ascii="KG Miss Kindergarten" w:hAnsi="KG Miss Kindergarten"/>
          <w:sz w:val="28"/>
        </w:rPr>
        <w:t xml:space="preserve"> </w:t>
      </w:r>
      <w:r w:rsidRPr="00134E7D">
        <w:rPr>
          <w:rFonts w:ascii="KG Miss Kindergarten" w:hAnsi="KG Miss Kindergarten"/>
          <w:sz w:val="28"/>
        </w:rPr>
        <w:t>Jr</w:t>
      </w:r>
      <w:r w:rsidR="00134E7D" w:rsidRPr="00134E7D">
        <w:rPr>
          <w:rFonts w:ascii="KG Miss Kindergarten" w:hAnsi="KG Miss Kindergarten"/>
          <w:sz w:val="28"/>
        </w:rPr>
        <w:t>.</w:t>
      </w:r>
      <w:r w:rsidRPr="00134E7D">
        <w:rPr>
          <w:rFonts w:ascii="KG Miss Kindergarten" w:hAnsi="KG Miss Kindergarten"/>
          <w:sz w:val="28"/>
        </w:rPr>
        <w:t xml:space="preserve"> and turn each step of your algorithm into blocks t</w:t>
      </w:r>
      <w:r w:rsidR="0021779C" w:rsidRPr="00134E7D">
        <w:rPr>
          <w:rFonts w:ascii="KG Miss Kindergarten" w:hAnsi="KG Miss Kindergarten"/>
          <w:sz w:val="28"/>
        </w:rPr>
        <w:t>hat</w:t>
      </w:r>
      <w:r w:rsidRPr="00134E7D">
        <w:rPr>
          <w:rFonts w:ascii="KG Miss Kindergarten" w:hAnsi="KG Miss Kindergarten"/>
          <w:sz w:val="28"/>
        </w:rPr>
        <w:t xml:space="preserve"> tell your character what to do.</w:t>
      </w:r>
    </w:p>
    <w:p w14:paraId="5093B1E9" w14:textId="77777777" w:rsidR="003168D6" w:rsidRPr="00134E7D" w:rsidRDefault="003168D6" w:rsidP="00F9098B">
      <w:pPr>
        <w:ind w:left="0"/>
        <w:rPr>
          <w:rFonts w:ascii="KG Miss Kindergarten" w:hAnsi="KG Miss Kindergarten"/>
          <w:b/>
          <w:sz w:val="28"/>
        </w:rPr>
      </w:pPr>
    </w:p>
    <w:p w14:paraId="4D1D09FE" w14:textId="77777777" w:rsidR="00DC2B42" w:rsidRPr="00134E7D" w:rsidRDefault="00DC2B42" w:rsidP="00DC2B42">
      <w:pPr>
        <w:pStyle w:val="ListParagraph"/>
        <w:numPr>
          <w:ilvl w:val="0"/>
          <w:numId w:val="33"/>
        </w:numPr>
        <w:rPr>
          <w:rFonts w:ascii="KG Miss Kindergarten" w:hAnsi="KG Miss Kindergarten"/>
          <w:b/>
          <w:sz w:val="28"/>
        </w:rPr>
      </w:pPr>
      <w:r w:rsidRPr="00134E7D">
        <w:rPr>
          <w:rFonts w:ascii="KG Miss Kindergarten" w:hAnsi="KG Miss Kindergarten"/>
          <w:b/>
          <w:sz w:val="28"/>
        </w:rPr>
        <w:t>Evaluate: Test to see if the solution solves the problem.</w:t>
      </w:r>
    </w:p>
    <w:p w14:paraId="6E1520A6" w14:textId="0CEEE70B" w:rsidR="0091692E" w:rsidRPr="00134E7D" w:rsidRDefault="00DC2B42" w:rsidP="00DC2B42">
      <w:pPr>
        <w:rPr>
          <w:rFonts w:ascii="KG Miss Kindergarten" w:hAnsi="KG Miss Kindergarten"/>
        </w:rPr>
      </w:pPr>
      <w:r w:rsidRPr="00134E7D">
        <w:rPr>
          <w:rFonts w:ascii="KG Miss Kindergarten" w:hAnsi="KG Miss Kindergarten"/>
        </w:rPr>
        <w:t>When you tested your program</w:t>
      </w:r>
      <w:r w:rsidR="006B6B49" w:rsidRPr="00134E7D">
        <w:rPr>
          <w:rFonts w:ascii="KG Miss Kindergarten" w:hAnsi="KG Miss Kindergarten"/>
        </w:rPr>
        <w:t>,</w:t>
      </w:r>
      <w:r w:rsidRPr="00134E7D">
        <w:rPr>
          <w:rFonts w:ascii="KG Miss Kindergarten" w:hAnsi="KG Miss Kindergarten"/>
        </w:rPr>
        <w:t xml:space="preserve"> did it do what you wanted? </w:t>
      </w:r>
      <w:r w:rsidR="00134E7D">
        <w:rPr>
          <w:rFonts w:ascii="KG Miss Kindergarten" w:hAnsi="KG Miss Kindergarten"/>
        </w:rPr>
        <w:t xml:space="preserve">       </w:t>
      </w:r>
      <w:r w:rsidR="000E6E32" w:rsidRPr="00134E7D">
        <w:rPr>
          <w:rFonts w:ascii="KG Miss Kindergarten" w:hAnsi="KG Miss Kindergarten"/>
        </w:rPr>
        <w:t>Yes</w:t>
      </w:r>
      <w:r w:rsidR="000E6E32" w:rsidRPr="00134E7D">
        <w:rPr>
          <w:rFonts w:ascii="KG Miss Kindergarten" w:hAnsi="KG Miss Kindergarten"/>
        </w:rPr>
        <w:tab/>
      </w:r>
      <w:r w:rsidR="000E6E32" w:rsidRPr="00134E7D">
        <w:rPr>
          <w:rFonts w:ascii="KG Miss Kindergarten" w:hAnsi="KG Miss Kindergarten"/>
        </w:rPr>
        <w:tab/>
        <w:t>No</w:t>
      </w:r>
      <w:r w:rsidR="0091692E" w:rsidRPr="00134E7D">
        <w:rPr>
          <w:rFonts w:ascii="KG Miss Kindergarten" w:hAnsi="KG Miss Kindergarten"/>
        </w:rPr>
        <w:t xml:space="preserve"> </w:t>
      </w:r>
    </w:p>
    <w:p w14:paraId="3B92762B" w14:textId="77777777" w:rsidR="00DC2B42" w:rsidRPr="00134E7D" w:rsidRDefault="00DC2B42" w:rsidP="00DC2B42">
      <w:pPr>
        <w:rPr>
          <w:rFonts w:ascii="KG Miss Kindergarten" w:hAnsi="KG Miss Kindergarten"/>
        </w:rPr>
      </w:pPr>
      <w:r w:rsidRPr="00134E7D">
        <w:rPr>
          <w:rFonts w:ascii="KG Miss Kindergarten" w:hAnsi="KG Miss Kindergarten"/>
        </w:rPr>
        <w:t>Were there any problems that you had to fix? If so, describe them here.</w:t>
      </w:r>
    </w:p>
    <w:p w14:paraId="7CCC1ED1" w14:textId="77777777" w:rsidR="00DC2B42" w:rsidRPr="00DC2B42" w:rsidRDefault="00DC2B42" w:rsidP="00DC2B42">
      <w:pPr>
        <w:rPr>
          <w:sz w:val="28"/>
        </w:rPr>
      </w:pPr>
    </w:p>
    <w:p w14:paraId="3DC737E7" w14:textId="77777777" w:rsidR="00B76F5B" w:rsidRPr="007671B8" w:rsidRDefault="00B76F5B" w:rsidP="00B76F5B">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1EB87C0D" w14:textId="77777777" w:rsidR="00D86C89" w:rsidRPr="007671B8" w:rsidRDefault="00D86C89" w:rsidP="00D86C89">
      <w:pPr>
        <w:spacing w:line="480" w:lineRule="auto"/>
        <w:ind w:left="0"/>
        <w:jc w:val="center"/>
        <w:rPr>
          <w:rFonts w:cs="Arial"/>
          <w:sz w:val="28"/>
          <w:szCs w:val="28"/>
        </w:rPr>
      </w:pPr>
      <w:r w:rsidRPr="007671B8">
        <w:rPr>
          <w:rFonts w:cs="Arial"/>
          <w:sz w:val="28"/>
          <w:szCs w:val="28"/>
        </w:rPr>
        <w:t>__________________________________________________________________</w:t>
      </w:r>
    </w:p>
    <w:p w14:paraId="267BBE1D" w14:textId="77777777" w:rsidR="00D86C89" w:rsidRDefault="00D86C89" w:rsidP="00D86C89">
      <w:pPr>
        <w:spacing w:line="480" w:lineRule="auto"/>
        <w:ind w:left="0"/>
        <w:jc w:val="center"/>
        <w:rPr>
          <w:rFonts w:cs="Arial"/>
          <w:sz w:val="28"/>
          <w:szCs w:val="28"/>
        </w:rPr>
      </w:pPr>
      <w:r w:rsidRPr="007671B8">
        <w:rPr>
          <w:rFonts w:cs="Arial"/>
          <w:sz w:val="28"/>
          <w:szCs w:val="28"/>
        </w:rPr>
        <w:t>___________________________________</w:t>
      </w:r>
      <w:r>
        <w:rPr>
          <w:rFonts w:cs="Arial"/>
          <w:sz w:val="28"/>
          <w:szCs w:val="28"/>
        </w:rPr>
        <w:t>_______________________________</w:t>
      </w:r>
    </w:p>
    <w:p w14:paraId="5DEAF058" w14:textId="613BD17B" w:rsidR="00D86C89" w:rsidRDefault="00D86C89" w:rsidP="00134E7D">
      <w:pPr>
        <w:spacing w:line="480" w:lineRule="auto"/>
        <w:ind w:left="0"/>
        <w:jc w:val="center"/>
        <w:rPr>
          <w:rFonts w:cs="Arial"/>
          <w:sz w:val="28"/>
          <w:szCs w:val="28"/>
        </w:rPr>
      </w:pPr>
      <w:r w:rsidRPr="007671B8">
        <w:rPr>
          <w:rFonts w:cs="Arial"/>
          <w:sz w:val="28"/>
          <w:szCs w:val="28"/>
        </w:rPr>
        <w:t>__________________________________________________________________</w:t>
      </w:r>
      <w:r>
        <w:rPr>
          <w:rFonts w:cs="Arial"/>
          <w:sz w:val="28"/>
          <w:szCs w:val="28"/>
        </w:rPr>
        <w:br w:type="page"/>
      </w:r>
    </w:p>
    <w:p w14:paraId="191337CA" w14:textId="77777777" w:rsidR="00B76F5B" w:rsidRPr="00134E7D" w:rsidRDefault="00F01F89" w:rsidP="00B76F5B">
      <w:pPr>
        <w:pStyle w:val="ListParagraph"/>
        <w:numPr>
          <w:ilvl w:val="0"/>
          <w:numId w:val="33"/>
        </w:numPr>
        <w:rPr>
          <w:rFonts w:ascii="KG Miss Kindergarten" w:hAnsi="KG Miss Kindergarten"/>
          <w:b/>
          <w:sz w:val="28"/>
          <w:szCs w:val="28"/>
        </w:rPr>
      </w:pPr>
      <w:r w:rsidRPr="00134E7D">
        <w:rPr>
          <w:rFonts w:ascii="KG Miss Kindergarten" w:hAnsi="KG Miss Kindergarten"/>
          <w:b/>
          <w:sz w:val="28"/>
          <w:szCs w:val="28"/>
        </w:rPr>
        <w:lastRenderedPageBreak/>
        <w:t>Explain: Talk about how and</w:t>
      </w:r>
      <w:r w:rsidR="00DC2B42" w:rsidRPr="00134E7D">
        <w:rPr>
          <w:rFonts w:ascii="KG Miss Kindergarten" w:hAnsi="KG Miss Kindergarten"/>
          <w:b/>
          <w:sz w:val="28"/>
          <w:szCs w:val="28"/>
        </w:rPr>
        <w:t xml:space="preserve"> why your solution works.</w:t>
      </w:r>
    </w:p>
    <w:p w14:paraId="114FEF5E" w14:textId="77777777" w:rsidR="000E6E32" w:rsidRPr="00134E7D" w:rsidRDefault="000E6E32" w:rsidP="00B76F5B">
      <w:pPr>
        <w:rPr>
          <w:rFonts w:ascii="KG Miss Kindergarten" w:hAnsi="KG Miss Kindergarten"/>
        </w:rPr>
      </w:pPr>
      <w:r w:rsidRPr="00134E7D">
        <w:rPr>
          <w:rFonts w:ascii="KG Miss Kindergarten" w:hAnsi="KG Miss Kindergarten"/>
        </w:rPr>
        <w:t>Does your solution use a loop?</w:t>
      </w:r>
      <w:r w:rsidRPr="00134E7D">
        <w:rPr>
          <w:rFonts w:ascii="KG Miss Kindergarten" w:hAnsi="KG Miss Kindergarten"/>
        </w:rPr>
        <w:tab/>
      </w:r>
      <w:r w:rsidRPr="00134E7D">
        <w:rPr>
          <w:rFonts w:ascii="KG Miss Kindergarten" w:hAnsi="KG Miss Kindergarten"/>
        </w:rPr>
        <w:tab/>
        <w:t>Yes</w:t>
      </w:r>
      <w:r w:rsidRPr="00134E7D">
        <w:rPr>
          <w:rFonts w:ascii="KG Miss Kindergarten" w:hAnsi="KG Miss Kindergarten"/>
        </w:rPr>
        <w:tab/>
      </w:r>
      <w:r w:rsidRPr="00134E7D">
        <w:rPr>
          <w:rFonts w:ascii="KG Miss Kindergarten" w:hAnsi="KG Miss Kindergarten"/>
        </w:rPr>
        <w:tab/>
        <w:t>No</w:t>
      </w:r>
    </w:p>
    <w:p w14:paraId="429E985A" w14:textId="77777777" w:rsidR="000E6E32" w:rsidRPr="00134E7D" w:rsidRDefault="000E6E32" w:rsidP="00B76F5B">
      <w:pPr>
        <w:rPr>
          <w:rFonts w:ascii="KG Miss Kindergarten" w:hAnsi="KG Miss Kindergarten"/>
        </w:rPr>
      </w:pPr>
      <w:r w:rsidRPr="00134E7D">
        <w:rPr>
          <w:rFonts w:ascii="KG Miss Kindergarten" w:hAnsi="KG Miss Kindergarten"/>
        </w:rPr>
        <w:t>How many loops does your program use?</w:t>
      </w:r>
      <w:r w:rsidRPr="00134E7D">
        <w:rPr>
          <w:rFonts w:ascii="KG Miss Kindergarten" w:hAnsi="KG Miss Kindergarten"/>
        </w:rPr>
        <w:tab/>
        <w:t>______________</w:t>
      </w:r>
    </w:p>
    <w:p w14:paraId="59479F2B" w14:textId="77777777" w:rsidR="000E6E32" w:rsidRPr="00134E7D" w:rsidRDefault="000E6E32" w:rsidP="00B76F5B">
      <w:pPr>
        <w:rPr>
          <w:rFonts w:ascii="KG Miss Kindergarten" w:hAnsi="KG Miss Kindergarten"/>
        </w:rPr>
      </w:pPr>
      <w:r w:rsidRPr="00134E7D">
        <w:rPr>
          <w:rFonts w:ascii="KG Miss Kindergarten" w:hAnsi="KG Miss Kindergarten"/>
        </w:rPr>
        <w:t>Sketch how your character sweeps the grid. You can do this by drawing the blocks or using words to describe how the character moves over the grid.</w:t>
      </w:r>
    </w:p>
    <w:tbl>
      <w:tblPr>
        <w:tblStyle w:val="TableGrid"/>
        <w:tblW w:w="0" w:type="auto"/>
        <w:tblInd w:w="360" w:type="dxa"/>
        <w:tblLook w:val="04A0" w:firstRow="1" w:lastRow="0" w:firstColumn="1" w:lastColumn="0" w:noHBand="0" w:noVBand="1"/>
      </w:tblPr>
      <w:tblGrid>
        <w:gridCol w:w="10430"/>
      </w:tblGrid>
      <w:tr w:rsidR="000E6E32" w14:paraId="4FCB51B1" w14:textId="77777777" w:rsidTr="000E6E32">
        <w:tc>
          <w:tcPr>
            <w:tcW w:w="11016" w:type="dxa"/>
          </w:tcPr>
          <w:p w14:paraId="2BB212BC" w14:textId="77777777" w:rsidR="000E6E32" w:rsidRDefault="003168D6" w:rsidP="003168D6">
            <w:pPr>
              <w:ind w:left="0"/>
              <w:jc w:val="center"/>
              <w:rPr>
                <w:sz w:val="28"/>
              </w:rPr>
            </w:pPr>
            <w:r>
              <w:rPr>
                <w:noProof/>
                <w:sz w:val="28"/>
              </w:rPr>
              <w:drawing>
                <wp:inline distT="0" distB="0" distL="0" distR="0" wp14:anchorId="1A1A3E48" wp14:editId="7BD40008">
                  <wp:extent cx="4203933" cy="333862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r_Grid_Blank.png"/>
                          <pic:cNvPicPr/>
                        </pic:nvPicPr>
                        <pic:blipFill>
                          <a:blip r:embed="rId43">
                            <a:extLst>
                              <a:ext uri="{28A0092B-C50C-407E-A947-70E740481C1C}">
                                <a14:useLocalDpi xmlns:a14="http://schemas.microsoft.com/office/drawing/2010/main" val="0"/>
                              </a:ext>
                            </a:extLst>
                          </a:blip>
                          <a:stretch>
                            <a:fillRect/>
                          </a:stretch>
                        </pic:blipFill>
                        <pic:spPr>
                          <a:xfrm>
                            <a:off x="0" y="0"/>
                            <a:ext cx="4203933" cy="3338623"/>
                          </a:xfrm>
                          <a:prstGeom prst="rect">
                            <a:avLst/>
                          </a:prstGeom>
                        </pic:spPr>
                      </pic:pic>
                    </a:graphicData>
                  </a:graphic>
                </wp:inline>
              </w:drawing>
            </w:r>
          </w:p>
          <w:p w14:paraId="69856F2A" w14:textId="77777777" w:rsidR="000E6E32" w:rsidRDefault="000E6E32" w:rsidP="00B76F5B">
            <w:pPr>
              <w:ind w:left="0"/>
              <w:rPr>
                <w:sz w:val="28"/>
              </w:rPr>
            </w:pPr>
          </w:p>
          <w:p w14:paraId="3F06994A" w14:textId="77777777" w:rsidR="000E6E32" w:rsidRDefault="000E6E32" w:rsidP="00B76F5B">
            <w:pPr>
              <w:ind w:left="0"/>
              <w:rPr>
                <w:sz w:val="28"/>
              </w:rPr>
            </w:pPr>
          </w:p>
          <w:p w14:paraId="7B338F76" w14:textId="77777777" w:rsidR="000E6E32" w:rsidRDefault="000E6E32" w:rsidP="00B76F5B">
            <w:pPr>
              <w:ind w:left="0"/>
              <w:rPr>
                <w:sz w:val="28"/>
              </w:rPr>
            </w:pPr>
          </w:p>
          <w:p w14:paraId="04138B12" w14:textId="77777777" w:rsidR="000E6E32" w:rsidRDefault="000E6E32" w:rsidP="00B76F5B">
            <w:pPr>
              <w:ind w:left="0"/>
              <w:rPr>
                <w:sz w:val="28"/>
              </w:rPr>
            </w:pPr>
          </w:p>
          <w:p w14:paraId="7CCAE5E9" w14:textId="77777777" w:rsidR="000E6E32" w:rsidRDefault="000E6E32" w:rsidP="00B76F5B">
            <w:pPr>
              <w:ind w:left="0"/>
              <w:rPr>
                <w:sz w:val="28"/>
              </w:rPr>
            </w:pPr>
          </w:p>
          <w:p w14:paraId="0EE31A94" w14:textId="77777777" w:rsidR="000E6E32" w:rsidRDefault="000E6E32" w:rsidP="00B76F5B">
            <w:pPr>
              <w:ind w:left="0"/>
              <w:rPr>
                <w:sz w:val="28"/>
              </w:rPr>
            </w:pPr>
          </w:p>
          <w:p w14:paraId="397F47DA" w14:textId="77777777" w:rsidR="003168D6" w:rsidRDefault="003168D6" w:rsidP="00B76F5B">
            <w:pPr>
              <w:ind w:left="0"/>
              <w:rPr>
                <w:sz w:val="28"/>
              </w:rPr>
            </w:pPr>
          </w:p>
          <w:p w14:paraId="62F456DA" w14:textId="77777777" w:rsidR="003168D6" w:rsidRDefault="003168D6" w:rsidP="00B76F5B">
            <w:pPr>
              <w:ind w:left="0"/>
              <w:rPr>
                <w:sz w:val="28"/>
              </w:rPr>
            </w:pPr>
          </w:p>
          <w:p w14:paraId="52B4CF2C" w14:textId="77777777" w:rsidR="003168D6" w:rsidRDefault="003168D6" w:rsidP="00B76F5B">
            <w:pPr>
              <w:ind w:left="0"/>
              <w:rPr>
                <w:sz w:val="28"/>
              </w:rPr>
            </w:pPr>
          </w:p>
          <w:p w14:paraId="7D7CACFD" w14:textId="77777777" w:rsidR="00D86C89" w:rsidRDefault="00D86C89" w:rsidP="00B76F5B">
            <w:pPr>
              <w:ind w:left="0"/>
              <w:rPr>
                <w:sz w:val="28"/>
              </w:rPr>
            </w:pPr>
          </w:p>
          <w:p w14:paraId="3305563B" w14:textId="77777777" w:rsidR="000E6E32" w:rsidRDefault="000E6E32" w:rsidP="00B76F5B">
            <w:pPr>
              <w:ind w:left="0"/>
              <w:rPr>
                <w:sz w:val="28"/>
              </w:rPr>
            </w:pPr>
          </w:p>
          <w:p w14:paraId="6EC9D3B2" w14:textId="77777777" w:rsidR="000E6E32" w:rsidRDefault="000E6E32" w:rsidP="00B76F5B">
            <w:pPr>
              <w:ind w:left="0"/>
              <w:rPr>
                <w:sz w:val="28"/>
              </w:rPr>
            </w:pPr>
          </w:p>
        </w:tc>
      </w:tr>
    </w:tbl>
    <w:p w14:paraId="4609E138" w14:textId="77777777" w:rsidR="00DF5216" w:rsidRPr="00134E7D" w:rsidRDefault="003168D6" w:rsidP="00D86C89">
      <w:pPr>
        <w:ind w:left="0"/>
        <w:rPr>
          <w:rFonts w:ascii="KG Miss Kindergarten" w:hAnsi="KG Miss Kindergarten" w:cs="Arial"/>
          <w:b/>
          <w:color w:val="333333"/>
          <w:sz w:val="28"/>
          <w:szCs w:val="28"/>
        </w:rPr>
      </w:pPr>
      <w:r w:rsidRPr="00134E7D">
        <w:rPr>
          <w:rFonts w:ascii="KG Miss Kindergarten" w:hAnsi="KG Miss Kindergarten" w:cs="Arial"/>
          <w:b/>
          <w:color w:val="333333"/>
          <w:sz w:val="28"/>
          <w:szCs w:val="28"/>
        </w:rPr>
        <w:lastRenderedPageBreak/>
        <w:t>Conclusion Questions</w:t>
      </w:r>
    </w:p>
    <w:p w14:paraId="04120D18" w14:textId="77777777" w:rsidR="00C95974" w:rsidRPr="00134E7D" w:rsidRDefault="00C95974" w:rsidP="00DF5216">
      <w:pPr>
        <w:pStyle w:val="activitybullet0"/>
        <w:spacing w:before="0" w:beforeAutospacing="0" w:after="150" w:afterAutospacing="0" w:line="300" w:lineRule="atLeast"/>
        <w:rPr>
          <w:rFonts w:ascii="KG Miss Kindergarten" w:hAnsi="KG Miss Kindergarten" w:cs="Arial"/>
          <w:b/>
          <w:color w:val="333333"/>
          <w:sz w:val="28"/>
          <w:szCs w:val="28"/>
        </w:rPr>
      </w:pPr>
    </w:p>
    <w:p w14:paraId="438D0CD6" w14:textId="77777777" w:rsidR="00FA599E" w:rsidRPr="00FA599E" w:rsidRDefault="00FA599E" w:rsidP="00FA599E">
      <w:pPr>
        <w:pStyle w:val="ActivitySection"/>
        <w:numPr>
          <w:ilvl w:val="0"/>
          <w:numId w:val="35"/>
        </w:numPr>
        <w:spacing w:before="0" w:after="0"/>
        <w:rPr>
          <w:sz w:val="28"/>
          <w:szCs w:val="28"/>
        </w:rPr>
      </w:pPr>
      <w:r w:rsidRPr="00134E7D">
        <w:rPr>
          <w:rFonts w:ascii="KG Miss Kindergarten" w:hAnsi="KG Miss Kindergarten"/>
          <w:b w:val="0"/>
          <w:sz w:val="28"/>
          <w:szCs w:val="28"/>
        </w:rPr>
        <w:t xml:space="preserve">What is the difference between an algorithm and a program? Which one </w:t>
      </w:r>
      <w:r w:rsidR="00987633" w:rsidRPr="00134E7D">
        <w:rPr>
          <w:rFonts w:ascii="KG Miss Kindergarten" w:hAnsi="KG Miss Kindergarten"/>
          <w:b w:val="0"/>
          <w:sz w:val="28"/>
          <w:szCs w:val="28"/>
        </w:rPr>
        <w:t>can</w:t>
      </w:r>
      <w:r w:rsidRPr="00134E7D">
        <w:rPr>
          <w:rFonts w:ascii="KG Miss Kindergarten" w:hAnsi="KG Miss Kindergarten"/>
          <w:b w:val="0"/>
          <w:sz w:val="28"/>
          <w:szCs w:val="28"/>
        </w:rPr>
        <w:t xml:space="preserve"> a </w:t>
      </w:r>
      <w:r w:rsidR="00ED5D1E" w:rsidRPr="00134E7D">
        <w:rPr>
          <w:rFonts w:ascii="KG Miss Kindergarten" w:hAnsi="KG Miss Kindergarten"/>
          <w:b w:val="0"/>
          <w:sz w:val="28"/>
          <w:szCs w:val="28"/>
        </w:rPr>
        <w:t>computer</w:t>
      </w:r>
      <w:r w:rsidRPr="00134E7D">
        <w:rPr>
          <w:rFonts w:ascii="KG Miss Kindergarten" w:hAnsi="KG Miss Kindergarten"/>
          <w:b w:val="0"/>
          <w:sz w:val="28"/>
          <w:szCs w:val="28"/>
        </w:rPr>
        <w:t xml:space="preserve"> understand?</w:t>
      </w:r>
      <w:r w:rsidR="00112F13">
        <w:rPr>
          <w:b w:val="0"/>
          <w:sz w:val="28"/>
          <w:szCs w:val="28"/>
        </w:rPr>
        <w:br/>
      </w:r>
    </w:p>
    <w:p w14:paraId="153253A6"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46BFBBFB"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449B5A42"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16E27A29"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097524C1" w14:textId="77777777" w:rsidR="00FA599E" w:rsidRDefault="00FA599E" w:rsidP="00FA599E">
      <w:pPr>
        <w:pStyle w:val="ActivitySection"/>
        <w:spacing w:before="0" w:after="0"/>
        <w:rPr>
          <w:sz w:val="28"/>
          <w:szCs w:val="28"/>
        </w:rPr>
      </w:pPr>
    </w:p>
    <w:p w14:paraId="6E0FB9E1" w14:textId="77777777" w:rsidR="00112F13" w:rsidRPr="00134E7D" w:rsidRDefault="00112F13" w:rsidP="00FA599E">
      <w:pPr>
        <w:pStyle w:val="ActivitySection"/>
        <w:spacing w:before="0" w:after="0"/>
        <w:rPr>
          <w:rFonts w:ascii="KG Miss Kindergarten" w:hAnsi="KG Miss Kindergarten"/>
          <w:sz w:val="28"/>
          <w:szCs w:val="28"/>
        </w:rPr>
      </w:pPr>
    </w:p>
    <w:p w14:paraId="6C5AEEA9" w14:textId="633F0413" w:rsidR="00FE4E6C" w:rsidRPr="00FE4E6C" w:rsidRDefault="00FE4E6C" w:rsidP="00FE4E6C">
      <w:pPr>
        <w:pStyle w:val="ActivitySection"/>
        <w:numPr>
          <w:ilvl w:val="0"/>
          <w:numId w:val="35"/>
        </w:numPr>
        <w:spacing w:before="0" w:after="0"/>
        <w:rPr>
          <w:sz w:val="28"/>
          <w:szCs w:val="28"/>
        </w:rPr>
      </w:pPr>
      <w:r w:rsidRPr="00134E7D">
        <w:rPr>
          <w:rFonts w:ascii="KG Miss Kindergarten" w:hAnsi="KG Miss Kindergarten"/>
          <w:b w:val="0"/>
          <w:sz w:val="28"/>
          <w:szCs w:val="28"/>
        </w:rPr>
        <w:t>Loops are very useful in computer programming. Can you think of another way to use a loop to make a character move around on the grid? Describe a loop that you could use to animate a character in Scratch</w:t>
      </w:r>
      <w:r w:rsidR="00134E7D" w:rsidRPr="00134E7D">
        <w:rPr>
          <w:rFonts w:ascii="KG Miss Kindergarten" w:hAnsi="KG Miss Kindergarten"/>
          <w:b w:val="0"/>
          <w:sz w:val="28"/>
          <w:szCs w:val="28"/>
        </w:rPr>
        <w:t xml:space="preserve"> </w:t>
      </w:r>
      <w:r w:rsidRPr="00134E7D">
        <w:rPr>
          <w:rFonts w:ascii="KG Miss Kindergarten" w:hAnsi="KG Miss Kindergarten"/>
          <w:b w:val="0"/>
          <w:sz w:val="28"/>
          <w:szCs w:val="28"/>
        </w:rPr>
        <w:t>Jr. It does not have to be a grid sweeper that touches every square. Your loop could make the character move diagonally or some other way. Write a short algorithm for moving a character that includes at least one loop</w:t>
      </w:r>
      <w:r w:rsidRPr="00FE4E6C">
        <w:rPr>
          <w:b w:val="0"/>
          <w:sz w:val="28"/>
          <w:szCs w:val="28"/>
        </w:rPr>
        <w:t>.</w:t>
      </w:r>
    </w:p>
    <w:p w14:paraId="7782C865" w14:textId="77777777" w:rsidR="00FA599E" w:rsidRPr="00112F13" w:rsidRDefault="00112F13" w:rsidP="00FE4E6C">
      <w:pPr>
        <w:pStyle w:val="ActivitySection"/>
        <w:spacing w:before="0" w:after="0"/>
        <w:ind w:left="720"/>
        <w:rPr>
          <w:sz w:val="28"/>
          <w:szCs w:val="28"/>
        </w:rPr>
      </w:pPr>
      <w:r>
        <w:rPr>
          <w:b w:val="0"/>
          <w:sz w:val="28"/>
          <w:szCs w:val="28"/>
        </w:rPr>
        <w:br/>
      </w:r>
    </w:p>
    <w:p w14:paraId="6F4EC665"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3C1E0CB3"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67D9FA2E" w14:textId="77777777" w:rsidR="00112F13" w:rsidRPr="00112F13" w:rsidRDefault="00112F13" w:rsidP="00112F13">
      <w:pPr>
        <w:spacing w:line="480" w:lineRule="auto"/>
        <w:jc w:val="center"/>
        <w:rPr>
          <w:rFonts w:cs="Arial"/>
          <w:sz w:val="28"/>
          <w:szCs w:val="28"/>
        </w:rPr>
      </w:pPr>
      <w:r w:rsidRPr="00112F13">
        <w:rPr>
          <w:rFonts w:cs="Arial"/>
          <w:sz w:val="28"/>
          <w:szCs w:val="28"/>
        </w:rPr>
        <w:t>__________________________________________________________________</w:t>
      </w:r>
    </w:p>
    <w:p w14:paraId="305F97AB" w14:textId="77777777" w:rsidR="00CD70D2" w:rsidRDefault="00112F13" w:rsidP="003168D6">
      <w:pPr>
        <w:spacing w:line="480" w:lineRule="auto"/>
        <w:jc w:val="center"/>
        <w:rPr>
          <w:rFonts w:cs="Arial"/>
          <w:sz w:val="28"/>
          <w:szCs w:val="28"/>
        </w:rPr>
      </w:pPr>
      <w:r w:rsidRPr="00112F13">
        <w:rPr>
          <w:rFonts w:cs="Arial"/>
          <w:sz w:val="28"/>
          <w:szCs w:val="28"/>
        </w:rPr>
        <w:t>__________________________________________________________________</w:t>
      </w:r>
    </w:p>
    <w:p w14:paraId="5E4A569B" w14:textId="77777777" w:rsidR="00987633" w:rsidRPr="003168D6" w:rsidRDefault="00987633" w:rsidP="00987633">
      <w:pPr>
        <w:spacing w:line="480" w:lineRule="auto"/>
        <w:jc w:val="center"/>
        <w:rPr>
          <w:rFonts w:cs="Arial"/>
          <w:sz w:val="28"/>
          <w:szCs w:val="28"/>
        </w:rPr>
      </w:pPr>
      <w:r w:rsidRPr="00112F13">
        <w:rPr>
          <w:rFonts w:cs="Arial"/>
          <w:sz w:val="28"/>
          <w:szCs w:val="28"/>
        </w:rPr>
        <w:t>__________________________________________________________________</w:t>
      </w:r>
    </w:p>
    <w:p w14:paraId="1751F8DE" w14:textId="71F3B28F" w:rsidR="009476EE" w:rsidRPr="00134E7D" w:rsidRDefault="003168D6" w:rsidP="00134E7D">
      <w:pPr>
        <w:jc w:val="center"/>
        <w:rPr>
          <w:rFonts w:ascii="KG Miss Kindergarten" w:hAnsi="KG Miss Kindergarten" w:cs="Arial"/>
          <w:b/>
          <w:sz w:val="44"/>
          <w:szCs w:val="40"/>
        </w:rPr>
      </w:pPr>
      <w:r>
        <w:rPr>
          <w:rFonts w:cs="Arial"/>
          <w:b/>
          <w:sz w:val="44"/>
          <w:szCs w:val="40"/>
        </w:rPr>
        <w:br w:type="page"/>
      </w:r>
      <w:r w:rsidR="00930E19" w:rsidRPr="00134E7D">
        <w:rPr>
          <w:rFonts w:ascii="KG Miss Kindergarten" w:hAnsi="KG Miss Kindergarten" w:cs="Arial"/>
          <w:b/>
          <w:sz w:val="44"/>
          <w:szCs w:val="40"/>
        </w:rPr>
        <w:lastRenderedPageBreak/>
        <w:t>Problem</w:t>
      </w:r>
      <w:r w:rsidR="001D2E62" w:rsidRPr="00134E7D">
        <w:rPr>
          <w:rFonts w:ascii="KG Miss Kindergarten" w:hAnsi="KG Miss Kindergarten" w:cs="Arial"/>
          <w:b/>
          <w:sz w:val="44"/>
          <w:szCs w:val="40"/>
        </w:rPr>
        <w:t>:</w:t>
      </w:r>
      <w:r w:rsidR="00930E19" w:rsidRPr="00134E7D">
        <w:rPr>
          <w:rFonts w:ascii="KG Miss Kindergarten" w:hAnsi="KG Miss Kindergarten" w:cs="Arial"/>
          <w:b/>
          <w:sz w:val="44"/>
          <w:szCs w:val="40"/>
        </w:rPr>
        <w:t xml:space="preserve"> </w:t>
      </w:r>
      <w:r w:rsidR="00CD70D2" w:rsidRPr="00134E7D">
        <w:rPr>
          <w:rFonts w:ascii="KG Miss Kindergarten" w:hAnsi="KG Miss Kindergarten" w:cs="Arial"/>
          <w:b/>
          <w:sz w:val="44"/>
          <w:szCs w:val="40"/>
        </w:rPr>
        <w:t>G</w:t>
      </w:r>
      <w:r w:rsidR="00134E7D" w:rsidRPr="00134E7D">
        <w:rPr>
          <w:rFonts w:ascii="KG Miss Kindergarten" w:hAnsi="KG Miss Kindergarten" w:cs="Arial"/>
          <w:b/>
          <w:sz w:val="44"/>
          <w:szCs w:val="40"/>
        </w:rPr>
        <w:t>am</w:t>
      </w:r>
      <w:r w:rsidR="00CD70D2" w:rsidRPr="00134E7D">
        <w:rPr>
          <w:rFonts w:ascii="KG Miss Kindergarten" w:hAnsi="KG Miss Kindergarten" w:cs="Arial"/>
          <w:b/>
          <w:sz w:val="44"/>
          <w:szCs w:val="40"/>
        </w:rPr>
        <w:t>e Makers</w:t>
      </w:r>
    </w:p>
    <w:p w14:paraId="3EC527A7" w14:textId="038035CE" w:rsidR="009476EE" w:rsidRPr="00134E7D" w:rsidRDefault="009476EE" w:rsidP="00773E56">
      <w:pPr>
        <w:pStyle w:val="activitybullet0"/>
        <w:spacing w:before="0" w:beforeAutospacing="0" w:after="150" w:afterAutospacing="0" w:line="300" w:lineRule="atLeast"/>
        <w:ind w:left="270" w:hanging="270"/>
        <w:rPr>
          <w:rFonts w:ascii="KG Miss Kindergarten" w:hAnsi="KG Miss Kindergarten" w:cs="Arial"/>
          <w:b/>
          <w:sz w:val="28"/>
          <w:szCs w:val="28"/>
        </w:rPr>
      </w:pPr>
      <w:r w:rsidRPr="00134E7D">
        <w:rPr>
          <w:rFonts w:ascii="KG Miss Kindergarten" w:hAnsi="KG Miss Kindergarten" w:cs="Arial"/>
          <w:b/>
          <w:sz w:val="28"/>
          <w:szCs w:val="28"/>
        </w:rPr>
        <w:t xml:space="preserve">Use the </w:t>
      </w:r>
      <w:r w:rsidR="006D791A" w:rsidRPr="00134E7D">
        <w:rPr>
          <w:rFonts w:ascii="KG Miss Kindergarten" w:hAnsi="KG Miss Kindergarten" w:cs="Arial"/>
          <w:b/>
          <w:sz w:val="28"/>
          <w:szCs w:val="28"/>
        </w:rPr>
        <w:t>e</w:t>
      </w:r>
      <w:r w:rsidRPr="00134E7D">
        <w:rPr>
          <w:rFonts w:ascii="KG Miss Kindergarten" w:hAnsi="KG Miss Kindergarten" w:cs="Arial"/>
          <w:b/>
          <w:sz w:val="28"/>
          <w:szCs w:val="28"/>
        </w:rPr>
        <w:t xml:space="preserve">ngineering </w:t>
      </w:r>
      <w:r w:rsidR="006D791A" w:rsidRPr="00134E7D">
        <w:rPr>
          <w:rFonts w:ascii="KG Miss Kindergarten" w:hAnsi="KG Miss Kindergarten" w:cs="Arial"/>
          <w:b/>
          <w:sz w:val="28"/>
          <w:szCs w:val="28"/>
        </w:rPr>
        <w:t>d</w:t>
      </w:r>
      <w:r w:rsidRPr="00134E7D">
        <w:rPr>
          <w:rFonts w:ascii="KG Miss Kindergarten" w:hAnsi="KG Miss Kindergarten" w:cs="Arial"/>
          <w:b/>
          <w:sz w:val="28"/>
          <w:szCs w:val="28"/>
        </w:rPr>
        <w:t xml:space="preserve">esign </w:t>
      </w:r>
      <w:r w:rsidR="006D791A" w:rsidRPr="00134E7D">
        <w:rPr>
          <w:rFonts w:ascii="KG Miss Kindergarten" w:hAnsi="KG Miss Kindergarten" w:cs="Arial"/>
          <w:b/>
          <w:sz w:val="28"/>
          <w:szCs w:val="28"/>
        </w:rPr>
        <w:t>p</w:t>
      </w:r>
      <w:r w:rsidRPr="00134E7D">
        <w:rPr>
          <w:rFonts w:ascii="KG Miss Kindergarten" w:hAnsi="KG Miss Kindergarten" w:cs="Arial"/>
          <w:b/>
          <w:sz w:val="28"/>
          <w:szCs w:val="28"/>
        </w:rPr>
        <w:t>rocess to create a game in Scratch</w:t>
      </w:r>
      <w:r w:rsidR="00134E7D" w:rsidRPr="00134E7D">
        <w:rPr>
          <w:rFonts w:ascii="KG Miss Kindergarten" w:hAnsi="KG Miss Kindergarten" w:cs="Arial"/>
          <w:b/>
          <w:sz w:val="28"/>
          <w:szCs w:val="28"/>
        </w:rPr>
        <w:t xml:space="preserve"> </w:t>
      </w:r>
      <w:r w:rsidRPr="00134E7D">
        <w:rPr>
          <w:rFonts w:ascii="KG Miss Kindergarten" w:hAnsi="KG Miss Kindergarten" w:cs="Arial"/>
          <w:b/>
          <w:sz w:val="28"/>
          <w:szCs w:val="28"/>
        </w:rPr>
        <w:t>Jr.</w:t>
      </w:r>
    </w:p>
    <w:p w14:paraId="2C8F04B1" w14:textId="77777777" w:rsidR="00866E6A" w:rsidRDefault="00866E6A" w:rsidP="00773E56">
      <w:pPr>
        <w:pStyle w:val="activitybullet0"/>
        <w:spacing w:before="0" w:beforeAutospacing="0" w:after="150" w:afterAutospacing="0" w:line="300" w:lineRule="atLeast"/>
        <w:ind w:left="270" w:hanging="270"/>
        <w:rPr>
          <w:rFonts w:ascii="Arial" w:hAnsi="Arial" w:cs="Arial"/>
          <w:b/>
          <w:sz w:val="36"/>
          <w:szCs w:val="36"/>
        </w:rPr>
      </w:pPr>
    </w:p>
    <w:p w14:paraId="05B3B7AC" w14:textId="77777777" w:rsidR="00866E6A" w:rsidRPr="00134E7D" w:rsidRDefault="00773E56" w:rsidP="00866E6A">
      <w:pPr>
        <w:pStyle w:val="activitybullet0"/>
        <w:spacing w:before="0" w:beforeAutospacing="0" w:after="150" w:afterAutospacing="0" w:line="300" w:lineRule="atLeast"/>
        <w:ind w:left="270" w:hanging="270"/>
        <w:rPr>
          <w:rFonts w:ascii="KG Miss Kindergarten" w:hAnsi="KG Miss Kindergarten" w:cs="Arial"/>
          <w:sz w:val="28"/>
          <w:szCs w:val="28"/>
        </w:rPr>
      </w:pPr>
      <w:r w:rsidRPr="00134E7D">
        <w:rPr>
          <w:rFonts w:ascii="KG Miss Kindergarten" w:hAnsi="KG Miss Kindergarten" w:cs="Arial"/>
          <w:b/>
          <w:sz w:val="36"/>
          <w:szCs w:val="36"/>
        </w:rPr>
        <w:t>Ask</w:t>
      </w:r>
      <w:r w:rsidR="006D791A" w:rsidRPr="00134E7D">
        <w:rPr>
          <w:rFonts w:ascii="KG Miss Kindergarten" w:hAnsi="KG Miss Kindergarten" w:cs="Arial"/>
          <w:b/>
          <w:sz w:val="36"/>
          <w:szCs w:val="36"/>
        </w:rPr>
        <w:t>:</w:t>
      </w:r>
      <w:r w:rsidR="006D791A" w:rsidRPr="00134E7D">
        <w:rPr>
          <w:rFonts w:ascii="KG Miss Kindergarten" w:hAnsi="KG Miss Kindergarten" w:cs="Arial"/>
          <w:sz w:val="28"/>
          <w:szCs w:val="28"/>
        </w:rPr>
        <w:t xml:space="preserve"> </w:t>
      </w:r>
      <w:r w:rsidRPr="00134E7D">
        <w:rPr>
          <w:rFonts w:ascii="KG Miss Kindergarten" w:hAnsi="KG Miss Kindergarten" w:cs="Arial"/>
          <w:sz w:val="28"/>
          <w:szCs w:val="28"/>
        </w:rPr>
        <w:t>What is the problem?</w:t>
      </w:r>
    </w:p>
    <w:p w14:paraId="5A99EBE4" w14:textId="77777777" w:rsidR="009476EE" w:rsidRPr="00134E7D" w:rsidRDefault="00785173" w:rsidP="00987633">
      <w:pPr>
        <w:pStyle w:val="activitybullet0"/>
        <w:spacing w:before="0" w:beforeAutospacing="0" w:after="150" w:afterAutospacing="0" w:line="360" w:lineRule="auto"/>
        <w:ind w:left="270" w:hanging="270"/>
        <w:rPr>
          <w:rFonts w:ascii="KG Miss Kindergarten" w:hAnsi="KG Miss Kindergarten" w:cs="Arial"/>
          <w:sz w:val="28"/>
          <w:szCs w:val="28"/>
        </w:rPr>
      </w:pPr>
      <w:r w:rsidRPr="00134E7D">
        <w:rPr>
          <w:rFonts w:ascii="KG Miss Kindergarten" w:hAnsi="KG Miss Kindergarten" w:cs="Arial"/>
          <w:sz w:val="28"/>
          <w:szCs w:val="28"/>
        </w:rPr>
        <w:t>Fill in the blanks below to complete the description of the game requirements.</w:t>
      </w:r>
    </w:p>
    <w:p w14:paraId="5DFB82B0" w14:textId="77777777" w:rsidR="003168D6" w:rsidRPr="00134E7D" w:rsidRDefault="00785173" w:rsidP="00987633">
      <w:pPr>
        <w:pStyle w:val="activitybullet0"/>
        <w:numPr>
          <w:ilvl w:val="0"/>
          <w:numId w:val="36"/>
        </w:numPr>
        <w:spacing w:before="0" w:beforeAutospacing="0" w:after="150" w:afterAutospacing="0" w:line="360" w:lineRule="auto"/>
        <w:rPr>
          <w:rFonts w:ascii="KG Miss Kindergarten" w:hAnsi="KG Miss Kindergarten" w:cs="Arial"/>
          <w:sz w:val="28"/>
          <w:szCs w:val="28"/>
        </w:rPr>
      </w:pPr>
      <w:r w:rsidRPr="00134E7D">
        <w:rPr>
          <w:rFonts w:ascii="KG Miss Kindergarten" w:hAnsi="KG Miss Kindergarten" w:cs="Arial"/>
          <w:sz w:val="28"/>
          <w:szCs w:val="28"/>
        </w:rPr>
        <w:t>The game should have _____ main character.</w:t>
      </w:r>
    </w:p>
    <w:p w14:paraId="14D17341" w14:textId="77777777" w:rsidR="00785173" w:rsidRPr="00134E7D" w:rsidRDefault="00785173" w:rsidP="00987633">
      <w:pPr>
        <w:pStyle w:val="activitybullet0"/>
        <w:numPr>
          <w:ilvl w:val="0"/>
          <w:numId w:val="36"/>
        </w:numPr>
        <w:spacing w:before="0" w:beforeAutospacing="0" w:after="150" w:afterAutospacing="0" w:line="360" w:lineRule="auto"/>
        <w:rPr>
          <w:rFonts w:ascii="KG Miss Kindergarten" w:hAnsi="KG Miss Kindergarten" w:cs="Arial"/>
          <w:sz w:val="28"/>
          <w:szCs w:val="28"/>
        </w:rPr>
      </w:pPr>
      <w:r w:rsidRPr="00134E7D">
        <w:rPr>
          <w:rFonts w:ascii="KG Miss Kindergarten" w:hAnsi="KG Miss Kindergarten" w:cs="Arial"/>
          <w:sz w:val="28"/>
          <w:szCs w:val="28"/>
        </w:rPr>
        <w:t>The game should have two _______________ that make the main character move.</w:t>
      </w:r>
    </w:p>
    <w:p w14:paraId="423F4BDF" w14:textId="77777777" w:rsidR="00785173" w:rsidRPr="00134E7D" w:rsidRDefault="00785173" w:rsidP="00987633">
      <w:pPr>
        <w:pStyle w:val="activitybullet0"/>
        <w:numPr>
          <w:ilvl w:val="0"/>
          <w:numId w:val="36"/>
        </w:numPr>
        <w:spacing w:before="0" w:beforeAutospacing="0" w:after="150" w:afterAutospacing="0" w:line="360" w:lineRule="auto"/>
        <w:rPr>
          <w:rFonts w:ascii="KG Miss Kindergarten" w:hAnsi="KG Miss Kindergarten" w:cs="Arial"/>
          <w:sz w:val="28"/>
          <w:szCs w:val="28"/>
        </w:rPr>
      </w:pPr>
      <w:r w:rsidRPr="00134E7D">
        <w:rPr>
          <w:rFonts w:ascii="KG Miss Kindergarten" w:hAnsi="KG Miss Kindergarten" w:cs="Arial"/>
          <w:sz w:val="28"/>
          <w:szCs w:val="28"/>
        </w:rPr>
        <w:t>The game should have a _______________ that the main character has to reach in order to win the game.</w:t>
      </w:r>
    </w:p>
    <w:p w14:paraId="114E79E3" w14:textId="77777777" w:rsidR="00785173" w:rsidRPr="00134E7D" w:rsidRDefault="00785173" w:rsidP="00987633">
      <w:pPr>
        <w:pStyle w:val="activitybullet0"/>
        <w:numPr>
          <w:ilvl w:val="0"/>
          <w:numId w:val="36"/>
        </w:numPr>
        <w:spacing w:before="0" w:beforeAutospacing="0" w:after="150" w:afterAutospacing="0" w:line="360" w:lineRule="auto"/>
        <w:rPr>
          <w:rFonts w:ascii="KG Miss Kindergarten" w:hAnsi="KG Miss Kindergarten" w:cs="Arial"/>
          <w:sz w:val="28"/>
          <w:szCs w:val="28"/>
        </w:rPr>
      </w:pPr>
      <w:r w:rsidRPr="00134E7D">
        <w:rPr>
          <w:rFonts w:ascii="KG Miss Kindergarten" w:hAnsi="KG Miss Kindergarten" w:cs="Arial"/>
          <w:sz w:val="28"/>
          <w:szCs w:val="28"/>
        </w:rPr>
        <w:t>The game should have an obstacle character. If the main character hits the obstacle</w:t>
      </w:r>
      <w:r w:rsidR="006B6B49" w:rsidRPr="00134E7D">
        <w:rPr>
          <w:rFonts w:ascii="KG Miss Kindergarten" w:hAnsi="KG Miss Kindergarten" w:cs="Arial"/>
          <w:sz w:val="28"/>
          <w:szCs w:val="28"/>
        </w:rPr>
        <w:t>,</w:t>
      </w:r>
      <w:r w:rsidRPr="00134E7D">
        <w:rPr>
          <w:rFonts w:ascii="KG Miss Kindergarten" w:hAnsi="KG Miss Kindergarten" w:cs="Arial"/>
          <w:sz w:val="28"/>
          <w:szCs w:val="28"/>
        </w:rPr>
        <w:t xml:space="preserve"> then the player _______________.</w:t>
      </w:r>
    </w:p>
    <w:p w14:paraId="0AA6C512"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noProof/>
          <w:sz w:val="36"/>
          <w:szCs w:val="36"/>
        </w:rPr>
      </w:pPr>
    </w:p>
    <w:p w14:paraId="3AE30195" w14:textId="007F7AA4" w:rsidR="00773E56" w:rsidRPr="00134E7D" w:rsidRDefault="00F81A22" w:rsidP="00773E56">
      <w:pPr>
        <w:pStyle w:val="activitybullet0"/>
        <w:spacing w:before="0" w:beforeAutospacing="0" w:after="150" w:afterAutospacing="0" w:line="300" w:lineRule="atLeast"/>
        <w:rPr>
          <w:rFonts w:ascii="KG Miss Kindergarten" w:hAnsi="KG Miss Kindergarten" w:cs="Arial"/>
          <w:b/>
          <w:noProof/>
          <w:sz w:val="36"/>
          <w:szCs w:val="36"/>
        </w:rPr>
      </w:pPr>
      <w:r w:rsidRPr="00134E7D">
        <w:rPr>
          <w:rFonts w:ascii="KG Miss Kindergarten" w:hAnsi="KG Miss Kindergarten" w:cs="Arial"/>
          <w:noProof/>
          <w:color w:val="333333"/>
          <w:sz w:val="28"/>
          <w:szCs w:val="28"/>
        </w:rPr>
        <mc:AlternateContent>
          <mc:Choice Requires="wps">
            <w:drawing>
              <wp:anchor distT="0" distB="0" distL="114300" distR="114300" simplePos="0" relativeHeight="251704320" behindDoc="0" locked="0" layoutInCell="1" allowOverlap="1" wp14:anchorId="0F1235BC" wp14:editId="00092389">
                <wp:simplePos x="0" y="0"/>
                <wp:positionH relativeFrom="page">
                  <wp:posOffset>790575</wp:posOffset>
                </wp:positionH>
                <wp:positionV relativeFrom="paragraph">
                  <wp:posOffset>393701</wp:posOffset>
                </wp:positionV>
                <wp:extent cx="6539230" cy="2381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2381250"/>
                        </a:xfrm>
                        <a:prstGeom prst="rect">
                          <a:avLst/>
                        </a:prstGeom>
                        <a:solidFill>
                          <a:srgbClr val="FFFFFF"/>
                        </a:solidFill>
                        <a:ln w="9525">
                          <a:noFill/>
                          <a:miter lim="800000"/>
                          <a:headEnd/>
                          <a:tailEnd/>
                        </a:ln>
                      </wps:spPr>
                      <wps:txbx>
                        <w:txbxContent>
                          <w:tbl>
                            <w:tblPr>
                              <w:tblStyle w:val="TableGrid1"/>
                              <w:tblW w:w="10098" w:type="dxa"/>
                              <w:tblLook w:val="04A0" w:firstRow="1" w:lastRow="0" w:firstColumn="1" w:lastColumn="0" w:noHBand="0" w:noVBand="1"/>
                            </w:tblPr>
                            <w:tblGrid>
                              <w:gridCol w:w="7668"/>
                              <w:gridCol w:w="2430"/>
                            </w:tblGrid>
                            <w:tr w:rsidR="005F3FF9" w:rsidRPr="00D75304" w14:paraId="5671DCCA" w14:textId="77777777" w:rsidTr="008A3871">
                              <w:tc>
                                <w:tcPr>
                                  <w:tcW w:w="10098" w:type="dxa"/>
                                  <w:gridSpan w:val="2"/>
                                  <w:shd w:val="clear" w:color="auto" w:fill="EEECE1" w:themeFill="background2"/>
                                  <w:vAlign w:val="bottom"/>
                                </w:tcPr>
                                <w:p w14:paraId="0361B538" w14:textId="77777777" w:rsidR="005F3FF9" w:rsidRPr="00134E7D" w:rsidRDefault="005F3FF9" w:rsidP="008A3871">
                                  <w:pPr>
                                    <w:ind w:right="-814"/>
                                    <w:rPr>
                                      <w:rFonts w:ascii="KG Miss Kindergarten" w:hAnsi="KG Miss Kindergarten" w:cs="Arial"/>
                                      <w:sz w:val="28"/>
                                      <w:szCs w:val="28"/>
                                    </w:rPr>
                                  </w:pPr>
                                  <w:r w:rsidRPr="00134E7D">
                                    <w:rPr>
                                      <w:rFonts w:ascii="KG Miss Kindergarten" w:hAnsi="KG Miss Kindergarten" w:cs="Arial"/>
                                      <w:b/>
                                      <w:bCs/>
                                      <w:kern w:val="24"/>
                                      <w:sz w:val="28"/>
                                      <w:szCs w:val="28"/>
                                    </w:rPr>
                                    <w:t>Design Process Step 1: Ask</w:t>
                                  </w:r>
                                </w:p>
                              </w:tc>
                            </w:tr>
                            <w:tr w:rsidR="005F3FF9" w:rsidRPr="00D75304" w14:paraId="2DE6A155" w14:textId="77777777" w:rsidTr="008A3871">
                              <w:trPr>
                                <w:trHeight w:val="576"/>
                              </w:trPr>
                              <w:tc>
                                <w:tcPr>
                                  <w:tcW w:w="7668" w:type="dxa"/>
                                  <w:vAlign w:val="center"/>
                                </w:tcPr>
                                <w:p w14:paraId="69301B1B" w14:textId="77777777" w:rsidR="005F3FF9" w:rsidRPr="00134E7D" w:rsidRDefault="005F3FF9" w:rsidP="008A3871">
                                  <w:pPr>
                                    <w:pStyle w:val="ListParagraph"/>
                                    <w:numPr>
                                      <w:ilvl w:val="0"/>
                                      <w:numId w:val="15"/>
                                    </w:numPr>
                                    <w:ind w:right="-814"/>
                                    <w:rPr>
                                      <w:rFonts w:ascii="KG Miss Kindergarten" w:hAnsi="KG Miss Kindergarten" w:cs="Arial"/>
                                      <w:sz w:val="28"/>
                                      <w:szCs w:val="28"/>
                                    </w:rPr>
                                  </w:pPr>
                                  <w:r w:rsidRPr="00134E7D">
                                    <w:rPr>
                                      <w:rFonts w:ascii="KG Miss Kindergarten" w:hAnsi="KG Miss Kindergarten" w:cs="Arial"/>
                                      <w:sz w:val="28"/>
                                      <w:szCs w:val="28"/>
                                    </w:rPr>
                                    <w:t>I can explain the design problem.</w:t>
                                  </w:r>
                                </w:p>
                              </w:tc>
                              <w:tc>
                                <w:tcPr>
                                  <w:tcW w:w="2430" w:type="dxa"/>
                                  <w:vAlign w:val="center"/>
                                </w:tcPr>
                                <w:p w14:paraId="758CBFF5" w14:textId="77777777" w:rsidR="005F3FF9" w:rsidRPr="00134E7D" w:rsidRDefault="005F3FF9" w:rsidP="008A3871">
                                  <w:pPr>
                                    <w:ind w:right="-814"/>
                                    <w:rPr>
                                      <w:rFonts w:ascii="KG Miss Kindergarten" w:hAnsi="KG Miss Kindergarten" w:cs="Arial"/>
                                    </w:rPr>
                                  </w:pPr>
                                </w:p>
                                <w:p w14:paraId="33AD2273" w14:textId="77777777" w:rsidR="005F3FF9" w:rsidRPr="00134E7D" w:rsidRDefault="005F3FF9" w:rsidP="008A3871">
                                  <w:pPr>
                                    <w:ind w:right="-814"/>
                                    <w:rPr>
                                      <w:rFonts w:ascii="KG Miss Kindergarten" w:hAnsi="KG Miss Kindergarten" w:cs="Arial"/>
                                    </w:rPr>
                                  </w:pPr>
                                </w:p>
                                <w:p w14:paraId="140F66C7" w14:textId="77777777" w:rsidR="005F3FF9" w:rsidRPr="00134E7D" w:rsidRDefault="005F3FF9" w:rsidP="008A3871">
                                  <w:pPr>
                                    <w:ind w:right="-814"/>
                                    <w:rPr>
                                      <w:rFonts w:ascii="KG Miss Kindergarten" w:hAnsi="KG Miss Kindergarten" w:cs="Arial"/>
                                    </w:rPr>
                                  </w:pPr>
                                </w:p>
                              </w:tc>
                            </w:tr>
                            <w:tr w:rsidR="005F3FF9" w:rsidRPr="00D75304" w14:paraId="558ABC73" w14:textId="77777777" w:rsidTr="008A3871">
                              <w:trPr>
                                <w:trHeight w:val="576"/>
                              </w:trPr>
                              <w:tc>
                                <w:tcPr>
                                  <w:tcW w:w="7668" w:type="dxa"/>
                                  <w:tcBorders>
                                    <w:bottom w:val="single" w:sz="4" w:space="0" w:color="auto"/>
                                  </w:tcBorders>
                                  <w:vAlign w:val="center"/>
                                </w:tcPr>
                                <w:p w14:paraId="03C806D6" w14:textId="77777777" w:rsidR="005F3FF9" w:rsidRPr="00134E7D" w:rsidRDefault="005F3FF9" w:rsidP="008A3871">
                                  <w:pPr>
                                    <w:pStyle w:val="ListParagraph"/>
                                    <w:numPr>
                                      <w:ilvl w:val="0"/>
                                      <w:numId w:val="17"/>
                                    </w:numPr>
                                    <w:ind w:right="-814"/>
                                    <w:rPr>
                                      <w:rFonts w:ascii="KG Miss Kindergarten" w:hAnsi="KG Miss Kindergarten" w:cs="Arial"/>
                                      <w:b/>
                                      <w:bCs/>
                                      <w:kern w:val="24"/>
                                      <w:sz w:val="28"/>
                                      <w:szCs w:val="28"/>
                                    </w:rPr>
                                  </w:pPr>
                                  <w:r w:rsidRPr="00134E7D">
                                    <w:rPr>
                                      <w:rFonts w:ascii="KG Miss Kindergarten" w:hAnsi="KG Miss Kindergarten" w:cs="Arial"/>
                                      <w:sz w:val="28"/>
                                      <w:szCs w:val="28"/>
                                    </w:rPr>
                                    <w:t>I can find information that I need to solve the problem.</w:t>
                                  </w:r>
                                </w:p>
                              </w:tc>
                              <w:tc>
                                <w:tcPr>
                                  <w:tcW w:w="2430" w:type="dxa"/>
                                  <w:tcBorders>
                                    <w:bottom w:val="single" w:sz="4" w:space="0" w:color="auto"/>
                                  </w:tcBorders>
                                  <w:vAlign w:val="center"/>
                                </w:tcPr>
                                <w:p w14:paraId="2BBAE1C3" w14:textId="77777777" w:rsidR="005F3FF9" w:rsidRPr="00134E7D" w:rsidRDefault="005F3FF9" w:rsidP="008A3871">
                                  <w:pPr>
                                    <w:ind w:right="-814"/>
                                    <w:rPr>
                                      <w:rFonts w:ascii="KG Miss Kindergarten" w:hAnsi="KG Miss Kindergarten" w:cs="Arial"/>
                                    </w:rPr>
                                  </w:pPr>
                                </w:p>
                                <w:p w14:paraId="3B73BB26" w14:textId="77777777" w:rsidR="005F3FF9" w:rsidRPr="00134E7D" w:rsidRDefault="005F3FF9" w:rsidP="008A3871">
                                  <w:pPr>
                                    <w:ind w:right="-814"/>
                                    <w:rPr>
                                      <w:rFonts w:ascii="KG Miss Kindergarten" w:hAnsi="KG Miss Kindergarten" w:cs="Arial"/>
                                    </w:rPr>
                                  </w:pPr>
                                </w:p>
                                <w:p w14:paraId="61DF7B51" w14:textId="77777777" w:rsidR="005F3FF9" w:rsidRPr="00134E7D" w:rsidRDefault="005F3FF9" w:rsidP="008A3871">
                                  <w:pPr>
                                    <w:ind w:right="-814"/>
                                    <w:rPr>
                                      <w:rFonts w:ascii="KG Miss Kindergarten" w:hAnsi="KG Miss Kindergarten" w:cs="Arial"/>
                                    </w:rPr>
                                  </w:pPr>
                                </w:p>
                              </w:tc>
                            </w:tr>
                            <w:tr w:rsidR="005F3FF9" w:rsidRPr="00D75304" w14:paraId="43AB07AD" w14:textId="77777777" w:rsidTr="008A3871">
                              <w:trPr>
                                <w:trHeight w:val="432"/>
                              </w:trPr>
                              <w:tc>
                                <w:tcPr>
                                  <w:tcW w:w="10098" w:type="dxa"/>
                                  <w:gridSpan w:val="2"/>
                                  <w:tcBorders>
                                    <w:bottom w:val="single" w:sz="4" w:space="0" w:color="auto"/>
                                  </w:tcBorders>
                                </w:tcPr>
                                <w:p w14:paraId="466C6271" w14:textId="77777777" w:rsidR="005F3FF9" w:rsidRPr="00134E7D" w:rsidRDefault="005F3FF9" w:rsidP="008A3871">
                                  <w:pPr>
                                    <w:ind w:right="-814"/>
                                    <w:rPr>
                                      <w:rFonts w:ascii="KG Miss Kindergarten" w:hAnsi="KG Miss Kindergarten" w:cs="Arial"/>
                                      <w:b/>
                                      <w:bCs/>
                                      <w:kern w:val="24"/>
                                      <w:sz w:val="8"/>
                                      <w:szCs w:val="8"/>
                                    </w:rPr>
                                  </w:pPr>
                                </w:p>
                                <w:p w14:paraId="47095AA6" w14:textId="77777777" w:rsidR="005F3FF9" w:rsidRPr="00134E7D" w:rsidRDefault="005F3FF9" w:rsidP="008A3871">
                                  <w:pPr>
                                    <w:ind w:right="-814"/>
                                    <w:rPr>
                                      <w:rFonts w:ascii="KG Miss Kindergarten" w:hAnsi="KG Miss Kindergarten" w:cs="Arial"/>
                                      <w:b/>
                                      <w:bCs/>
                                      <w:kern w:val="24"/>
                                      <w:sz w:val="28"/>
                                      <w:szCs w:val="28"/>
                                    </w:rPr>
                                  </w:pPr>
                                  <w:r w:rsidRPr="00134E7D">
                                    <w:rPr>
                                      <w:rFonts w:ascii="KG Miss Kindergarten" w:hAnsi="KG Miss Kindergarten" w:cs="Arial"/>
                                      <w:b/>
                                      <w:bCs/>
                                      <w:kern w:val="24"/>
                                      <w:sz w:val="28"/>
                                      <w:szCs w:val="28"/>
                                    </w:rPr>
                                    <w:t>Teacher Notes</w:t>
                                  </w:r>
                                </w:p>
                                <w:p w14:paraId="4CE764BA" w14:textId="77777777" w:rsidR="005F3FF9" w:rsidRPr="00134E7D" w:rsidRDefault="005F3FF9" w:rsidP="008A3871">
                                  <w:pPr>
                                    <w:ind w:right="-814"/>
                                    <w:rPr>
                                      <w:rFonts w:ascii="KG Miss Kindergarten" w:hAnsi="KG Miss Kindergarten" w:cs="Arial"/>
                                    </w:rPr>
                                  </w:pPr>
                                </w:p>
                                <w:p w14:paraId="641005EA" w14:textId="77777777" w:rsidR="005F3FF9" w:rsidRPr="00134E7D" w:rsidRDefault="005F3FF9" w:rsidP="008A3871">
                                  <w:pPr>
                                    <w:ind w:right="-814"/>
                                    <w:rPr>
                                      <w:rFonts w:ascii="KG Miss Kindergarten" w:hAnsi="KG Miss Kindergarten" w:cs="Arial"/>
                                    </w:rPr>
                                  </w:pPr>
                                </w:p>
                                <w:p w14:paraId="55BFD3BF" w14:textId="77777777" w:rsidR="005F3FF9" w:rsidRPr="00134E7D" w:rsidRDefault="005F3FF9" w:rsidP="008A3871">
                                  <w:pPr>
                                    <w:ind w:right="-814"/>
                                    <w:rPr>
                                      <w:rFonts w:ascii="KG Miss Kindergarten" w:hAnsi="KG Miss Kindergarten" w:cs="Arial"/>
                                    </w:rPr>
                                  </w:pPr>
                                </w:p>
                                <w:p w14:paraId="3B2B3C40" w14:textId="77777777" w:rsidR="005F3FF9" w:rsidRPr="00134E7D" w:rsidRDefault="005F3FF9" w:rsidP="008A3871">
                                  <w:pPr>
                                    <w:ind w:right="-814"/>
                                    <w:rPr>
                                      <w:rFonts w:ascii="KG Miss Kindergarten" w:hAnsi="KG Miss Kindergarten" w:cs="Arial"/>
                                    </w:rPr>
                                  </w:pPr>
                                </w:p>
                                <w:p w14:paraId="04B33261" w14:textId="77777777" w:rsidR="005F3FF9" w:rsidRPr="00134E7D" w:rsidRDefault="005F3FF9" w:rsidP="008A3871">
                                  <w:pPr>
                                    <w:ind w:right="-814"/>
                                    <w:rPr>
                                      <w:rFonts w:ascii="KG Miss Kindergarten" w:hAnsi="KG Miss Kindergarten" w:cs="Arial"/>
                                    </w:rPr>
                                  </w:pPr>
                                </w:p>
                                <w:p w14:paraId="69A05F85" w14:textId="77777777" w:rsidR="005F3FF9" w:rsidRPr="00134E7D" w:rsidRDefault="005F3FF9" w:rsidP="008A3871">
                                  <w:pPr>
                                    <w:ind w:right="-814"/>
                                    <w:rPr>
                                      <w:rFonts w:ascii="KG Miss Kindergarten" w:hAnsi="KG Miss Kindergarten" w:cs="Arial"/>
                                    </w:rPr>
                                  </w:pPr>
                                </w:p>
                                <w:p w14:paraId="487D5891" w14:textId="77777777" w:rsidR="005F3FF9" w:rsidRPr="00134E7D" w:rsidRDefault="005F3FF9" w:rsidP="008A3871">
                                  <w:pPr>
                                    <w:ind w:right="-814"/>
                                    <w:rPr>
                                      <w:rFonts w:ascii="KG Miss Kindergarten" w:hAnsi="KG Miss Kindergarten" w:cs="Arial"/>
                                    </w:rPr>
                                  </w:pPr>
                                </w:p>
                                <w:p w14:paraId="0BBB980F" w14:textId="77777777" w:rsidR="005F3FF9" w:rsidRPr="00134E7D" w:rsidRDefault="005F3FF9" w:rsidP="008A3871">
                                  <w:pPr>
                                    <w:ind w:right="-814"/>
                                    <w:rPr>
                                      <w:rFonts w:ascii="KG Miss Kindergarten" w:hAnsi="KG Miss Kindergarten" w:cs="Arial"/>
                                    </w:rPr>
                                  </w:pPr>
                                </w:p>
                                <w:p w14:paraId="36C521B6" w14:textId="77777777" w:rsidR="005F3FF9" w:rsidRPr="00134E7D" w:rsidRDefault="005F3FF9" w:rsidP="008A3871">
                                  <w:pPr>
                                    <w:ind w:right="-814"/>
                                    <w:rPr>
                                      <w:rFonts w:ascii="KG Miss Kindergarten" w:hAnsi="KG Miss Kindergarten" w:cs="Arial"/>
                                    </w:rPr>
                                  </w:pPr>
                                </w:p>
                              </w:tc>
                            </w:tr>
                          </w:tbl>
                          <w:p w14:paraId="13525968" w14:textId="77777777" w:rsidR="005F3FF9" w:rsidRDefault="005F3FF9" w:rsidP="008A3871">
                            <w:pPr>
                              <w:ind w:right="-81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235BC" id="_x0000_s1027" type="#_x0000_t202" style="position:absolute;margin-left:62.25pt;margin-top:31pt;width:514.9pt;height:18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YiIwIAACQEAAAOAAAAZHJzL2Uyb0RvYy54bWysU9uO2yAQfa/Uf0C8N3acZJt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" stroked="f">
                <v:textbox>
                  <w:txbxContent>
                    <w:tbl>
                      <w:tblPr>
                        <w:tblStyle w:val="TableGrid1"/>
                        <w:tblW w:w="10098" w:type="dxa"/>
                        <w:tblLook w:val="04A0" w:firstRow="1" w:lastRow="0" w:firstColumn="1" w:lastColumn="0" w:noHBand="0" w:noVBand="1"/>
                      </w:tblPr>
                      <w:tblGrid>
                        <w:gridCol w:w="7668"/>
                        <w:gridCol w:w="2430"/>
                      </w:tblGrid>
                      <w:tr w:rsidR="005F3FF9" w:rsidRPr="00D75304" w14:paraId="5671DCCA" w14:textId="77777777" w:rsidTr="008A3871">
                        <w:tc>
                          <w:tcPr>
                            <w:tcW w:w="10098" w:type="dxa"/>
                            <w:gridSpan w:val="2"/>
                            <w:shd w:val="clear" w:color="auto" w:fill="EEECE1" w:themeFill="background2"/>
                            <w:vAlign w:val="bottom"/>
                          </w:tcPr>
                          <w:p w14:paraId="0361B538" w14:textId="77777777" w:rsidR="005F3FF9" w:rsidRPr="00134E7D" w:rsidRDefault="005F3FF9" w:rsidP="008A3871">
                            <w:pPr>
                              <w:ind w:right="-814"/>
                              <w:rPr>
                                <w:rFonts w:ascii="KG Miss Kindergarten" w:hAnsi="KG Miss Kindergarten" w:cs="Arial"/>
                                <w:sz w:val="28"/>
                                <w:szCs w:val="28"/>
                              </w:rPr>
                            </w:pPr>
                            <w:r w:rsidRPr="00134E7D">
                              <w:rPr>
                                <w:rFonts w:ascii="KG Miss Kindergarten" w:hAnsi="KG Miss Kindergarten" w:cs="Arial"/>
                                <w:b/>
                                <w:bCs/>
                                <w:kern w:val="24"/>
                                <w:sz w:val="28"/>
                                <w:szCs w:val="28"/>
                              </w:rPr>
                              <w:t>Design Process Step 1: Ask</w:t>
                            </w:r>
                          </w:p>
                        </w:tc>
                      </w:tr>
                      <w:tr w:rsidR="005F3FF9" w:rsidRPr="00D75304" w14:paraId="2DE6A155" w14:textId="77777777" w:rsidTr="008A3871">
                        <w:trPr>
                          <w:trHeight w:val="576"/>
                        </w:trPr>
                        <w:tc>
                          <w:tcPr>
                            <w:tcW w:w="7668" w:type="dxa"/>
                            <w:vAlign w:val="center"/>
                          </w:tcPr>
                          <w:p w14:paraId="69301B1B" w14:textId="77777777" w:rsidR="005F3FF9" w:rsidRPr="00134E7D" w:rsidRDefault="005F3FF9" w:rsidP="008A3871">
                            <w:pPr>
                              <w:pStyle w:val="ListParagraph"/>
                              <w:numPr>
                                <w:ilvl w:val="0"/>
                                <w:numId w:val="15"/>
                              </w:numPr>
                              <w:ind w:right="-814"/>
                              <w:rPr>
                                <w:rFonts w:ascii="KG Miss Kindergarten" w:hAnsi="KG Miss Kindergarten" w:cs="Arial"/>
                                <w:sz w:val="28"/>
                                <w:szCs w:val="28"/>
                              </w:rPr>
                            </w:pPr>
                            <w:r w:rsidRPr="00134E7D">
                              <w:rPr>
                                <w:rFonts w:ascii="KG Miss Kindergarten" w:hAnsi="KG Miss Kindergarten" w:cs="Arial"/>
                                <w:sz w:val="28"/>
                                <w:szCs w:val="28"/>
                              </w:rPr>
                              <w:t>I can explain the design problem.</w:t>
                            </w:r>
                          </w:p>
                        </w:tc>
                        <w:tc>
                          <w:tcPr>
                            <w:tcW w:w="2430" w:type="dxa"/>
                            <w:vAlign w:val="center"/>
                          </w:tcPr>
                          <w:p w14:paraId="758CBFF5" w14:textId="77777777" w:rsidR="005F3FF9" w:rsidRPr="00134E7D" w:rsidRDefault="005F3FF9" w:rsidP="008A3871">
                            <w:pPr>
                              <w:ind w:right="-814"/>
                              <w:rPr>
                                <w:rFonts w:ascii="KG Miss Kindergarten" w:hAnsi="KG Miss Kindergarten" w:cs="Arial"/>
                              </w:rPr>
                            </w:pPr>
                          </w:p>
                          <w:p w14:paraId="33AD2273" w14:textId="77777777" w:rsidR="005F3FF9" w:rsidRPr="00134E7D" w:rsidRDefault="005F3FF9" w:rsidP="008A3871">
                            <w:pPr>
                              <w:ind w:right="-814"/>
                              <w:rPr>
                                <w:rFonts w:ascii="KG Miss Kindergarten" w:hAnsi="KG Miss Kindergarten" w:cs="Arial"/>
                              </w:rPr>
                            </w:pPr>
                          </w:p>
                          <w:p w14:paraId="140F66C7" w14:textId="77777777" w:rsidR="005F3FF9" w:rsidRPr="00134E7D" w:rsidRDefault="005F3FF9" w:rsidP="008A3871">
                            <w:pPr>
                              <w:ind w:right="-814"/>
                              <w:rPr>
                                <w:rFonts w:ascii="KG Miss Kindergarten" w:hAnsi="KG Miss Kindergarten" w:cs="Arial"/>
                              </w:rPr>
                            </w:pPr>
                          </w:p>
                        </w:tc>
                      </w:tr>
                      <w:tr w:rsidR="005F3FF9" w:rsidRPr="00D75304" w14:paraId="558ABC73" w14:textId="77777777" w:rsidTr="008A3871">
                        <w:trPr>
                          <w:trHeight w:val="576"/>
                        </w:trPr>
                        <w:tc>
                          <w:tcPr>
                            <w:tcW w:w="7668" w:type="dxa"/>
                            <w:tcBorders>
                              <w:bottom w:val="single" w:sz="4" w:space="0" w:color="auto"/>
                            </w:tcBorders>
                            <w:vAlign w:val="center"/>
                          </w:tcPr>
                          <w:p w14:paraId="03C806D6" w14:textId="77777777" w:rsidR="005F3FF9" w:rsidRPr="00134E7D" w:rsidRDefault="005F3FF9" w:rsidP="008A3871">
                            <w:pPr>
                              <w:pStyle w:val="ListParagraph"/>
                              <w:numPr>
                                <w:ilvl w:val="0"/>
                                <w:numId w:val="17"/>
                              </w:numPr>
                              <w:ind w:right="-814"/>
                              <w:rPr>
                                <w:rFonts w:ascii="KG Miss Kindergarten" w:hAnsi="KG Miss Kindergarten" w:cs="Arial"/>
                                <w:b/>
                                <w:bCs/>
                                <w:kern w:val="24"/>
                                <w:sz w:val="28"/>
                                <w:szCs w:val="28"/>
                              </w:rPr>
                            </w:pPr>
                            <w:r w:rsidRPr="00134E7D">
                              <w:rPr>
                                <w:rFonts w:ascii="KG Miss Kindergarten" w:hAnsi="KG Miss Kindergarten" w:cs="Arial"/>
                                <w:sz w:val="28"/>
                                <w:szCs w:val="28"/>
                              </w:rPr>
                              <w:t>I can find information that I need to solve the problem.</w:t>
                            </w:r>
                          </w:p>
                        </w:tc>
                        <w:tc>
                          <w:tcPr>
                            <w:tcW w:w="2430" w:type="dxa"/>
                            <w:tcBorders>
                              <w:bottom w:val="single" w:sz="4" w:space="0" w:color="auto"/>
                            </w:tcBorders>
                            <w:vAlign w:val="center"/>
                          </w:tcPr>
                          <w:p w14:paraId="2BBAE1C3" w14:textId="77777777" w:rsidR="005F3FF9" w:rsidRPr="00134E7D" w:rsidRDefault="005F3FF9" w:rsidP="008A3871">
                            <w:pPr>
                              <w:ind w:right="-814"/>
                              <w:rPr>
                                <w:rFonts w:ascii="KG Miss Kindergarten" w:hAnsi="KG Miss Kindergarten" w:cs="Arial"/>
                              </w:rPr>
                            </w:pPr>
                          </w:p>
                          <w:p w14:paraId="3B73BB26" w14:textId="77777777" w:rsidR="005F3FF9" w:rsidRPr="00134E7D" w:rsidRDefault="005F3FF9" w:rsidP="008A3871">
                            <w:pPr>
                              <w:ind w:right="-814"/>
                              <w:rPr>
                                <w:rFonts w:ascii="KG Miss Kindergarten" w:hAnsi="KG Miss Kindergarten" w:cs="Arial"/>
                              </w:rPr>
                            </w:pPr>
                          </w:p>
                          <w:p w14:paraId="61DF7B51" w14:textId="77777777" w:rsidR="005F3FF9" w:rsidRPr="00134E7D" w:rsidRDefault="005F3FF9" w:rsidP="008A3871">
                            <w:pPr>
                              <w:ind w:right="-814"/>
                              <w:rPr>
                                <w:rFonts w:ascii="KG Miss Kindergarten" w:hAnsi="KG Miss Kindergarten" w:cs="Arial"/>
                              </w:rPr>
                            </w:pPr>
                          </w:p>
                        </w:tc>
                      </w:tr>
                      <w:tr w:rsidR="005F3FF9" w:rsidRPr="00D75304" w14:paraId="43AB07AD" w14:textId="77777777" w:rsidTr="008A3871">
                        <w:trPr>
                          <w:trHeight w:val="432"/>
                        </w:trPr>
                        <w:tc>
                          <w:tcPr>
                            <w:tcW w:w="10098" w:type="dxa"/>
                            <w:gridSpan w:val="2"/>
                            <w:tcBorders>
                              <w:bottom w:val="single" w:sz="4" w:space="0" w:color="auto"/>
                            </w:tcBorders>
                          </w:tcPr>
                          <w:p w14:paraId="466C6271" w14:textId="77777777" w:rsidR="005F3FF9" w:rsidRPr="00134E7D" w:rsidRDefault="005F3FF9" w:rsidP="008A3871">
                            <w:pPr>
                              <w:ind w:right="-814"/>
                              <w:rPr>
                                <w:rFonts w:ascii="KG Miss Kindergarten" w:hAnsi="KG Miss Kindergarten" w:cs="Arial"/>
                                <w:b/>
                                <w:bCs/>
                                <w:kern w:val="24"/>
                                <w:sz w:val="8"/>
                                <w:szCs w:val="8"/>
                              </w:rPr>
                            </w:pPr>
                          </w:p>
                          <w:p w14:paraId="47095AA6" w14:textId="77777777" w:rsidR="005F3FF9" w:rsidRPr="00134E7D" w:rsidRDefault="005F3FF9" w:rsidP="008A3871">
                            <w:pPr>
                              <w:ind w:right="-814"/>
                              <w:rPr>
                                <w:rFonts w:ascii="KG Miss Kindergarten" w:hAnsi="KG Miss Kindergarten" w:cs="Arial"/>
                                <w:b/>
                                <w:bCs/>
                                <w:kern w:val="24"/>
                                <w:sz w:val="28"/>
                                <w:szCs w:val="28"/>
                              </w:rPr>
                            </w:pPr>
                            <w:r w:rsidRPr="00134E7D">
                              <w:rPr>
                                <w:rFonts w:ascii="KG Miss Kindergarten" w:hAnsi="KG Miss Kindergarten" w:cs="Arial"/>
                                <w:b/>
                                <w:bCs/>
                                <w:kern w:val="24"/>
                                <w:sz w:val="28"/>
                                <w:szCs w:val="28"/>
                              </w:rPr>
                              <w:t>Teacher Notes</w:t>
                            </w:r>
                          </w:p>
                          <w:p w14:paraId="4CE764BA" w14:textId="77777777" w:rsidR="005F3FF9" w:rsidRPr="00134E7D" w:rsidRDefault="005F3FF9" w:rsidP="008A3871">
                            <w:pPr>
                              <w:ind w:right="-814"/>
                              <w:rPr>
                                <w:rFonts w:ascii="KG Miss Kindergarten" w:hAnsi="KG Miss Kindergarten" w:cs="Arial"/>
                              </w:rPr>
                            </w:pPr>
                          </w:p>
                          <w:p w14:paraId="641005EA" w14:textId="77777777" w:rsidR="005F3FF9" w:rsidRPr="00134E7D" w:rsidRDefault="005F3FF9" w:rsidP="008A3871">
                            <w:pPr>
                              <w:ind w:right="-814"/>
                              <w:rPr>
                                <w:rFonts w:ascii="KG Miss Kindergarten" w:hAnsi="KG Miss Kindergarten" w:cs="Arial"/>
                              </w:rPr>
                            </w:pPr>
                          </w:p>
                          <w:p w14:paraId="55BFD3BF" w14:textId="77777777" w:rsidR="005F3FF9" w:rsidRPr="00134E7D" w:rsidRDefault="005F3FF9" w:rsidP="008A3871">
                            <w:pPr>
                              <w:ind w:right="-814"/>
                              <w:rPr>
                                <w:rFonts w:ascii="KG Miss Kindergarten" w:hAnsi="KG Miss Kindergarten" w:cs="Arial"/>
                              </w:rPr>
                            </w:pPr>
                          </w:p>
                          <w:p w14:paraId="3B2B3C40" w14:textId="77777777" w:rsidR="005F3FF9" w:rsidRPr="00134E7D" w:rsidRDefault="005F3FF9" w:rsidP="008A3871">
                            <w:pPr>
                              <w:ind w:right="-814"/>
                              <w:rPr>
                                <w:rFonts w:ascii="KG Miss Kindergarten" w:hAnsi="KG Miss Kindergarten" w:cs="Arial"/>
                              </w:rPr>
                            </w:pPr>
                          </w:p>
                          <w:p w14:paraId="04B33261" w14:textId="77777777" w:rsidR="005F3FF9" w:rsidRPr="00134E7D" w:rsidRDefault="005F3FF9" w:rsidP="008A3871">
                            <w:pPr>
                              <w:ind w:right="-814"/>
                              <w:rPr>
                                <w:rFonts w:ascii="KG Miss Kindergarten" w:hAnsi="KG Miss Kindergarten" w:cs="Arial"/>
                              </w:rPr>
                            </w:pPr>
                          </w:p>
                          <w:p w14:paraId="69A05F85" w14:textId="77777777" w:rsidR="005F3FF9" w:rsidRPr="00134E7D" w:rsidRDefault="005F3FF9" w:rsidP="008A3871">
                            <w:pPr>
                              <w:ind w:right="-814"/>
                              <w:rPr>
                                <w:rFonts w:ascii="KG Miss Kindergarten" w:hAnsi="KG Miss Kindergarten" w:cs="Arial"/>
                              </w:rPr>
                            </w:pPr>
                          </w:p>
                          <w:p w14:paraId="487D5891" w14:textId="77777777" w:rsidR="005F3FF9" w:rsidRPr="00134E7D" w:rsidRDefault="005F3FF9" w:rsidP="008A3871">
                            <w:pPr>
                              <w:ind w:right="-814"/>
                              <w:rPr>
                                <w:rFonts w:ascii="KG Miss Kindergarten" w:hAnsi="KG Miss Kindergarten" w:cs="Arial"/>
                              </w:rPr>
                            </w:pPr>
                          </w:p>
                          <w:p w14:paraId="0BBB980F" w14:textId="77777777" w:rsidR="005F3FF9" w:rsidRPr="00134E7D" w:rsidRDefault="005F3FF9" w:rsidP="008A3871">
                            <w:pPr>
                              <w:ind w:right="-814"/>
                              <w:rPr>
                                <w:rFonts w:ascii="KG Miss Kindergarten" w:hAnsi="KG Miss Kindergarten" w:cs="Arial"/>
                              </w:rPr>
                            </w:pPr>
                          </w:p>
                          <w:p w14:paraId="36C521B6" w14:textId="77777777" w:rsidR="005F3FF9" w:rsidRPr="00134E7D" w:rsidRDefault="005F3FF9" w:rsidP="008A3871">
                            <w:pPr>
                              <w:ind w:right="-814"/>
                              <w:rPr>
                                <w:rFonts w:ascii="KG Miss Kindergarten" w:hAnsi="KG Miss Kindergarten" w:cs="Arial"/>
                              </w:rPr>
                            </w:pPr>
                          </w:p>
                        </w:tc>
                      </w:tr>
                    </w:tbl>
                    <w:p w14:paraId="13525968" w14:textId="77777777" w:rsidR="005F3FF9" w:rsidRDefault="005F3FF9" w:rsidP="008A3871">
                      <w:pPr>
                        <w:ind w:right="-814"/>
                      </w:pPr>
                    </w:p>
                  </w:txbxContent>
                </v:textbox>
                <w10:wrap anchorx="page"/>
              </v:shape>
            </w:pict>
          </mc:Fallback>
        </mc:AlternateContent>
      </w:r>
      <w:r w:rsidR="00773E56" w:rsidRPr="00134E7D">
        <w:rPr>
          <w:rFonts w:ascii="KG Miss Kindergarten" w:hAnsi="KG Miss Kindergarten" w:cs="Arial"/>
          <w:b/>
          <w:noProof/>
          <w:sz w:val="36"/>
          <w:szCs w:val="36"/>
        </w:rPr>
        <w:t>Reflection</w:t>
      </w:r>
    </w:p>
    <w:p w14:paraId="31C073E4" w14:textId="5C13D92D"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3F2AC599"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66EB5B44"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6E1933FD"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57EC6D84"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24323D7E"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366DCAC3" w14:textId="77777777" w:rsidR="00773E56" w:rsidRPr="00134E7D"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22E1BBA2" w14:textId="23F58010" w:rsidR="009476EE" w:rsidRPr="00F81A22" w:rsidRDefault="00773E56" w:rsidP="00F81A22">
      <w:pPr>
        <w:ind w:left="0"/>
        <w:rPr>
          <w:rFonts w:ascii="KG Miss Kindergarten" w:hAnsi="KG Miss Kindergarten" w:cs="Arial"/>
          <w:b/>
          <w:color w:val="333333"/>
          <w:sz w:val="36"/>
          <w:szCs w:val="36"/>
        </w:rPr>
      </w:pPr>
      <w:r w:rsidRPr="00F81A22">
        <w:rPr>
          <w:rFonts w:ascii="KG Miss Kindergarten" w:hAnsi="KG Miss Kindergarten" w:cs="Arial"/>
          <w:b/>
          <w:color w:val="333333"/>
          <w:sz w:val="36"/>
          <w:szCs w:val="36"/>
        </w:rPr>
        <w:lastRenderedPageBreak/>
        <w:t>Explore</w:t>
      </w:r>
      <w:r w:rsidR="006D791A" w:rsidRPr="00F81A22">
        <w:rPr>
          <w:rFonts w:ascii="KG Miss Kindergarten" w:hAnsi="KG Miss Kindergarten" w:cs="Arial"/>
          <w:b/>
          <w:color w:val="333333"/>
          <w:sz w:val="36"/>
          <w:szCs w:val="36"/>
        </w:rPr>
        <w:t>:</w:t>
      </w:r>
      <w:r w:rsidRPr="00F81A22">
        <w:rPr>
          <w:rFonts w:ascii="KG Miss Kindergarten" w:hAnsi="KG Miss Kindergarten"/>
          <w:color w:val="333333"/>
          <w:sz w:val="36"/>
        </w:rPr>
        <w:t xml:space="preserve"> </w:t>
      </w:r>
      <w:r w:rsidR="00617C5D" w:rsidRPr="00F81A22">
        <w:rPr>
          <w:rFonts w:ascii="KG Miss Kindergarten" w:hAnsi="KG Miss Kindergarten" w:cs="Arial"/>
          <w:color w:val="333333"/>
          <w:sz w:val="28"/>
          <w:szCs w:val="28"/>
        </w:rPr>
        <w:t xml:space="preserve">Use </w:t>
      </w:r>
      <w:r w:rsidR="001A169B" w:rsidRPr="00F81A22">
        <w:rPr>
          <w:rFonts w:ascii="KG Miss Kindergarten" w:hAnsi="KG Miss Kindergarten" w:cs="Arial"/>
          <w:color w:val="333333"/>
          <w:sz w:val="28"/>
          <w:szCs w:val="28"/>
        </w:rPr>
        <w:t>this</w:t>
      </w:r>
      <w:r w:rsidR="00617C5D" w:rsidRPr="00F81A22">
        <w:rPr>
          <w:rFonts w:ascii="KG Miss Kindergarten" w:hAnsi="KG Miss Kindergarten" w:cs="Arial"/>
          <w:color w:val="333333"/>
          <w:sz w:val="28"/>
          <w:szCs w:val="28"/>
        </w:rPr>
        <w:t xml:space="preserve"> graphic organizer to set up the </w:t>
      </w:r>
      <w:r w:rsidR="00500283" w:rsidRPr="00F81A22">
        <w:rPr>
          <w:rFonts w:ascii="KG Miss Kindergarten" w:hAnsi="KG Miss Kindergarten" w:cs="Arial"/>
          <w:color w:val="333333"/>
          <w:sz w:val="28"/>
          <w:szCs w:val="28"/>
        </w:rPr>
        <w:t>game you want to build.</w:t>
      </w:r>
    </w:p>
    <w:p w14:paraId="48E7F65D" w14:textId="77777777" w:rsidR="00C95974" w:rsidRPr="00F81A22" w:rsidRDefault="00C95974" w:rsidP="00DF3B16">
      <w:pPr>
        <w:pStyle w:val="activitybullet0"/>
        <w:numPr>
          <w:ilvl w:val="0"/>
          <w:numId w:val="41"/>
        </w:numPr>
        <w:spacing w:before="0" w:beforeAutospacing="0" w:after="150" w:afterAutospacing="0" w:line="300" w:lineRule="atLeast"/>
        <w:rPr>
          <w:rFonts w:ascii="KG Miss Kindergarten" w:hAnsi="KG Miss Kindergarten" w:cs="Arial"/>
          <w:color w:val="333333"/>
        </w:rPr>
      </w:pPr>
      <w:r w:rsidRPr="00F81A22">
        <w:rPr>
          <w:rFonts w:ascii="KG Miss Kindergarten" w:hAnsi="KG Miss Kindergarten" w:cs="Arial"/>
          <w:color w:val="333333"/>
        </w:rPr>
        <w:t xml:space="preserve">The </w:t>
      </w:r>
      <w:r w:rsidR="00500283" w:rsidRPr="00F81A22">
        <w:rPr>
          <w:rFonts w:ascii="KG Miss Kindergarten" w:hAnsi="KG Miss Kindergarten" w:cs="Arial"/>
          <w:color w:val="333333"/>
        </w:rPr>
        <w:t xml:space="preserve">main character in my game </w:t>
      </w:r>
      <w:r w:rsidR="00785173" w:rsidRPr="00F81A22">
        <w:rPr>
          <w:rFonts w:ascii="KG Miss Kindergarten" w:hAnsi="KG Miss Kindergarten" w:cs="Arial"/>
          <w:color w:val="333333"/>
        </w:rPr>
        <w:t>is</w:t>
      </w:r>
      <w:r w:rsidR="00500283" w:rsidRPr="00F81A22">
        <w:rPr>
          <w:rFonts w:ascii="KG Miss Kindergarten" w:hAnsi="KG Miss Kindergarten" w:cs="Arial"/>
          <w:color w:val="333333"/>
        </w:rPr>
        <w:t xml:space="preserve">: </w:t>
      </w:r>
    </w:p>
    <w:p w14:paraId="05E336B0" w14:textId="77777777" w:rsidR="00C95974" w:rsidRPr="00F81A22" w:rsidRDefault="00C95974" w:rsidP="00773E56">
      <w:pPr>
        <w:pStyle w:val="activitybullet0"/>
        <w:spacing w:before="0" w:beforeAutospacing="0" w:after="150" w:afterAutospacing="0" w:line="300" w:lineRule="atLeast"/>
        <w:rPr>
          <w:rFonts w:ascii="KG Miss Kindergarten" w:hAnsi="KG Miss Kindergarten" w:cs="Arial"/>
          <w:color w:val="333333"/>
        </w:rPr>
      </w:pPr>
    </w:p>
    <w:p w14:paraId="78B5BCCD" w14:textId="77777777" w:rsidR="00617C5D" w:rsidRPr="00F81A22" w:rsidRDefault="00C95974" w:rsidP="00DF3B16">
      <w:pPr>
        <w:pStyle w:val="activitybullet0"/>
        <w:numPr>
          <w:ilvl w:val="0"/>
          <w:numId w:val="41"/>
        </w:numPr>
        <w:spacing w:before="0" w:beforeAutospacing="0" w:after="150" w:afterAutospacing="0" w:line="300" w:lineRule="atLeast"/>
        <w:rPr>
          <w:rFonts w:ascii="KG Miss Kindergarten" w:hAnsi="KG Miss Kindergarten" w:cs="Arial"/>
          <w:color w:val="333333"/>
        </w:rPr>
      </w:pPr>
      <w:r w:rsidRPr="00F81A22">
        <w:rPr>
          <w:rFonts w:ascii="KG Miss Kindergarten" w:hAnsi="KG Miss Kindergarten" w:cs="Arial"/>
          <w:color w:val="333333"/>
        </w:rPr>
        <w:t xml:space="preserve">The </w:t>
      </w:r>
      <w:r w:rsidR="00500283" w:rsidRPr="00F81A22">
        <w:rPr>
          <w:rFonts w:ascii="KG Miss Kindergarten" w:hAnsi="KG Miss Kindergarten" w:cs="Arial"/>
          <w:color w:val="333333"/>
        </w:rPr>
        <w:t>obstacle in my game</w:t>
      </w:r>
      <w:r w:rsidRPr="00F81A22">
        <w:rPr>
          <w:rFonts w:ascii="KG Miss Kindergarten" w:hAnsi="KG Miss Kindergarten" w:cs="Arial"/>
          <w:color w:val="333333"/>
        </w:rPr>
        <w:t xml:space="preserve"> is:</w:t>
      </w:r>
    </w:p>
    <w:p w14:paraId="6F18ED85" w14:textId="77777777" w:rsidR="00C95974" w:rsidRPr="00F81A22" w:rsidRDefault="00C95974" w:rsidP="00617C5D">
      <w:pPr>
        <w:ind w:left="0"/>
        <w:rPr>
          <w:rFonts w:ascii="KG Miss Kindergarten" w:hAnsi="KG Miss Kindergarten"/>
        </w:rPr>
      </w:pPr>
    </w:p>
    <w:p w14:paraId="2A5CFAA2" w14:textId="77777777" w:rsidR="00500283" w:rsidRPr="00F81A22" w:rsidRDefault="00C95974" w:rsidP="00DF3B16">
      <w:pPr>
        <w:pStyle w:val="ListParagraph"/>
        <w:numPr>
          <w:ilvl w:val="0"/>
          <w:numId w:val="41"/>
        </w:numPr>
        <w:rPr>
          <w:rFonts w:ascii="KG Miss Kindergarten" w:hAnsi="KG Miss Kindergarten"/>
        </w:rPr>
      </w:pPr>
      <w:r w:rsidRPr="00F81A22">
        <w:rPr>
          <w:rFonts w:ascii="KG Miss Kindergarten" w:hAnsi="KG Miss Kindergarten"/>
        </w:rPr>
        <w:t xml:space="preserve">The </w:t>
      </w:r>
      <w:r w:rsidR="00500283" w:rsidRPr="00F81A22">
        <w:rPr>
          <w:rFonts w:ascii="KG Miss Kindergarten" w:hAnsi="KG Miss Kindergarten"/>
        </w:rPr>
        <w:t>target in my game is:</w:t>
      </w:r>
    </w:p>
    <w:p w14:paraId="4C07E14F" w14:textId="77777777" w:rsidR="00500283" w:rsidRPr="00F81A22" w:rsidRDefault="00500283" w:rsidP="00617C5D">
      <w:pPr>
        <w:ind w:left="0"/>
        <w:rPr>
          <w:rFonts w:ascii="KG Miss Kindergarten" w:hAnsi="KG Miss Kindergarten"/>
          <w:noProof/>
        </w:rPr>
      </w:pPr>
    </w:p>
    <w:p w14:paraId="655B5FF9" w14:textId="77777777" w:rsidR="00500283" w:rsidRPr="00F81A22" w:rsidRDefault="00500283" w:rsidP="00617C5D">
      <w:pPr>
        <w:ind w:left="0"/>
        <w:rPr>
          <w:rFonts w:ascii="KG Miss Kindergarten" w:hAnsi="KG Miss Kindergarten"/>
        </w:rPr>
        <w:sectPr w:rsidR="00500283" w:rsidRPr="00F81A22" w:rsidSect="00D53640">
          <w:footerReference w:type="default" r:id="rId44"/>
          <w:footerReference w:type="first" r:id="rId45"/>
          <w:pgSz w:w="12240" w:h="15840" w:code="1"/>
          <w:pgMar w:top="720" w:right="720" w:bottom="720" w:left="720" w:header="720" w:footer="720" w:gutter="0"/>
          <w:pgNumType w:start="1"/>
          <w:cols w:space="720"/>
          <w:docGrid w:linePitch="360"/>
        </w:sectPr>
      </w:pPr>
    </w:p>
    <w:p w14:paraId="7D7DD036" w14:textId="77777777" w:rsidR="00727B4A" w:rsidRPr="00F81A22" w:rsidRDefault="00727B4A" w:rsidP="00DF3B16">
      <w:pPr>
        <w:pStyle w:val="ListParagraph"/>
        <w:numPr>
          <w:ilvl w:val="0"/>
          <w:numId w:val="41"/>
        </w:numPr>
        <w:rPr>
          <w:rFonts w:ascii="KG Miss Kindergarten" w:hAnsi="KG Miss Kindergarten"/>
        </w:rPr>
      </w:pPr>
      <w:r w:rsidRPr="00F81A22">
        <w:rPr>
          <w:rFonts w:ascii="KG Miss Kindergarten" w:hAnsi="KG Miss Kindergarten"/>
        </w:rPr>
        <w:t xml:space="preserve">Draw </w:t>
      </w:r>
      <w:r w:rsidR="00785173" w:rsidRPr="00F81A22">
        <w:rPr>
          <w:rFonts w:ascii="KG Miss Kindergarten" w:hAnsi="KG Miss Kindergarten"/>
        </w:rPr>
        <w:t>a sketch</w:t>
      </w:r>
      <w:r w:rsidRPr="00F81A22">
        <w:rPr>
          <w:rFonts w:ascii="KG Miss Kindergarten" w:hAnsi="KG Miss Kindergarten"/>
        </w:rPr>
        <w:t xml:space="preserve"> </w:t>
      </w:r>
      <w:r w:rsidR="00785173" w:rsidRPr="00F81A22">
        <w:rPr>
          <w:rFonts w:ascii="KG Miss Kindergarten" w:hAnsi="KG Miss Kindergarten"/>
        </w:rPr>
        <w:t>of the three screens</w:t>
      </w:r>
      <w:r w:rsidRPr="00F81A22">
        <w:rPr>
          <w:rFonts w:ascii="KG Miss Kindergarten" w:hAnsi="KG Miss Kindergarten"/>
        </w:rPr>
        <w:t xml:space="preserve"> </w:t>
      </w:r>
      <w:r w:rsidR="00785173" w:rsidRPr="00F81A22">
        <w:rPr>
          <w:rFonts w:ascii="KG Miss Kindergarten" w:hAnsi="KG Miss Kindergarten"/>
        </w:rPr>
        <w:t>of</w:t>
      </w:r>
      <w:r w:rsidRPr="00F81A22">
        <w:rPr>
          <w:rFonts w:ascii="KG Miss Kindergarten" w:hAnsi="KG Miss Kindergarten"/>
        </w:rPr>
        <w:t xml:space="preserve"> the </w:t>
      </w:r>
      <w:r w:rsidR="00500283" w:rsidRPr="00F81A22">
        <w:rPr>
          <w:rFonts w:ascii="KG Miss Kindergarten" w:hAnsi="KG Miss Kindergarten"/>
        </w:rPr>
        <w:t>game</w:t>
      </w:r>
      <w:r w:rsidRPr="00F81A22">
        <w:rPr>
          <w:rFonts w:ascii="KG Miss Kindergarten" w:hAnsi="KG Miss Kindergarten"/>
        </w:rPr>
        <w:t xml:space="preserve">. </w:t>
      </w:r>
    </w:p>
    <w:tbl>
      <w:tblPr>
        <w:tblStyle w:val="TableGrid"/>
        <w:tblW w:w="0" w:type="auto"/>
        <w:tblLook w:val="04A0" w:firstRow="1" w:lastRow="0" w:firstColumn="1" w:lastColumn="0" w:noHBand="0" w:noVBand="1"/>
      </w:tblPr>
      <w:tblGrid>
        <w:gridCol w:w="10790"/>
      </w:tblGrid>
      <w:tr w:rsidR="00785173" w14:paraId="5F92FC92" w14:textId="77777777" w:rsidTr="00866E6A">
        <w:trPr>
          <w:trHeight w:val="144"/>
        </w:trPr>
        <w:tc>
          <w:tcPr>
            <w:tcW w:w="11001" w:type="dxa"/>
          </w:tcPr>
          <w:p w14:paraId="5EA99204" w14:textId="77777777" w:rsidR="00785173" w:rsidRPr="00F81A22" w:rsidRDefault="00785173" w:rsidP="00650405">
            <w:pPr>
              <w:ind w:left="0"/>
              <w:rPr>
                <w:rFonts w:ascii="KG Miss Kindergarten" w:hAnsi="KG Miss Kindergarten"/>
              </w:rPr>
            </w:pPr>
            <w:r w:rsidRPr="00F81A22">
              <w:rPr>
                <w:rFonts w:ascii="KG Miss Kindergarten" w:hAnsi="KG Miss Kindergarten"/>
              </w:rPr>
              <w:t>The Main Screen</w:t>
            </w:r>
          </w:p>
          <w:p w14:paraId="2A537A99" w14:textId="77777777" w:rsidR="00785173" w:rsidRDefault="00330170" w:rsidP="00650405">
            <w:pPr>
              <w:ind w:left="0"/>
              <w:rPr>
                <w:sz w:val="28"/>
              </w:rPr>
            </w:pPr>
            <w:r>
              <w:rPr>
                <w:noProof/>
                <w:sz w:val="28"/>
              </w:rPr>
              <w:drawing>
                <wp:inline distT="0" distB="0" distL="0" distR="0" wp14:anchorId="5C6493C5" wp14:editId="1985E607">
                  <wp:extent cx="6829619" cy="54238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r_Grid_Blank.png"/>
                          <pic:cNvPicPr/>
                        </pic:nvPicPr>
                        <pic:blipFill>
                          <a:blip r:embed="rId43">
                            <a:extLst>
                              <a:ext uri="{28A0092B-C50C-407E-A947-70E740481C1C}">
                                <a14:useLocalDpi xmlns:a14="http://schemas.microsoft.com/office/drawing/2010/main" val="0"/>
                              </a:ext>
                            </a:extLst>
                          </a:blip>
                          <a:stretch>
                            <a:fillRect/>
                          </a:stretch>
                        </pic:blipFill>
                        <pic:spPr>
                          <a:xfrm>
                            <a:off x="0" y="0"/>
                            <a:ext cx="6881408" cy="5464983"/>
                          </a:xfrm>
                          <a:prstGeom prst="rect">
                            <a:avLst/>
                          </a:prstGeom>
                        </pic:spPr>
                      </pic:pic>
                    </a:graphicData>
                  </a:graphic>
                </wp:inline>
              </w:drawing>
            </w:r>
          </w:p>
        </w:tc>
      </w:tr>
      <w:tr w:rsidR="00785173" w:rsidRPr="00F81A22" w14:paraId="2E287CA5" w14:textId="77777777" w:rsidTr="00866E6A">
        <w:trPr>
          <w:trHeight w:val="6548"/>
        </w:trPr>
        <w:tc>
          <w:tcPr>
            <w:tcW w:w="11001" w:type="dxa"/>
          </w:tcPr>
          <w:p w14:paraId="24F067B3" w14:textId="77777777" w:rsidR="00785173" w:rsidRPr="00F81A22" w:rsidRDefault="00785173" w:rsidP="00650405">
            <w:pPr>
              <w:ind w:left="0"/>
              <w:rPr>
                <w:rFonts w:ascii="KG Miss Kindergarten" w:hAnsi="KG Miss Kindergarten"/>
              </w:rPr>
            </w:pPr>
            <w:r w:rsidRPr="00F81A22">
              <w:rPr>
                <w:rFonts w:ascii="KG Miss Kindergarten" w:hAnsi="KG Miss Kindergarten"/>
              </w:rPr>
              <w:lastRenderedPageBreak/>
              <w:t>The Losing Screen</w:t>
            </w:r>
          </w:p>
          <w:p w14:paraId="35C6FEC4" w14:textId="77777777" w:rsidR="00785173" w:rsidRPr="00F81A22" w:rsidRDefault="00330170" w:rsidP="00B63983">
            <w:pPr>
              <w:ind w:left="0"/>
              <w:jc w:val="center"/>
              <w:rPr>
                <w:rFonts w:ascii="KG Miss Kindergarten" w:hAnsi="KG Miss Kindergarten"/>
              </w:rPr>
            </w:pPr>
            <w:r w:rsidRPr="00F81A22">
              <w:rPr>
                <w:rFonts w:ascii="KG Miss Kindergarten" w:hAnsi="KG Miss Kindergarten"/>
                <w:noProof/>
              </w:rPr>
              <w:drawing>
                <wp:inline distT="0" distB="0" distL="0" distR="0" wp14:anchorId="40D65EE1" wp14:editId="7B02AA63">
                  <wp:extent cx="4695302" cy="372885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r_Grid_Blank.png"/>
                          <pic:cNvPicPr/>
                        </pic:nvPicPr>
                        <pic:blipFill>
                          <a:blip r:embed="rId43">
                            <a:extLst>
                              <a:ext uri="{28A0092B-C50C-407E-A947-70E740481C1C}">
                                <a14:useLocalDpi xmlns:a14="http://schemas.microsoft.com/office/drawing/2010/main" val="0"/>
                              </a:ext>
                            </a:extLst>
                          </a:blip>
                          <a:stretch>
                            <a:fillRect/>
                          </a:stretch>
                        </pic:blipFill>
                        <pic:spPr>
                          <a:xfrm>
                            <a:off x="0" y="0"/>
                            <a:ext cx="4706219" cy="3737521"/>
                          </a:xfrm>
                          <a:prstGeom prst="rect">
                            <a:avLst/>
                          </a:prstGeom>
                        </pic:spPr>
                      </pic:pic>
                    </a:graphicData>
                  </a:graphic>
                </wp:inline>
              </w:drawing>
            </w:r>
          </w:p>
        </w:tc>
      </w:tr>
      <w:tr w:rsidR="00785173" w:rsidRPr="00F81A22" w14:paraId="30BF4854" w14:textId="77777777" w:rsidTr="00866E6A">
        <w:trPr>
          <w:trHeight w:val="6592"/>
        </w:trPr>
        <w:tc>
          <w:tcPr>
            <w:tcW w:w="11001" w:type="dxa"/>
          </w:tcPr>
          <w:p w14:paraId="62429ECE" w14:textId="77777777" w:rsidR="00785173" w:rsidRPr="00F81A22" w:rsidRDefault="008E6F65" w:rsidP="00650405">
            <w:pPr>
              <w:ind w:left="0"/>
              <w:rPr>
                <w:rFonts w:ascii="KG Miss Kindergarten" w:hAnsi="KG Miss Kindergarten"/>
              </w:rPr>
            </w:pPr>
            <w:r w:rsidRPr="00F81A22">
              <w:rPr>
                <w:rFonts w:ascii="KG Miss Kindergarten" w:hAnsi="KG Miss Kindergarten"/>
              </w:rPr>
              <w:br w:type="page"/>
            </w:r>
            <w:r w:rsidR="00785173" w:rsidRPr="00F81A22">
              <w:rPr>
                <w:rFonts w:ascii="KG Miss Kindergarten" w:hAnsi="KG Miss Kindergarten"/>
              </w:rPr>
              <w:t>The Winning Screen</w:t>
            </w:r>
          </w:p>
          <w:p w14:paraId="30D32F03" w14:textId="77777777" w:rsidR="00785173" w:rsidRPr="00F81A22" w:rsidRDefault="00330170" w:rsidP="00B63983">
            <w:pPr>
              <w:ind w:left="0"/>
              <w:jc w:val="center"/>
              <w:rPr>
                <w:rFonts w:ascii="KG Miss Kindergarten" w:hAnsi="KG Miss Kindergarten"/>
              </w:rPr>
            </w:pPr>
            <w:r w:rsidRPr="00F81A22">
              <w:rPr>
                <w:rFonts w:ascii="KG Miss Kindergarten" w:hAnsi="KG Miss Kindergarten"/>
                <w:noProof/>
              </w:rPr>
              <w:drawing>
                <wp:inline distT="0" distB="0" distL="0" distR="0" wp14:anchorId="304F9133" wp14:editId="77822778">
                  <wp:extent cx="4725209" cy="375260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Jr_Grid_Blank.png"/>
                          <pic:cNvPicPr/>
                        </pic:nvPicPr>
                        <pic:blipFill>
                          <a:blip r:embed="rId43">
                            <a:extLst>
                              <a:ext uri="{28A0092B-C50C-407E-A947-70E740481C1C}">
                                <a14:useLocalDpi xmlns:a14="http://schemas.microsoft.com/office/drawing/2010/main" val="0"/>
                              </a:ext>
                            </a:extLst>
                          </a:blip>
                          <a:stretch>
                            <a:fillRect/>
                          </a:stretch>
                        </pic:blipFill>
                        <pic:spPr>
                          <a:xfrm>
                            <a:off x="0" y="0"/>
                            <a:ext cx="4732865" cy="3758683"/>
                          </a:xfrm>
                          <a:prstGeom prst="rect">
                            <a:avLst/>
                          </a:prstGeom>
                        </pic:spPr>
                      </pic:pic>
                    </a:graphicData>
                  </a:graphic>
                </wp:inline>
              </w:drawing>
            </w:r>
          </w:p>
        </w:tc>
      </w:tr>
    </w:tbl>
    <w:p w14:paraId="354687DF" w14:textId="77777777" w:rsidR="00773E56" w:rsidRPr="00F81A22" w:rsidRDefault="00773E56" w:rsidP="00DF3B16">
      <w:pPr>
        <w:ind w:left="0"/>
        <w:rPr>
          <w:rFonts w:ascii="KG Miss Kindergarten" w:hAnsi="KG Miss Kindergarten"/>
          <w:color w:val="333333"/>
          <w:sz w:val="36"/>
        </w:rPr>
      </w:pPr>
      <w:r w:rsidRPr="00F81A22">
        <w:rPr>
          <w:rFonts w:ascii="KG Miss Kindergarten" w:hAnsi="KG Miss Kindergarten"/>
          <w:b/>
          <w:sz w:val="36"/>
        </w:rPr>
        <w:lastRenderedPageBreak/>
        <w:t>Reflection</w:t>
      </w:r>
    </w:p>
    <w:p w14:paraId="6DD7492E" w14:textId="77777777" w:rsidR="00773E56" w:rsidRPr="00F81A22" w:rsidRDefault="000A2FBA" w:rsidP="000A2FBA">
      <w:pPr>
        <w:ind w:left="0"/>
        <w:rPr>
          <w:rFonts w:ascii="KG Miss Kindergarten" w:hAnsi="KG Miss Kindergarten" w:cs="Arial"/>
          <w:color w:val="333333"/>
          <w:sz w:val="28"/>
          <w:szCs w:val="28"/>
        </w:rPr>
      </w:pPr>
      <w:r w:rsidRPr="00F81A22">
        <w:rPr>
          <w:rFonts w:ascii="KG Miss Kindergarten" w:hAnsi="KG Miss Kindergarten" w:cs="Arial"/>
          <w:b/>
          <w:noProof/>
          <w:color w:val="333333"/>
          <w:sz w:val="28"/>
          <w:szCs w:val="28"/>
        </w:rPr>
        <mc:AlternateContent>
          <mc:Choice Requires="wps">
            <w:drawing>
              <wp:anchor distT="0" distB="0" distL="114300" distR="114300" simplePos="0" relativeHeight="251706368" behindDoc="0" locked="0" layoutInCell="1" allowOverlap="1" wp14:anchorId="57310D8B" wp14:editId="0FE17D84">
                <wp:simplePos x="0" y="0"/>
                <wp:positionH relativeFrom="page">
                  <wp:posOffset>683895</wp:posOffset>
                </wp:positionH>
                <wp:positionV relativeFrom="paragraph">
                  <wp:posOffset>37449</wp:posOffset>
                </wp:positionV>
                <wp:extent cx="6311265" cy="395605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3956050"/>
                        </a:xfrm>
                        <a:prstGeom prst="rect">
                          <a:avLst/>
                        </a:prstGeom>
                        <a:solidFill>
                          <a:srgbClr val="FFFFFF"/>
                        </a:solidFill>
                        <a:ln w="9525">
                          <a:noFill/>
                          <a:miter lim="800000"/>
                          <a:headEnd/>
                          <a:tailEnd/>
                        </a:ln>
                      </wps:spPr>
                      <wps:txbx>
                        <w:txbxContent>
                          <w:tbl>
                            <w:tblPr>
                              <w:tblStyle w:val="TableGrid1"/>
                              <w:tblW w:w="0" w:type="auto"/>
                              <w:tblLook w:val="04A0" w:firstRow="1" w:lastRow="0" w:firstColumn="1" w:lastColumn="0" w:noHBand="0" w:noVBand="1"/>
                            </w:tblPr>
                            <w:tblGrid>
                              <w:gridCol w:w="7024"/>
                              <w:gridCol w:w="2603"/>
                            </w:tblGrid>
                            <w:tr w:rsidR="005F3FF9" w:rsidRPr="00221235" w14:paraId="6E5E98EC" w14:textId="77777777" w:rsidTr="001A169B">
                              <w:trPr>
                                <w:trHeight w:val="350"/>
                              </w:trPr>
                              <w:tc>
                                <w:tcPr>
                                  <w:tcW w:w="9647" w:type="dxa"/>
                                  <w:gridSpan w:val="2"/>
                                  <w:shd w:val="clear" w:color="auto" w:fill="EEECE1" w:themeFill="background2"/>
                                  <w:vAlign w:val="bottom"/>
                                </w:tcPr>
                                <w:p w14:paraId="086A3ACE" w14:textId="77777777" w:rsidR="005F3FF9" w:rsidRPr="008B1ABF" w:rsidRDefault="005F3FF9" w:rsidP="001A169B">
                                  <w:pPr>
                                    <w:rPr>
                                      <w:rFonts w:cs="Arial"/>
                                      <w:sz w:val="28"/>
                                      <w:szCs w:val="28"/>
                                    </w:rPr>
                                  </w:pPr>
                                  <w:r w:rsidRPr="008B1ABF">
                                    <w:rPr>
                                      <w:rFonts w:cs="Arial"/>
                                      <w:b/>
                                      <w:bCs/>
                                      <w:kern w:val="24"/>
                                      <w:sz w:val="28"/>
                                      <w:szCs w:val="28"/>
                                    </w:rPr>
                                    <w:t>Design Process Step 2: Explore</w:t>
                                  </w:r>
                                </w:p>
                              </w:tc>
                            </w:tr>
                            <w:tr w:rsidR="005F3FF9" w:rsidRPr="00221235" w14:paraId="13E5B9B2" w14:textId="77777777" w:rsidTr="001A169B">
                              <w:trPr>
                                <w:trHeight w:val="432"/>
                              </w:trPr>
                              <w:tc>
                                <w:tcPr>
                                  <w:tcW w:w="7038" w:type="dxa"/>
                                  <w:vAlign w:val="center"/>
                                </w:tcPr>
                                <w:p w14:paraId="3E1D7664" w14:textId="77777777" w:rsidR="005F3FF9" w:rsidRPr="007C0C67" w:rsidRDefault="005F3FF9" w:rsidP="00CF4357">
                                  <w:pPr>
                                    <w:pStyle w:val="ListParagraph"/>
                                    <w:numPr>
                                      <w:ilvl w:val="0"/>
                                      <w:numId w:val="16"/>
                                    </w:numPr>
                                    <w:rPr>
                                      <w:rFonts w:cs="Arial"/>
                                      <w:sz w:val="28"/>
                                      <w:szCs w:val="28"/>
                                    </w:rPr>
                                  </w:pPr>
                                  <w:r w:rsidRPr="007C0C67">
                                    <w:rPr>
                                      <w:rFonts w:cs="Arial"/>
                                      <w:sz w:val="28"/>
                                      <w:szCs w:val="28"/>
                                    </w:rPr>
                                    <w:t>I can brainstorm ideas of how to solve the problem.</w:t>
                                  </w:r>
                                </w:p>
                              </w:tc>
                              <w:tc>
                                <w:tcPr>
                                  <w:tcW w:w="2609" w:type="dxa"/>
                                  <w:vAlign w:val="center"/>
                                </w:tcPr>
                                <w:p w14:paraId="0B53C075" w14:textId="77777777" w:rsidR="005F3FF9" w:rsidRDefault="005F3FF9" w:rsidP="001A169B">
                                  <w:pPr>
                                    <w:rPr>
                                      <w:rFonts w:cs="Arial"/>
                                    </w:rPr>
                                  </w:pPr>
                                </w:p>
                                <w:p w14:paraId="270B1216" w14:textId="77777777" w:rsidR="005F3FF9" w:rsidRDefault="005F3FF9" w:rsidP="001A169B">
                                  <w:pPr>
                                    <w:rPr>
                                      <w:rFonts w:cs="Arial"/>
                                    </w:rPr>
                                  </w:pPr>
                                </w:p>
                                <w:p w14:paraId="6EC197B4" w14:textId="77777777" w:rsidR="005F3FF9" w:rsidRPr="00221235" w:rsidRDefault="005F3FF9" w:rsidP="001A169B">
                                  <w:pPr>
                                    <w:rPr>
                                      <w:rFonts w:cs="Arial"/>
                                    </w:rPr>
                                  </w:pPr>
                                </w:p>
                              </w:tc>
                            </w:tr>
                            <w:tr w:rsidR="005F3FF9" w:rsidRPr="00221235" w14:paraId="7DB66617" w14:textId="77777777" w:rsidTr="001A169B">
                              <w:trPr>
                                <w:trHeight w:val="530"/>
                              </w:trPr>
                              <w:tc>
                                <w:tcPr>
                                  <w:tcW w:w="7038" w:type="dxa"/>
                                  <w:vAlign w:val="center"/>
                                </w:tcPr>
                                <w:p w14:paraId="6F11AB51" w14:textId="77777777" w:rsidR="005F3FF9" w:rsidRPr="007C0C67" w:rsidRDefault="005F3FF9" w:rsidP="00CF4357">
                                  <w:pPr>
                                    <w:pStyle w:val="ListParagraph"/>
                                    <w:numPr>
                                      <w:ilvl w:val="0"/>
                                      <w:numId w:val="16"/>
                                    </w:numPr>
                                    <w:rPr>
                                      <w:rFonts w:cs="Arial"/>
                                      <w:sz w:val="28"/>
                                      <w:szCs w:val="28"/>
                                    </w:rPr>
                                  </w:pPr>
                                  <w:r w:rsidRPr="007C0C67">
                                    <w:rPr>
                                      <w:rFonts w:cs="Arial"/>
                                      <w:sz w:val="28"/>
                                      <w:szCs w:val="28"/>
                                    </w:rPr>
                                    <w:t>I can research to find out a</w:t>
                                  </w:r>
                                  <w:r>
                                    <w:rPr>
                                      <w:rFonts w:cs="Arial"/>
                                      <w:sz w:val="28"/>
                                      <w:szCs w:val="28"/>
                                    </w:rPr>
                                    <w:t>bout ways to solve the problem.</w:t>
                                  </w:r>
                                </w:p>
                              </w:tc>
                              <w:tc>
                                <w:tcPr>
                                  <w:tcW w:w="2609" w:type="dxa"/>
                                  <w:vAlign w:val="center"/>
                                </w:tcPr>
                                <w:p w14:paraId="13E63179" w14:textId="77777777" w:rsidR="005F3FF9" w:rsidRDefault="005F3FF9" w:rsidP="001A169B">
                                  <w:pPr>
                                    <w:rPr>
                                      <w:rFonts w:cs="Arial"/>
                                    </w:rPr>
                                  </w:pPr>
                                </w:p>
                                <w:p w14:paraId="0104A9EE" w14:textId="77777777" w:rsidR="005F3FF9" w:rsidRDefault="005F3FF9" w:rsidP="001A169B">
                                  <w:pPr>
                                    <w:rPr>
                                      <w:rFonts w:cs="Arial"/>
                                    </w:rPr>
                                  </w:pPr>
                                </w:p>
                                <w:p w14:paraId="2AF7C111" w14:textId="77777777" w:rsidR="005F3FF9" w:rsidRPr="00221235" w:rsidRDefault="005F3FF9" w:rsidP="001A169B">
                                  <w:pPr>
                                    <w:rPr>
                                      <w:rFonts w:cs="Arial"/>
                                    </w:rPr>
                                  </w:pPr>
                                </w:p>
                              </w:tc>
                            </w:tr>
                            <w:tr w:rsidR="005F3FF9" w:rsidRPr="00221235" w14:paraId="08BC2194" w14:textId="77777777" w:rsidTr="001A169B">
                              <w:trPr>
                                <w:trHeight w:val="432"/>
                              </w:trPr>
                              <w:tc>
                                <w:tcPr>
                                  <w:tcW w:w="9647" w:type="dxa"/>
                                  <w:gridSpan w:val="2"/>
                                </w:tcPr>
                                <w:p w14:paraId="59777F8C" w14:textId="77777777" w:rsidR="005F3FF9" w:rsidRPr="00221235" w:rsidRDefault="005F3FF9" w:rsidP="001A169B">
                                  <w:pPr>
                                    <w:rPr>
                                      <w:rFonts w:cs="Arial"/>
                                      <w:b/>
                                      <w:sz w:val="8"/>
                                      <w:szCs w:val="8"/>
                                    </w:rPr>
                                  </w:pPr>
                                </w:p>
                                <w:p w14:paraId="5864F167" w14:textId="77777777" w:rsidR="005F3FF9" w:rsidRPr="007C0C67" w:rsidRDefault="005F3FF9" w:rsidP="001A169B">
                                  <w:pPr>
                                    <w:rPr>
                                      <w:rFonts w:cs="Arial"/>
                                      <w:b/>
                                      <w:sz w:val="28"/>
                                      <w:szCs w:val="28"/>
                                    </w:rPr>
                                  </w:pPr>
                                  <w:r w:rsidRPr="007C0C67">
                                    <w:rPr>
                                      <w:rFonts w:cs="Arial"/>
                                      <w:b/>
                                      <w:sz w:val="28"/>
                                      <w:szCs w:val="28"/>
                                    </w:rPr>
                                    <w:t>Teacher Notes</w:t>
                                  </w:r>
                                </w:p>
                                <w:p w14:paraId="338DEA90" w14:textId="77777777" w:rsidR="005F3FF9" w:rsidRDefault="005F3FF9" w:rsidP="001A169B">
                                  <w:pPr>
                                    <w:rPr>
                                      <w:rFonts w:cs="Arial"/>
                                      <w:b/>
                                    </w:rPr>
                                  </w:pPr>
                                </w:p>
                                <w:p w14:paraId="666C7099" w14:textId="77777777" w:rsidR="005F3FF9" w:rsidRDefault="005F3FF9" w:rsidP="001A169B">
                                  <w:pPr>
                                    <w:rPr>
                                      <w:rFonts w:cs="Arial"/>
                                      <w:b/>
                                    </w:rPr>
                                  </w:pPr>
                                </w:p>
                                <w:p w14:paraId="69289910" w14:textId="77777777" w:rsidR="005F3FF9" w:rsidRDefault="005F3FF9" w:rsidP="001A169B">
                                  <w:pPr>
                                    <w:rPr>
                                      <w:rFonts w:cs="Arial"/>
                                      <w:b/>
                                    </w:rPr>
                                  </w:pPr>
                                </w:p>
                                <w:p w14:paraId="5584E1D7" w14:textId="77777777" w:rsidR="005F3FF9" w:rsidRDefault="005F3FF9" w:rsidP="001A169B">
                                  <w:pPr>
                                    <w:rPr>
                                      <w:rFonts w:cs="Arial"/>
                                      <w:b/>
                                    </w:rPr>
                                  </w:pPr>
                                </w:p>
                                <w:p w14:paraId="65D8C594" w14:textId="77777777" w:rsidR="005F3FF9" w:rsidRDefault="005F3FF9" w:rsidP="001A169B">
                                  <w:pPr>
                                    <w:rPr>
                                      <w:rFonts w:cs="Arial"/>
                                      <w:b/>
                                    </w:rPr>
                                  </w:pPr>
                                </w:p>
                                <w:p w14:paraId="48209BC0" w14:textId="77777777" w:rsidR="005F3FF9" w:rsidRDefault="005F3FF9" w:rsidP="001A169B">
                                  <w:pPr>
                                    <w:rPr>
                                      <w:rFonts w:cs="Arial"/>
                                      <w:b/>
                                    </w:rPr>
                                  </w:pPr>
                                </w:p>
                                <w:p w14:paraId="2603FE8D" w14:textId="77777777" w:rsidR="005F3FF9" w:rsidRDefault="005F3FF9" w:rsidP="001A169B">
                                  <w:pPr>
                                    <w:rPr>
                                      <w:rFonts w:cs="Arial"/>
                                      <w:b/>
                                    </w:rPr>
                                  </w:pPr>
                                </w:p>
                                <w:p w14:paraId="02492CFC" w14:textId="77777777" w:rsidR="005F3FF9" w:rsidRDefault="005F3FF9" w:rsidP="001A169B">
                                  <w:pPr>
                                    <w:rPr>
                                      <w:rFonts w:cs="Arial"/>
                                      <w:b/>
                                    </w:rPr>
                                  </w:pPr>
                                </w:p>
                                <w:p w14:paraId="4C4F7725" w14:textId="77777777" w:rsidR="005F3FF9" w:rsidRDefault="005F3FF9" w:rsidP="001A169B">
                                  <w:pPr>
                                    <w:rPr>
                                      <w:rFonts w:cs="Arial"/>
                                      <w:b/>
                                    </w:rPr>
                                  </w:pPr>
                                </w:p>
                                <w:p w14:paraId="1F9A97BE" w14:textId="77777777" w:rsidR="005F3FF9" w:rsidRPr="00221235" w:rsidRDefault="005F3FF9" w:rsidP="001A169B">
                                  <w:pPr>
                                    <w:rPr>
                                      <w:rFonts w:cs="Arial"/>
                                    </w:rPr>
                                  </w:pPr>
                                </w:p>
                              </w:tc>
                            </w:tr>
                          </w:tbl>
                          <w:p w14:paraId="3460DE2B" w14:textId="77777777" w:rsidR="005F3FF9" w:rsidRDefault="005F3FF9" w:rsidP="000A2F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10D8B" id="_x0000_s1028" type="#_x0000_t202" style="position:absolute;margin-left:53.85pt;margin-top:2.95pt;width:496.95pt;height:31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THIwIAACQEAAAOAAAAZHJzL2Uyb0RvYy54bWysU9uO2yAQfa/Uf0C8N3a8Sbq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" stroked="f">
                <v:textbox>
                  <w:txbxContent>
                    <w:tbl>
                      <w:tblPr>
                        <w:tblStyle w:val="TableGrid1"/>
                        <w:tblW w:w="0" w:type="auto"/>
                        <w:tblLook w:val="04A0" w:firstRow="1" w:lastRow="0" w:firstColumn="1" w:lastColumn="0" w:noHBand="0" w:noVBand="1"/>
                      </w:tblPr>
                      <w:tblGrid>
                        <w:gridCol w:w="7024"/>
                        <w:gridCol w:w="2603"/>
                      </w:tblGrid>
                      <w:tr w:rsidR="005F3FF9" w:rsidRPr="00221235" w14:paraId="6E5E98EC" w14:textId="77777777" w:rsidTr="001A169B">
                        <w:trPr>
                          <w:trHeight w:val="350"/>
                        </w:trPr>
                        <w:tc>
                          <w:tcPr>
                            <w:tcW w:w="9647" w:type="dxa"/>
                            <w:gridSpan w:val="2"/>
                            <w:shd w:val="clear" w:color="auto" w:fill="EEECE1" w:themeFill="background2"/>
                            <w:vAlign w:val="bottom"/>
                          </w:tcPr>
                          <w:p w14:paraId="086A3ACE" w14:textId="77777777" w:rsidR="005F3FF9" w:rsidRPr="008B1ABF" w:rsidRDefault="005F3FF9" w:rsidP="001A169B">
                            <w:pPr>
                              <w:rPr>
                                <w:rFonts w:cs="Arial"/>
                                <w:sz w:val="28"/>
                                <w:szCs w:val="28"/>
                              </w:rPr>
                            </w:pPr>
                            <w:r w:rsidRPr="008B1ABF">
                              <w:rPr>
                                <w:rFonts w:cs="Arial"/>
                                <w:b/>
                                <w:bCs/>
                                <w:kern w:val="24"/>
                                <w:sz w:val="28"/>
                                <w:szCs w:val="28"/>
                              </w:rPr>
                              <w:t>Design Process Step 2: Explore</w:t>
                            </w:r>
                          </w:p>
                        </w:tc>
                      </w:tr>
                      <w:tr w:rsidR="005F3FF9" w:rsidRPr="00221235" w14:paraId="13E5B9B2" w14:textId="77777777" w:rsidTr="001A169B">
                        <w:trPr>
                          <w:trHeight w:val="432"/>
                        </w:trPr>
                        <w:tc>
                          <w:tcPr>
                            <w:tcW w:w="7038" w:type="dxa"/>
                            <w:vAlign w:val="center"/>
                          </w:tcPr>
                          <w:p w14:paraId="3E1D7664" w14:textId="77777777" w:rsidR="005F3FF9" w:rsidRPr="007C0C67" w:rsidRDefault="005F3FF9" w:rsidP="00CF4357">
                            <w:pPr>
                              <w:pStyle w:val="ListParagraph"/>
                              <w:numPr>
                                <w:ilvl w:val="0"/>
                                <w:numId w:val="16"/>
                              </w:numPr>
                              <w:rPr>
                                <w:rFonts w:cs="Arial"/>
                                <w:sz w:val="28"/>
                                <w:szCs w:val="28"/>
                              </w:rPr>
                            </w:pPr>
                            <w:r w:rsidRPr="007C0C67">
                              <w:rPr>
                                <w:rFonts w:cs="Arial"/>
                                <w:sz w:val="28"/>
                                <w:szCs w:val="28"/>
                              </w:rPr>
                              <w:t>I can brainstorm ideas of how to solve the problem.</w:t>
                            </w:r>
                          </w:p>
                        </w:tc>
                        <w:tc>
                          <w:tcPr>
                            <w:tcW w:w="2609" w:type="dxa"/>
                            <w:vAlign w:val="center"/>
                          </w:tcPr>
                          <w:p w14:paraId="0B53C075" w14:textId="77777777" w:rsidR="005F3FF9" w:rsidRDefault="005F3FF9" w:rsidP="001A169B">
                            <w:pPr>
                              <w:rPr>
                                <w:rFonts w:cs="Arial"/>
                              </w:rPr>
                            </w:pPr>
                          </w:p>
                          <w:p w14:paraId="270B1216" w14:textId="77777777" w:rsidR="005F3FF9" w:rsidRDefault="005F3FF9" w:rsidP="001A169B">
                            <w:pPr>
                              <w:rPr>
                                <w:rFonts w:cs="Arial"/>
                              </w:rPr>
                            </w:pPr>
                          </w:p>
                          <w:p w14:paraId="6EC197B4" w14:textId="77777777" w:rsidR="005F3FF9" w:rsidRPr="00221235" w:rsidRDefault="005F3FF9" w:rsidP="001A169B">
                            <w:pPr>
                              <w:rPr>
                                <w:rFonts w:cs="Arial"/>
                              </w:rPr>
                            </w:pPr>
                          </w:p>
                        </w:tc>
                      </w:tr>
                      <w:tr w:rsidR="005F3FF9" w:rsidRPr="00221235" w14:paraId="7DB66617" w14:textId="77777777" w:rsidTr="001A169B">
                        <w:trPr>
                          <w:trHeight w:val="530"/>
                        </w:trPr>
                        <w:tc>
                          <w:tcPr>
                            <w:tcW w:w="7038" w:type="dxa"/>
                            <w:vAlign w:val="center"/>
                          </w:tcPr>
                          <w:p w14:paraId="6F11AB51" w14:textId="77777777" w:rsidR="005F3FF9" w:rsidRPr="007C0C67" w:rsidRDefault="005F3FF9" w:rsidP="00CF4357">
                            <w:pPr>
                              <w:pStyle w:val="ListParagraph"/>
                              <w:numPr>
                                <w:ilvl w:val="0"/>
                                <w:numId w:val="16"/>
                              </w:numPr>
                              <w:rPr>
                                <w:rFonts w:cs="Arial"/>
                                <w:sz w:val="28"/>
                                <w:szCs w:val="28"/>
                              </w:rPr>
                            </w:pPr>
                            <w:r w:rsidRPr="007C0C67">
                              <w:rPr>
                                <w:rFonts w:cs="Arial"/>
                                <w:sz w:val="28"/>
                                <w:szCs w:val="28"/>
                              </w:rPr>
                              <w:t>I can research to find out a</w:t>
                            </w:r>
                            <w:r>
                              <w:rPr>
                                <w:rFonts w:cs="Arial"/>
                                <w:sz w:val="28"/>
                                <w:szCs w:val="28"/>
                              </w:rPr>
                              <w:t>bout ways to solve the problem.</w:t>
                            </w:r>
                          </w:p>
                        </w:tc>
                        <w:tc>
                          <w:tcPr>
                            <w:tcW w:w="2609" w:type="dxa"/>
                            <w:vAlign w:val="center"/>
                          </w:tcPr>
                          <w:p w14:paraId="13E63179" w14:textId="77777777" w:rsidR="005F3FF9" w:rsidRDefault="005F3FF9" w:rsidP="001A169B">
                            <w:pPr>
                              <w:rPr>
                                <w:rFonts w:cs="Arial"/>
                              </w:rPr>
                            </w:pPr>
                          </w:p>
                          <w:p w14:paraId="0104A9EE" w14:textId="77777777" w:rsidR="005F3FF9" w:rsidRDefault="005F3FF9" w:rsidP="001A169B">
                            <w:pPr>
                              <w:rPr>
                                <w:rFonts w:cs="Arial"/>
                              </w:rPr>
                            </w:pPr>
                          </w:p>
                          <w:p w14:paraId="2AF7C111" w14:textId="77777777" w:rsidR="005F3FF9" w:rsidRPr="00221235" w:rsidRDefault="005F3FF9" w:rsidP="001A169B">
                            <w:pPr>
                              <w:rPr>
                                <w:rFonts w:cs="Arial"/>
                              </w:rPr>
                            </w:pPr>
                          </w:p>
                        </w:tc>
                      </w:tr>
                      <w:tr w:rsidR="005F3FF9" w:rsidRPr="00221235" w14:paraId="08BC2194" w14:textId="77777777" w:rsidTr="001A169B">
                        <w:trPr>
                          <w:trHeight w:val="432"/>
                        </w:trPr>
                        <w:tc>
                          <w:tcPr>
                            <w:tcW w:w="9647" w:type="dxa"/>
                            <w:gridSpan w:val="2"/>
                          </w:tcPr>
                          <w:p w14:paraId="59777F8C" w14:textId="77777777" w:rsidR="005F3FF9" w:rsidRPr="00221235" w:rsidRDefault="005F3FF9" w:rsidP="001A169B">
                            <w:pPr>
                              <w:rPr>
                                <w:rFonts w:cs="Arial"/>
                                <w:b/>
                                <w:sz w:val="8"/>
                                <w:szCs w:val="8"/>
                              </w:rPr>
                            </w:pPr>
                          </w:p>
                          <w:p w14:paraId="5864F167" w14:textId="77777777" w:rsidR="005F3FF9" w:rsidRPr="007C0C67" w:rsidRDefault="005F3FF9" w:rsidP="001A169B">
                            <w:pPr>
                              <w:rPr>
                                <w:rFonts w:cs="Arial"/>
                                <w:b/>
                                <w:sz w:val="28"/>
                                <w:szCs w:val="28"/>
                              </w:rPr>
                            </w:pPr>
                            <w:r w:rsidRPr="007C0C67">
                              <w:rPr>
                                <w:rFonts w:cs="Arial"/>
                                <w:b/>
                                <w:sz w:val="28"/>
                                <w:szCs w:val="28"/>
                              </w:rPr>
                              <w:t>Teacher Notes</w:t>
                            </w:r>
                          </w:p>
                          <w:p w14:paraId="338DEA90" w14:textId="77777777" w:rsidR="005F3FF9" w:rsidRDefault="005F3FF9" w:rsidP="001A169B">
                            <w:pPr>
                              <w:rPr>
                                <w:rFonts w:cs="Arial"/>
                                <w:b/>
                              </w:rPr>
                            </w:pPr>
                          </w:p>
                          <w:p w14:paraId="666C7099" w14:textId="77777777" w:rsidR="005F3FF9" w:rsidRDefault="005F3FF9" w:rsidP="001A169B">
                            <w:pPr>
                              <w:rPr>
                                <w:rFonts w:cs="Arial"/>
                                <w:b/>
                              </w:rPr>
                            </w:pPr>
                          </w:p>
                          <w:p w14:paraId="69289910" w14:textId="77777777" w:rsidR="005F3FF9" w:rsidRDefault="005F3FF9" w:rsidP="001A169B">
                            <w:pPr>
                              <w:rPr>
                                <w:rFonts w:cs="Arial"/>
                                <w:b/>
                              </w:rPr>
                            </w:pPr>
                          </w:p>
                          <w:p w14:paraId="5584E1D7" w14:textId="77777777" w:rsidR="005F3FF9" w:rsidRDefault="005F3FF9" w:rsidP="001A169B">
                            <w:pPr>
                              <w:rPr>
                                <w:rFonts w:cs="Arial"/>
                                <w:b/>
                              </w:rPr>
                            </w:pPr>
                          </w:p>
                          <w:p w14:paraId="65D8C594" w14:textId="77777777" w:rsidR="005F3FF9" w:rsidRDefault="005F3FF9" w:rsidP="001A169B">
                            <w:pPr>
                              <w:rPr>
                                <w:rFonts w:cs="Arial"/>
                                <w:b/>
                              </w:rPr>
                            </w:pPr>
                          </w:p>
                          <w:p w14:paraId="48209BC0" w14:textId="77777777" w:rsidR="005F3FF9" w:rsidRDefault="005F3FF9" w:rsidP="001A169B">
                            <w:pPr>
                              <w:rPr>
                                <w:rFonts w:cs="Arial"/>
                                <w:b/>
                              </w:rPr>
                            </w:pPr>
                          </w:p>
                          <w:p w14:paraId="2603FE8D" w14:textId="77777777" w:rsidR="005F3FF9" w:rsidRDefault="005F3FF9" w:rsidP="001A169B">
                            <w:pPr>
                              <w:rPr>
                                <w:rFonts w:cs="Arial"/>
                                <w:b/>
                              </w:rPr>
                            </w:pPr>
                          </w:p>
                          <w:p w14:paraId="02492CFC" w14:textId="77777777" w:rsidR="005F3FF9" w:rsidRDefault="005F3FF9" w:rsidP="001A169B">
                            <w:pPr>
                              <w:rPr>
                                <w:rFonts w:cs="Arial"/>
                                <w:b/>
                              </w:rPr>
                            </w:pPr>
                          </w:p>
                          <w:p w14:paraId="4C4F7725" w14:textId="77777777" w:rsidR="005F3FF9" w:rsidRDefault="005F3FF9" w:rsidP="001A169B">
                            <w:pPr>
                              <w:rPr>
                                <w:rFonts w:cs="Arial"/>
                                <w:b/>
                              </w:rPr>
                            </w:pPr>
                          </w:p>
                          <w:p w14:paraId="1F9A97BE" w14:textId="77777777" w:rsidR="005F3FF9" w:rsidRPr="00221235" w:rsidRDefault="005F3FF9" w:rsidP="001A169B">
                            <w:pPr>
                              <w:rPr>
                                <w:rFonts w:cs="Arial"/>
                              </w:rPr>
                            </w:pPr>
                          </w:p>
                        </w:tc>
                      </w:tr>
                    </w:tbl>
                    <w:p w14:paraId="3460DE2B" w14:textId="77777777" w:rsidR="005F3FF9" w:rsidRDefault="005F3FF9" w:rsidP="000A2FBA"/>
                  </w:txbxContent>
                </v:textbox>
                <w10:wrap anchorx="page"/>
              </v:shape>
            </w:pict>
          </mc:Fallback>
        </mc:AlternateContent>
      </w:r>
    </w:p>
    <w:p w14:paraId="771F5B60" w14:textId="77777777" w:rsidR="00773E56" w:rsidRPr="00F81A22"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090160D9" w14:textId="77777777" w:rsidR="00773E56" w:rsidRPr="00F81A22"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14ED18C3" w14:textId="77777777" w:rsidR="00773E56" w:rsidRPr="00F81A22"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66DB9F98" w14:textId="77777777" w:rsidR="00773E56" w:rsidRPr="00F81A22" w:rsidRDefault="00773E56" w:rsidP="00773E56">
      <w:pPr>
        <w:pStyle w:val="activitybullet0"/>
        <w:spacing w:before="0" w:beforeAutospacing="0" w:after="150" w:afterAutospacing="0" w:line="300" w:lineRule="atLeast"/>
        <w:rPr>
          <w:rFonts w:ascii="KG Miss Kindergarten" w:hAnsi="KG Miss Kindergarten" w:cs="Arial"/>
          <w:b/>
          <w:color w:val="333333"/>
          <w:sz w:val="28"/>
          <w:szCs w:val="28"/>
        </w:rPr>
      </w:pPr>
    </w:p>
    <w:p w14:paraId="12867140" w14:textId="77777777" w:rsidR="00727B4A" w:rsidRDefault="00727B4A" w:rsidP="00773E56">
      <w:pPr>
        <w:pStyle w:val="activitybullet0"/>
        <w:spacing w:before="0" w:beforeAutospacing="0" w:after="150" w:afterAutospacing="0" w:line="300" w:lineRule="atLeast"/>
        <w:rPr>
          <w:rFonts w:ascii="Arial" w:hAnsi="Arial" w:cs="Arial"/>
          <w:b/>
          <w:color w:val="333333"/>
          <w:sz w:val="28"/>
          <w:szCs w:val="28"/>
        </w:rPr>
      </w:pPr>
    </w:p>
    <w:p w14:paraId="4AB34E5C" w14:textId="77777777" w:rsidR="00785173" w:rsidRDefault="00785173" w:rsidP="00773E56">
      <w:pPr>
        <w:pStyle w:val="activitybullet0"/>
        <w:spacing w:before="0" w:beforeAutospacing="0" w:after="150" w:afterAutospacing="0" w:line="300" w:lineRule="atLeast"/>
        <w:rPr>
          <w:rFonts w:ascii="Arial" w:hAnsi="Arial" w:cs="Arial"/>
          <w:b/>
          <w:color w:val="333333"/>
          <w:sz w:val="36"/>
          <w:szCs w:val="36"/>
        </w:rPr>
      </w:pPr>
    </w:p>
    <w:p w14:paraId="67177875" w14:textId="77777777" w:rsidR="00F81A22" w:rsidRDefault="00F81A22" w:rsidP="00866E6A">
      <w:pPr>
        <w:ind w:left="0"/>
        <w:rPr>
          <w:rFonts w:cs="Arial"/>
          <w:b/>
          <w:color w:val="333333"/>
          <w:sz w:val="36"/>
          <w:szCs w:val="36"/>
        </w:rPr>
      </w:pPr>
    </w:p>
    <w:p w14:paraId="472D3730" w14:textId="77777777" w:rsidR="00F81A22" w:rsidRDefault="00F81A22" w:rsidP="00866E6A">
      <w:pPr>
        <w:ind w:left="0"/>
        <w:rPr>
          <w:rFonts w:ascii="KG Miss Kindergarten" w:hAnsi="KG Miss Kindergarten" w:cs="Arial"/>
          <w:b/>
          <w:color w:val="333333"/>
        </w:rPr>
      </w:pPr>
    </w:p>
    <w:p w14:paraId="3A27CBEE" w14:textId="77777777" w:rsidR="00F81A22" w:rsidRDefault="00F81A22" w:rsidP="00866E6A">
      <w:pPr>
        <w:ind w:left="0"/>
        <w:rPr>
          <w:rFonts w:ascii="KG Miss Kindergarten" w:hAnsi="KG Miss Kindergarten" w:cs="Arial"/>
          <w:b/>
          <w:color w:val="333333"/>
        </w:rPr>
      </w:pPr>
    </w:p>
    <w:p w14:paraId="2B31D7E4" w14:textId="77777777" w:rsidR="00F81A22" w:rsidRDefault="00F81A22" w:rsidP="00866E6A">
      <w:pPr>
        <w:ind w:left="0"/>
        <w:rPr>
          <w:rFonts w:ascii="KG Miss Kindergarten" w:hAnsi="KG Miss Kindergarten" w:cs="Arial"/>
          <w:b/>
          <w:color w:val="333333"/>
        </w:rPr>
      </w:pPr>
    </w:p>
    <w:p w14:paraId="144279B6" w14:textId="77777777" w:rsidR="00F81A22" w:rsidRDefault="00F81A22" w:rsidP="00866E6A">
      <w:pPr>
        <w:ind w:left="0"/>
        <w:rPr>
          <w:rFonts w:ascii="KG Miss Kindergarten" w:hAnsi="KG Miss Kindergarten" w:cs="Arial"/>
          <w:b/>
          <w:color w:val="333333"/>
        </w:rPr>
      </w:pPr>
    </w:p>
    <w:p w14:paraId="2A8C8A3D" w14:textId="77777777" w:rsidR="00F81A22" w:rsidRDefault="00F81A22" w:rsidP="00866E6A">
      <w:pPr>
        <w:ind w:left="0"/>
        <w:rPr>
          <w:rFonts w:ascii="KG Miss Kindergarten" w:hAnsi="KG Miss Kindergarten" w:cs="Arial"/>
          <w:b/>
          <w:color w:val="333333"/>
        </w:rPr>
      </w:pPr>
    </w:p>
    <w:p w14:paraId="5BD1FC68" w14:textId="5543F14A" w:rsidR="00C45276" w:rsidRPr="00F81A22" w:rsidRDefault="00773E56" w:rsidP="00866E6A">
      <w:pPr>
        <w:ind w:left="0"/>
        <w:rPr>
          <w:rFonts w:ascii="KG Miss Kindergarten" w:hAnsi="KG Miss Kindergarten" w:cs="Arial"/>
          <w:color w:val="333333"/>
        </w:rPr>
      </w:pPr>
      <w:r w:rsidRPr="00F81A22">
        <w:rPr>
          <w:rFonts w:ascii="KG Miss Kindergarten" w:hAnsi="KG Miss Kindergarten" w:cs="Arial"/>
          <w:b/>
          <w:color w:val="333333"/>
        </w:rPr>
        <w:t>Model</w:t>
      </w:r>
      <w:r w:rsidR="006D791A" w:rsidRPr="00F81A22">
        <w:rPr>
          <w:rFonts w:ascii="KG Miss Kindergarten" w:hAnsi="KG Miss Kindergarten" w:cs="Arial"/>
          <w:b/>
          <w:color w:val="333333"/>
        </w:rPr>
        <w:t>:</w:t>
      </w:r>
      <w:r w:rsidRPr="00F81A22">
        <w:rPr>
          <w:rFonts w:ascii="KG Miss Kindergarten" w:hAnsi="KG Miss Kindergarten"/>
          <w:b/>
          <w:color w:val="333333"/>
        </w:rPr>
        <w:t xml:space="preserve"> </w:t>
      </w:r>
      <w:r w:rsidR="00BA0C0A" w:rsidRPr="00F81A22">
        <w:rPr>
          <w:rFonts w:ascii="KG Miss Kindergarten" w:hAnsi="KG Miss Kindergarten" w:cs="Arial"/>
          <w:color w:val="333333"/>
        </w:rPr>
        <w:t xml:space="preserve">Turn your </w:t>
      </w:r>
      <w:r w:rsidR="00C87952" w:rsidRPr="00F81A22">
        <w:rPr>
          <w:rFonts w:ascii="KG Miss Kindergarten" w:hAnsi="KG Miss Kindergarten" w:cs="Arial"/>
          <w:color w:val="333333"/>
        </w:rPr>
        <w:t>game idea</w:t>
      </w:r>
      <w:r w:rsidR="00BA0C0A" w:rsidRPr="00F81A22">
        <w:rPr>
          <w:rFonts w:ascii="KG Miss Kindergarten" w:hAnsi="KG Miss Kindergarten" w:cs="Arial"/>
          <w:color w:val="333333"/>
        </w:rPr>
        <w:t xml:space="preserve"> into a program. </w:t>
      </w:r>
      <w:r w:rsidR="00F561F7" w:rsidRPr="00F81A22">
        <w:rPr>
          <w:rFonts w:ascii="KG Miss Kindergarten" w:hAnsi="KG Miss Kindergarten" w:cs="Arial"/>
          <w:color w:val="333333"/>
        </w:rPr>
        <w:t>The first step in building</w:t>
      </w:r>
      <w:r w:rsidR="00DE672B" w:rsidRPr="00F81A22">
        <w:rPr>
          <w:rFonts w:ascii="KG Miss Kindergarten" w:hAnsi="KG Miss Kindergarten" w:cs="Arial"/>
          <w:color w:val="333333"/>
        </w:rPr>
        <w:t xml:space="preserve"> a </w:t>
      </w:r>
      <w:r w:rsidR="00F561F7" w:rsidRPr="00F81A22">
        <w:rPr>
          <w:rFonts w:ascii="KG Miss Kindergarten" w:hAnsi="KG Miss Kindergarten" w:cs="Arial"/>
          <w:color w:val="333333"/>
        </w:rPr>
        <w:t xml:space="preserve">computer program is to write an </w:t>
      </w:r>
      <w:r w:rsidR="00F561F7" w:rsidRPr="00F81A22">
        <w:rPr>
          <w:rFonts w:ascii="KG Miss Kindergarten" w:hAnsi="KG Miss Kindergarten" w:cs="Arial"/>
          <w:b/>
          <w:i/>
          <w:color w:val="333333"/>
        </w:rPr>
        <w:t>algorithm</w:t>
      </w:r>
      <w:r w:rsidR="00F561F7" w:rsidRPr="00F81A22">
        <w:rPr>
          <w:rFonts w:ascii="KG Miss Kindergarten" w:hAnsi="KG Miss Kindergarten" w:cs="Arial"/>
          <w:color w:val="333333"/>
        </w:rPr>
        <w:t>. An algorithm is like a recipe. It is a list</w:t>
      </w:r>
      <w:r w:rsidR="00DE672B" w:rsidRPr="00F81A22">
        <w:rPr>
          <w:rFonts w:ascii="KG Miss Kindergarten" w:hAnsi="KG Miss Kindergarten" w:cs="Arial"/>
          <w:color w:val="333333"/>
        </w:rPr>
        <w:t xml:space="preserve"> of </w:t>
      </w:r>
      <w:r w:rsidR="00B63983" w:rsidRPr="00F81A22">
        <w:rPr>
          <w:rFonts w:ascii="KG Miss Kindergarten" w:hAnsi="KG Miss Kindergarten" w:cs="Arial"/>
          <w:color w:val="333333"/>
        </w:rPr>
        <w:t>steps for completing</w:t>
      </w:r>
      <w:r w:rsidR="00F561F7" w:rsidRPr="00F81A22">
        <w:rPr>
          <w:rFonts w:ascii="KG Miss Kindergarten" w:hAnsi="KG Miss Kindergarten" w:cs="Arial"/>
          <w:color w:val="333333"/>
        </w:rPr>
        <w:t xml:space="preserve"> a task.</w:t>
      </w:r>
      <w:r w:rsidR="00B55800" w:rsidRPr="00F81A22">
        <w:rPr>
          <w:rFonts w:ascii="KG Miss Kindergarten" w:hAnsi="KG Miss Kindergarten" w:cs="Arial"/>
          <w:color w:val="333333"/>
        </w:rPr>
        <w:t xml:space="preserve"> Answer the questions below to figure out the steps in your algorithm.</w:t>
      </w:r>
    </w:p>
    <w:p w14:paraId="21CD0B95" w14:textId="77777777" w:rsidR="00F561F7" w:rsidRPr="00F81A22" w:rsidRDefault="00F561F7" w:rsidP="00773E56">
      <w:pPr>
        <w:pStyle w:val="activitybullet0"/>
        <w:spacing w:before="0" w:beforeAutospacing="0" w:after="150" w:afterAutospacing="0" w:line="300" w:lineRule="atLeast"/>
        <w:rPr>
          <w:rFonts w:ascii="KG Miss Kindergarten" w:hAnsi="KG Miss Kindergarten" w:cs="Arial"/>
          <w:color w:val="333333"/>
        </w:rPr>
      </w:pPr>
    </w:p>
    <w:p w14:paraId="524218E3" w14:textId="77777777" w:rsidR="00F561F7" w:rsidRPr="00F81A22" w:rsidRDefault="00F561F7" w:rsidP="00E05BEC">
      <w:pPr>
        <w:pStyle w:val="activitybullet0"/>
        <w:spacing w:before="0" w:beforeAutospacing="0" w:after="150" w:afterAutospacing="0" w:line="300" w:lineRule="atLeast"/>
        <w:rPr>
          <w:rFonts w:ascii="KG Miss Kindergarten" w:hAnsi="KG Miss Kindergarten" w:cs="Arial"/>
          <w:b/>
          <w:color w:val="333333"/>
        </w:rPr>
      </w:pPr>
      <w:r w:rsidRPr="00F81A22">
        <w:rPr>
          <w:rFonts w:ascii="KG Miss Kindergarten" w:hAnsi="KG Miss Kindergarten" w:cs="Arial"/>
          <w:b/>
          <w:color w:val="333333"/>
        </w:rPr>
        <w:t>Algorithm</w:t>
      </w:r>
      <w:r w:rsidR="0081665A" w:rsidRPr="00F81A22">
        <w:rPr>
          <w:rFonts w:ascii="KG Miss Kindergarten" w:hAnsi="KG Miss Kindergarten" w:cs="Arial"/>
          <w:b/>
          <w:color w:val="333333"/>
        </w:rPr>
        <w:t xml:space="preserve"> for Target</w:t>
      </w:r>
    </w:p>
    <w:p w14:paraId="4CC19A6D" w14:textId="77777777" w:rsidR="00E05BEC" w:rsidRPr="00F81A22" w:rsidRDefault="0081665A" w:rsidP="00E05BEC">
      <w:pPr>
        <w:pStyle w:val="activitybullet0"/>
        <w:spacing w:before="0" w:beforeAutospacing="0" w:after="150" w:afterAutospacing="0"/>
        <w:rPr>
          <w:rFonts w:ascii="KG Miss Kindergarten" w:hAnsi="KG Miss Kindergarten" w:cs="Arial"/>
          <w:color w:val="333333"/>
        </w:rPr>
      </w:pPr>
      <w:r w:rsidRPr="00F81A22">
        <w:rPr>
          <w:rFonts w:ascii="KG Miss Kindergarten" w:hAnsi="KG Miss Kindergarten" w:cs="Arial"/>
          <w:color w:val="333333"/>
        </w:rPr>
        <w:t xml:space="preserve">Write down the steps for the target character. </w:t>
      </w:r>
      <w:r w:rsidR="00E05BEC" w:rsidRPr="00F81A22">
        <w:rPr>
          <w:rFonts w:ascii="KG Miss Kindergarten" w:hAnsi="KG Miss Kindergarten" w:cs="Arial"/>
          <w:color w:val="333333"/>
        </w:rPr>
        <w:t>Where will the target be located on the screen? Will it move?</w:t>
      </w:r>
      <w:r w:rsidRPr="00F81A22">
        <w:rPr>
          <w:rFonts w:ascii="KG Miss Kindergarten" w:hAnsi="KG Miss Kindergarten" w:cs="Arial"/>
          <w:color w:val="333333"/>
        </w:rPr>
        <w:t xml:space="preserve"> What should happen when </w:t>
      </w:r>
      <w:r w:rsidR="00DE672B" w:rsidRPr="00F81A22">
        <w:rPr>
          <w:rFonts w:ascii="KG Miss Kindergarten" w:hAnsi="KG Miss Kindergarten" w:cs="Arial"/>
          <w:color w:val="333333"/>
        </w:rPr>
        <w:t xml:space="preserve">the main </w:t>
      </w:r>
      <w:r w:rsidRPr="00F81A22">
        <w:rPr>
          <w:rFonts w:ascii="KG Miss Kindergarten" w:hAnsi="KG Miss Kindergarten" w:cs="Arial"/>
          <w:color w:val="333333"/>
        </w:rPr>
        <w:t>character bumps into the target?</w:t>
      </w:r>
    </w:p>
    <w:p w14:paraId="3A4E18E5" w14:textId="61AE6AF7" w:rsidR="00E05BEC" w:rsidRPr="00F81A22" w:rsidRDefault="00E05BEC" w:rsidP="00E05BEC">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When</w:t>
      </w:r>
      <w:r w:rsidR="00DE672B" w:rsidRPr="00F81A22">
        <w:rPr>
          <w:rFonts w:ascii="KG Miss Kindergarten" w:hAnsi="KG Miss Kindergarten" w:cs="Arial"/>
          <w:color w:val="333333"/>
        </w:rPr>
        <w:t xml:space="preserve"> the game</w:t>
      </w:r>
      <w:r w:rsidRPr="00F81A22">
        <w:rPr>
          <w:rFonts w:ascii="KG Miss Kindergarten" w:hAnsi="KG Miss Kindergarten" w:cs="Arial"/>
          <w:color w:val="333333"/>
        </w:rPr>
        <w:t xml:space="preserve"> starts the target </w:t>
      </w:r>
      <w:r w:rsidR="0081665A" w:rsidRPr="00F81A22">
        <w:rPr>
          <w:rFonts w:ascii="KG Miss Kindergarten" w:hAnsi="KG Miss Kindergarten" w:cs="Arial"/>
          <w:color w:val="333333"/>
        </w:rPr>
        <w:t>character ___</w:t>
      </w:r>
      <w:r w:rsidRPr="00F81A22">
        <w:rPr>
          <w:rFonts w:ascii="KG Miss Kindergarten" w:hAnsi="KG Miss Kindergarten" w:cs="Arial"/>
          <w:color w:val="333333"/>
        </w:rPr>
        <w:t>_____________________________</w:t>
      </w:r>
      <w:r w:rsidR="00F81A22">
        <w:rPr>
          <w:rFonts w:ascii="KG Miss Kindergarten" w:hAnsi="KG Miss Kindergarten" w:cs="Arial"/>
          <w:color w:val="333333"/>
        </w:rPr>
        <w:t>_____________</w:t>
      </w:r>
      <w:r w:rsidR="00F14956" w:rsidRPr="00F81A22">
        <w:rPr>
          <w:rFonts w:ascii="KG Miss Kindergarten" w:hAnsi="KG Miss Kindergarten" w:cs="Arial"/>
          <w:color w:val="333333"/>
        </w:rPr>
        <w:br/>
      </w:r>
      <w:r w:rsidRPr="00F81A22">
        <w:rPr>
          <w:rFonts w:ascii="KG Miss Kindergarten" w:hAnsi="KG Miss Kindergarten" w:cs="Arial"/>
          <w:color w:val="333333"/>
        </w:rPr>
        <w:t>___________________________________________________________________</w:t>
      </w:r>
      <w:r w:rsidR="00F81A22">
        <w:rPr>
          <w:rFonts w:ascii="KG Miss Kindergarten" w:hAnsi="KG Miss Kindergarten" w:cs="Arial"/>
          <w:color w:val="333333"/>
        </w:rPr>
        <w:t>__________________________</w:t>
      </w:r>
    </w:p>
    <w:p w14:paraId="611DE61A" w14:textId="12FF19B0" w:rsidR="008E6F65" w:rsidRPr="00F81A22" w:rsidRDefault="008E6F65" w:rsidP="00E05BEC">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lastRenderedPageBreak/>
        <w:t xml:space="preserve">When </w:t>
      </w:r>
      <w:r w:rsidR="00F561F7" w:rsidRPr="00F81A22">
        <w:rPr>
          <w:rFonts w:ascii="KG Miss Kindergarten" w:hAnsi="KG Miss Kindergarten" w:cs="Arial"/>
          <w:color w:val="333333"/>
        </w:rPr>
        <w:t xml:space="preserve">the main </w:t>
      </w:r>
      <w:r w:rsidRPr="00F81A22">
        <w:rPr>
          <w:rFonts w:ascii="KG Miss Kindergarten" w:hAnsi="KG Miss Kindergarten" w:cs="Arial"/>
          <w:color w:val="333333"/>
        </w:rPr>
        <w:t>character bumps into the target _____________________________</w:t>
      </w:r>
      <w:r w:rsidR="00F81A22">
        <w:rPr>
          <w:rFonts w:ascii="KG Miss Kindergarten" w:hAnsi="KG Miss Kindergarten" w:cs="Arial"/>
          <w:color w:val="333333"/>
        </w:rPr>
        <w:t>____________</w:t>
      </w:r>
      <w:r w:rsidR="00F14956" w:rsidRPr="00F81A22">
        <w:rPr>
          <w:rFonts w:ascii="KG Miss Kindergarten" w:hAnsi="KG Miss Kindergarten" w:cs="Arial"/>
          <w:color w:val="333333"/>
        </w:rPr>
        <w:br/>
      </w:r>
      <w:r w:rsidRPr="00F81A22">
        <w:rPr>
          <w:rFonts w:ascii="KG Miss Kindergarten" w:hAnsi="KG Miss Kindergarten" w:cs="Arial"/>
          <w:color w:val="333333"/>
        </w:rPr>
        <w:t>___________________________________________________________________</w:t>
      </w:r>
      <w:r w:rsidR="00F81A22">
        <w:rPr>
          <w:rFonts w:ascii="KG Miss Kindergarten" w:hAnsi="KG Miss Kindergarten" w:cs="Arial"/>
          <w:color w:val="333333"/>
        </w:rPr>
        <w:t>__________________________</w:t>
      </w:r>
    </w:p>
    <w:p w14:paraId="53115646" w14:textId="77777777" w:rsidR="00F561F7" w:rsidRPr="00F81A22" w:rsidRDefault="00F561F7" w:rsidP="00F561F7">
      <w:pPr>
        <w:pStyle w:val="activitybullet0"/>
        <w:spacing w:before="0" w:beforeAutospacing="0" w:after="150" w:afterAutospacing="0" w:line="300" w:lineRule="atLeast"/>
        <w:rPr>
          <w:rFonts w:ascii="KG Miss Kindergarten" w:hAnsi="KG Miss Kindergarten" w:cs="Arial"/>
          <w:b/>
          <w:color w:val="333333"/>
        </w:rPr>
      </w:pPr>
      <w:r w:rsidRPr="00F81A22">
        <w:rPr>
          <w:rFonts w:ascii="KG Miss Kindergarten" w:hAnsi="KG Miss Kindergarten" w:cs="Arial"/>
          <w:b/>
          <w:color w:val="333333"/>
        </w:rPr>
        <w:t>Algorithm for Obstacle</w:t>
      </w:r>
    </w:p>
    <w:p w14:paraId="5B27ABAC" w14:textId="77777777" w:rsidR="00F561F7" w:rsidRPr="00F81A22" w:rsidRDefault="00F561F7" w:rsidP="00F561F7">
      <w:pPr>
        <w:pStyle w:val="activitybullet0"/>
        <w:spacing w:before="0" w:beforeAutospacing="0" w:after="150" w:afterAutospacing="0" w:line="300" w:lineRule="atLeast"/>
        <w:rPr>
          <w:rFonts w:ascii="KG Miss Kindergarten" w:hAnsi="KG Miss Kindergarten" w:cs="Arial"/>
          <w:color w:val="333333"/>
        </w:rPr>
      </w:pPr>
      <w:r w:rsidRPr="00F81A22">
        <w:rPr>
          <w:rFonts w:ascii="KG Miss Kindergarten" w:hAnsi="KG Miss Kindergarten" w:cs="Arial"/>
          <w:color w:val="333333"/>
        </w:rPr>
        <w:t>Write down the steps for the obstacle character.</w:t>
      </w:r>
      <w:r w:rsidR="00330170" w:rsidRPr="00F81A22">
        <w:rPr>
          <w:rFonts w:ascii="KG Miss Kindergarten" w:hAnsi="KG Miss Kindergarten" w:cs="Arial"/>
          <w:color w:val="333333"/>
        </w:rPr>
        <w:t xml:space="preserve"> What will the obstacle character</w:t>
      </w:r>
      <w:r w:rsidRPr="00F81A22">
        <w:rPr>
          <w:rFonts w:ascii="KG Miss Kindergarten" w:hAnsi="KG Miss Kindergarten" w:cs="Arial"/>
          <w:color w:val="333333"/>
        </w:rPr>
        <w:t xml:space="preserve"> do when the game starts? </w:t>
      </w:r>
      <w:r w:rsidR="0081665A" w:rsidRPr="00F81A22">
        <w:rPr>
          <w:rFonts w:ascii="KG Miss Kindergarten" w:hAnsi="KG Miss Kindergarten" w:cs="Arial"/>
          <w:color w:val="333333"/>
        </w:rPr>
        <w:t xml:space="preserve">Will it move? </w:t>
      </w:r>
      <w:r w:rsidRPr="00F81A22">
        <w:rPr>
          <w:rFonts w:ascii="KG Miss Kindergarten" w:hAnsi="KG Miss Kindergarten" w:cs="Arial"/>
          <w:color w:val="333333"/>
        </w:rPr>
        <w:t xml:space="preserve">What should happen when the main character bumps into the </w:t>
      </w:r>
      <w:r w:rsidR="00330170" w:rsidRPr="00F81A22">
        <w:rPr>
          <w:rFonts w:ascii="KG Miss Kindergarten" w:hAnsi="KG Miss Kindergarten" w:cs="Arial"/>
          <w:color w:val="333333"/>
        </w:rPr>
        <w:t>obstacle</w:t>
      </w:r>
      <w:r w:rsidRPr="00F81A22">
        <w:rPr>
          <w:rFonts w:ascii="KG Miss Kindergarten" w:hAnsi="KG Miss Kindergarten" w:cs="Arial"/>
          <w:color w:val="333333"/>
        </w:rPr>
        <w:t>?</w:t>
      </w:r>
    </w:p>
    <w:p w14:paraId="1BF1C313" w14:textId="6E30A70B" w:rsidR="0081665A" w:rsidRPr="00F81A22" w:rsidRDefault="0081665A" w:rsidP="0081665A">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When the game starts the obstacle character ______________________________</w:t>
      </w:r>
      <w:r w:rsidR="00F81A22">
        <w:rPr>
          <w:rFonts w:ascii="KG Miss Kindergarten" w:hAnsi="KG Miss Kindergarten" w:cs="Arial"/>
          <w:color w:val="333333"/>
        </w:rPr>
        <w:t>_____________</w:t>
      </w:r>
    </w:p>
    <w:p w14:paraId="24D55E5C" w14:textId="25F784BA" w:rsidR="0081665A" w:rsidRPr="00F81A22" w:rsidRDefault="0081665A" w:rsidP="0081665A">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__________________________________________________________________</w:t>
      </w:r>
      <w:r w:rsidR="00F81A22">
        <w:rPr>
          <w:rFonts w:ascii="KG Miss Kindergarten" w:hAnsi="KG Miss Kindergarten" w:cs="Arial"/>
          <w:color w:val="333333"/>
        </w:rPr>
        <w:t>___________________________</w:t>
      </w:r>
    </w:p>
    <w:p w14:paraId="2891BA94" w14:textId="062882AA" w:rsidR="0081665A" w:rsidRPr="00F81A22" w:rsidRDefault="0081665A" w:rsidP="0081665A">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When the main</w:t>
      </w:r>
      <w:r w:rsidR="00ED2089" w:rsidRPr="00F81A22">
        <w:rPr>
          <w:rFonts w:ascii="KG Miss Kindergarten" w:hAnsi="KG Miss Kindergarten" w:cs="Arial"/>
          <w:color w:val="333333"/>
        </w:rPr>
        <w:t xml:space="preserve"> character bumps into the obstacle </w:t>
      </w:r>
      <w:r w:rsidRPr="00F81A22">
        <w:rPr>
          <w:rFonts w:ascii="KG Miss Kindergarten" w:hAnsi="KG Miss Kindergarten" w:cs="Arial"/>
          <w:color w:val="333333"/>
        </w:rPr>
        <w:t>___________________________</w:t>
      </w:r>
      <w:r w:rsidR="00F81A22">
        <w:rPr>
          <w:rFonts w:ascii="KG Miss Kindergarten" w:hAnsi="KG Miss Kindergarten" w:cs="Arial"/>
          <w:color w:val="333333"/>
        </w:rPr>
        <w:t>____________</w:t>
      </w:r>
    </w:p>
    <w:p w14:paraId="5BF5F6E8" w14:textId="50B3EB52" w:rsidR="00F561F7" w:rsidRPr="00F81A22" w:rsidRDefault="0081665A" w:rsidP="0081665A">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___________________________________________________________________</w:t>
      </w:r>
      <w:r w:rsidR="00F81A22">
        <w:rPr>
          <w:rFonts w:ascii="KG Miss Kindergarten" w:hAnsi="KG Miss Kindergarten" w:cs="Arial"/>
          <w:color w:val="333333"/>
        </w:rPr>
        <w:t>_________________________</w:t>
      </w:r>
    </w:p>
    <w:p w14:paraId="060E1A3F" w14:textId="77777777" w:rsidR="00F561F7" w:rsidRPr="00F81A22" w:rsidRDefault="00F561F7" w:rsidP="00773E56">
      <w:pPr>
        <w:pStyle w:val="activitybullet0"/>
        <w:spacing w:before="0" w:beforeAutospacing="0" w:after="150" w:afterAutospacing="0" w:line="300" w:lineRule="atLeast"/>
        <w:rPr>
          <w:rFonts w:ascii="KG Miss Kindergarten" w:hAnsi="KG Miss Kindergarten" w:cs="Arial"/>
          <w:b/>
          <w:color w:val="333333"/>
        </w:rPr>
      </w:pPr>
      <w:r w:rsidRPr="00F81A22">
        <w:rPr>
          <w:rFonts w:ascii="KG Miss Kindergarten" w:hAnsi="KG Miss Kindergarten" w:cs="Arial"/>
          <w:b/>
          <w:color w:val="333333"/>
        </w:rPr>
        <w:t>Algorithm for Main Character</w:t>
      </w:r>
    </w:p>
    <w:p w14:paraId="66118EF1" w14:textId="77777777" w:rsidR="00330170" w:rsidRPr="00F81A22" w:rsidRDefault="00330170" w:rsidP="00773E56">
      <w:pPr>
        <w:pStyle w:val="activitybullet0"/>
        <w:spacing w:before="0" w:beforeAutospacing="0" w:after="150" w:afterAutospacing="0" w:line="300" w:lineRule="atLeast"/>
        <w:rPr>
          <w:rFonts w:ascii="KG Miss Kindergarten" w:hAnsi="KG Miss Kindergarten" w:cs="Arial"/>
          <w:color w:val="333333"/>
        </w:rPr>
      </w:pPr>
      <w:r w:rsidRPr="00F81A22">
        <w:rPr>
          <w:rFonts w:ascii="KG Miss Kindergarten" w:hAnsi="KG Miss Kindergarten" w:cs="Arial"/>
          <w:color w:val="333333"/>
        </w:rPr>
        <w:t xml:space="preserve">Write down the steps for the main character. What will the main character do when the game starts? How will the main character be controlled by the player? </w:t>
      </w:r>
    </w:p>
    <w:p w14:paraId="4AA5AC43" w14:textId="4C16C92F" w:rsidR="0081665A" w:rsidRPr="00F81A22" w:rsidRDefault="0081665A" w:rsidP="0081665A">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When the game starts the main character _________________________________</w:t>
      </w:r>
      <w:r w:rsidR="00BC5D04" w:rsidRPr="00F81A22">
        <w:rPr>
          <w:rFonts w:ascii="KG Miss Kindergarten" w:hAnsi="KG Miss Kindergarten" w:cs="Arial"/>
          <w:color w:val="333333"/>
        </w:rPr>
        <w:t>__</w:t>
      </w:r>
      <w:r w:rsidR="00F81A22" w:rsidRPr="00F81A22">
        <w:rPr>
          <w:rFonts w:ascii="KG Miss Kindergarten" w:hAnsi="KG Miss Kindergarten" w:cs="Arial"/>
          <w:color w:val="333333"/>
        </w:rPr>
        <w:t>____________</w:t>
      </w:r>
    </w:p>
    <w:p w14:paraId="50CE51B8" w14:textId="794FED86" w:rsidR="0081665A" w:rsidRPr="00F81A22" w:rsidRDefault="0081665A" w:rsidP="0081665A">
      <w:pPr>
        <w:pStyle w:val="activitybullet0"/>
        <w:spacing w:before="0" w:beforeAutospacing="0" w:after="150" w:afterAutospacing="0" w:line="720" w:lineRule="auto"/>
        <w:rPr>
          <w:rFonts w:ascii="KG Miss Kindergarten" w:hAnsi="KG Miss Kindergarten" w:cs="Arial"/>
          <w:color w:val="333333"/>
          <w:sz w:val="28"/>
          <w:szCs w:val="28"/>
        </w:rPr>
      </w:pPr>
      <w:r w:rsidRPr="00F81A22">
        <w:rPr>
          <w:rFonts w:ascii="KG Miss Kindergarten" w:hAnsi="KG Miss Kindergarten" w:cs="Arial"/>
          <w:color w:val="333333"/>
          <w:sz w:val="28"/>
          <w:szCs w:val="28"/>
        </w:rPr>
        <w:t>___________________________________________________________________</w:t>
      </w:r>
      <w:r w:rsidR="00BC5D04" w:rsidRPr="00F81A22">
        <w:rPr>
          <w:rFonts w:ascii="KG Miss Kindergarten" w:hAnsi="KG Miss Kindergarten" w:cs="Arial"/>
          <w:color w:val="333333"/>
          <w:sz w:val="28"/>
          <w:szCs w:val="28"/>
        </w:rPr>
        <w:t>__</w:t>
      </w:r>
      <w:r w:rsidR="00F81A22">
        <w:rPr>
          <w:rFonts w:ascii="KG Miss Kindergarten" w:hAnsi="KG Miss Kindergarten" w:cs="Arial"/>
          <w:color w:val="333333"/>
          <w:sz w:val="28"/>
          <w:szCs w:val="28"/>
        </w:rPr>
        <w:t>__________</w:t>
      </w:r>
    </w:p>
    <w:p w14:paraId="333856A6" w14:textId="3BDECEEF" w:rsidR="00F14956" w:rsidRPr="00F81A22" w:rsidRDefault="0081665A" w:rsidP="00F81A22">
      <w:pPr>
        <w:pStyle w:val="activitybullet0"/>
        <w:spacing w:before="0" w:beforeAutospacing="0" w:after="150" w:afterAutospacing="0" w:line="720" w:lineRule="auto"/>
        <w:rPr>
          <w:rFonts w:ascii="KG Miss Kindergarten" w:hAnsi="KG Miss Kindergarten" w:cs="Arial"/>
          <w:color w:val="333333"/>
        </w:rPr>
      </w:pPr>
      <w:r w:rsidRPr="00F81A22">
        <w:rPr>
          <w:rFonts w:ascii="KG Miss Kindergarten" w:hAnsi="KG Miss Kindergarten" w:cs="Arial"/>
          <w:color w:val="333333"/>
        </w:rPr>
        <w:t xml:space="preserve">The main character </w:t>
      </w:r>
      <w:r w:rsidR="00F14956" w:rsidRPr="00F81A22">
        <w:rPr>
          <w:rFonts w:ascii="KG Miss Kindergarten" w:hAnsi="KG Miss Kindergarten" w:cs="Arial"/>
          <w:color w:val="333333"/>
        </w:rPr>
        <w:t>moves _</w:t>
      </w:r>
      <w:r w:rsidRPr="00F81A22">
        <w:rPr>
          <w:rFonts w:ascii="KG Miss Kindergarten" w:hAnsi="KG Miss Kindergarten" w:cs="Arial"/>
          <w:color w:val="333333"/>
        </w:rPr>
        <w:t>__________________________</w:t>
      </w:r>
      <w:r w:rsidR="00BC5D04" w:rsidRPr="00F81A22">
        <w:rPr>
          <w:rFonts w:ascii="KG Miss Kindergarten" w:hAnsi="KG Miss Kindergarten" w:cs="Arial"/>
          <w:color w:val="333333"/>
        </w:rPr>
        <w:t>_______</w:t>
      </w:r>
      <w:r w:rsidR="00F14956" w:rsidRPr="00F81A22">
        <w:rPr>
          <w:rFonts w:ascii="KG Miss Kindergarten" w:hAnsi="KG Miss Kindergarten" w:cs="Arial"/>
          <w:color w:val="333333"/>
        </w:rPr>
        <w:t>________</w:t>
      </w:r>
      <w:r w:rsidR="00F81A22">
        <w:rPr>
          <w:rFonts w:ascii="KG Miss Kindergarten" w:hAnsi="KG Miss Kindergarten" w:cs="Arial"/>
          <w:color w:val="333333"/>
        </w:rPr>
        <w:t>_______________</w:t>
      </w:r>
      <w:r w:rsidR="00F14956" w:rsidRPr="00F81A22">
        <w:rPr>
          <w:rFonts w:ascii="KG Miss Kindergarten" w:hAnsi="KG Miss Kindergarten" w:cs="Arial"/>
          <w:color w:val="333333"/>
        </w:rPr>
        <w:t xml:space="preserve"> </w:t>
      </w:r>
      <w:r w:rsidRPr="00F81A22">
        <w:rPr>
          <w:rFonts w:ascii="KG Miss Kindergarten" w:hAnsi="KG Miss Kindergarten" w:cs="Arial"/>
          <w:color w:val="333333"/>
        </w:rPr>
        <w:t>when ________________________________________________________</w:t>
      </w:r>
      <w:r w:rsidR="00BC5D04" w:rsidRPr="00F81A22">
        <w:rPr>
          <w:rFonts w:ascii="KG Miss Kindergarten" w:hAnsi="KG Miss Kindergarten" w:cs="Arial"/>
          <w:color w:val="333333"/>
        </w:rPr>
        <w:t>_____________</w:t>
      </w:r>
      <w:r w:rsidR="00F81A22">
        <w:rPr>
          <w:rFonts w:ascii="KG Miss Kindergarten" w:hAnsi="KG Miss Kindergarten" w:cs="Arial"/>
          <w:color w:val="333333"/>
        </w:rPr>
        <w:t>_______________________</w:t>
      </w:r>
    </w:p>
    <w:p w14:paraId="08BAE506" w14:textId="4DE62476" w:rsidR="00BC5D04" w:rsidRPr="002A702E" w:rsidRDefault="00BC5D04" w:rsidP="00BC5D04">
      <w:pPr>
        <w:pStyle w:val="activitybullet0"/>
        <w:spacing w:before="0" w:beforeAutospacing="0" w:after="150" w:afterAutospacing="0"/>
        <w:rPr>
          <w:rFonts w:ascii="KG Miss Kindergarten" w:hAnsi="KG Miss Kindergarten" w:cs="Arial"/>
          <w:b/>
          <w:color w:val="333333"/>
          <w:sz w:val="28"/>
          <w:szCs w:val="28"/>
        </w:rPr>
      </w:pPr>
      <w:r w:rsidRPr="002A702E">
        <w:rPr>
          <w:rFonts w:ascii="KG Miss Kindergarten" w:hAnsi="KG Miss Kindergarten" w:cs="Arial"/>
          <w:b/>
          <w:color w:val="333333"/>
          <w:sz w:val="28"/>
          <w:szCs w:val="28"/>
        </w:rPr>
        <w:lastRenderedPageBreak/>
        <w:t>Build your Program in Scratch</w:t>
      </w:r>
      <w:r w:rsidR="002A702E" w:rsidRPr="002A702E">
        <w:rPr>
          <w:rFonts w:ascii="KG Miss Kindergarten" w:hAnsi="KG Miss Kindergarten" w:cs="Arial"/>
          <w:b/>
          <w:color w:val="333333"/>
          <w:sz w:val="28"/>
          <w:szCs w:val="28"/>
        </w:rPr>
        <w:t xml:space="preserve"> </w:t>
      </w:r>
      <w:r w:rsidRPr="002A702E">
        <w:rPr>
          <w:rFonts w:ascii="KG Miss Kindergarten" w:hAnsi="KG Miss Kindergarten" w:cs="Arial"/>
          <w:b/>
          <w:color w:val="333333"/>
          <w:sz w:val="28"/>
          <w:szCs w:val="28"/>
        </w:rPr>
        <w:t>Jr</w:t>
      </w:r>
      <w:r w:rsidR="002A702E" w:rsidRPr="002A702E">
        <w:rPr>
          <w:rFonts w:ascii="KG Miss Kindergarten" w:hAnsi="KG Miss Kindergarten" w:cs="Arial"/>
          <w:b/>
          <w:color w:val="333333"/>
          <w:sz w:val="28"/>
          <w:szCs w:val="28"/>
        </w:rPr>
        <w:t>.</w:t>
      </w:r>
      <w:r w:rsidRPr="002A702E">
        <w:rPr>
          <w:rFonts w:ascii="KG Miss Kindergarten" w:hAnsi="KG Miss Kindergarten" w:cs="Arial"/>
          <w:b/>
          <w:color w:val="333333"/>
          <w:sz w:val="28"/>
          <w:szCs w:val="28"/>
        </w:rPr>
        <w:t xml:space="preserve"> using Code Blocks</w:t>
      </w:r>
    </w:p>
    <w:p w14:paraId="04F0D261" w14:textId="77777777" w:rsidR="00AE3E2E" w:rsidRPr="002A702E" w:rsidRDefault="00206987" w:rsidP="00BC5D04">
      <w:pPr>
        <w:pStyle w:val="activitybullet0"/>
        <w:spacing w:before="0" w:beforeAutospacing="0" w:after="150" w:afterAutospacing="0"/>
        <w:rPr>
          <w:rFonts w:ascii="KG Miss Kindergarten" w:hAnsi="KG Miss Kindergarten" w:cs="Arial"/>
          <w:color w:val="333333"/>
        </w:rPr>
      </w:pPr>
      <w:r w:rsidRPr="002A702E">
        <w:rPr>
          <w:rFonts w:ascii="KG Miss Kindergarten" w:hAnsi="KG Miss Kindergarten" w:cs="Arial"/>
          <w:color w:val="333333"/>
        </w:rPr>
        <w:t>Use what you have written above to t</w:t>
      </w:r>
      <w:r w:rsidR="00BC5D04" w:rsidRPr="002A702E">
        <w:rPr>
          <w:rFonts w:ascii="KG Miss Kindergarten" w:hAnsi="KG Miss Kindergarten" w:cs="Arial"/>
          <w:color w:val="333333"/>
        </w:rPr>
        <w:t xml:space="preserve">ake each step from your algorithm and </w:t>
      </w:r>
      <w:r w:rsidR="008832F9" w:rsidRPr="002A702E">
        <w:rPr>
          <w:rFonts w:ascii="KG Miss Kindergarten" w:hAnsi="KG Miss Kindergarten" w:cs="Arial"/>
          <w:color w:val="333333"/>
        </w:rPr>
        <w:t xml:space="preserve">turn it </w:t>
      </w:r>
      <w:r w:rsidR="00F14956" w:rsidRPr="002A702E">
        <w:rPr>
          <w:rFonts w:ascii="KG Miss Kindergarten" w:hAnsi="KG Miss Kindergarten" w:cs="Arial"/>
          <w:color w:val="333333"/>
        </w:rPr>
        <w:t xml:space="preserve">into a program </w:t>
      </w:r>
      <w:r w:rsidR="00BC5D04" w:rsidRPr="002A702E">
        <w:rPr>
          <w:rFonts w:ascii="KG Miss Kindergarten" w:hAnsi="KG Miss Kindergarten" w:cs="Arial"/>
          <w:color w:val="333333"/>
        </w:rPr>
        <w:t>using code blocks</w:t>
      </w:r>
      <w:r w:rsidR="008832F9" w:rsidRPr="002A702E">
        <w:rPr>
          <w:rFonts w:ascii="KG Miss Kindergarten" w:hAnsi="KG Miss Kindergarten" w:cs="Arial"/>
          <w:color w:val="333333"/>
        </w:rPr>
        <w:t xml:space="preserve"> that tell the characters what to do. </w:t>
      </w:r>
    </w:p>
    <w:p w14:paraId="25C37362" w14:textId="77777777" w:rsidR="00945E4D" w:rsidRDefault="00945E4D" w:rsidP="00773E56">
      <w:pPr>
        <w:pStyle w:val="activitybullet0"/>
        <w:spacing w:before="0" w:beforeAutospacing="0" w:after="150" w:afterAutospacing="0" w:line="300" w:lineRule="atLeast"/>
        <w:rPr>
          <w:rFonts w:ascii="Arial" w:hAnsi="Arial" w:cs="Arial"/>
          <w:b/>
          <w:color w:val="333333"/>
          <w:sz w:val="36"/>
          <w:szCs w:val="36"/>
        </w:rPr>
      </w:pPr>
    </w:p>
    <w:p w14:paraId="562E4D84" w14:textId="77777777" w:rsidR="00773E56" w:rsidRPr="002A702E" w:rsidRDefault="00773E56" w:rsidP="00773E56">
      <w:pPr>
        <w:pStyle w:val="activitybullet0"/>
        <w:spacing w:before="0" w:beforeAutospacing="0" w:after="150" w:afterAutospacing="0" w:line="300" w:lineRule="atLeast"/>
        <w:rPr>
          <w:rFonts w:ascii="KG Miss Kindergarten" w:hAnsi="KG Miss Kindergarten" w:cs="Arial"/>
          <w:b/>
          <w:color w:val="333333"/>
          <w:sz w:val="36"/>
          <w:szCs w:val="36"/>
        </w:rPr>
      </w:pPr>
      <w:r w:rsidRPr="002A702E">
        <w:rPr>
          <w:rFonts w:ascii="KG Miss Kindergarten" w:hAnsi="KG Miss Kindergarten" w:cs="Arial"/>
          <w:b/>
          <w:color w:val="333333"/>
          <w:sz w:val="36"/>
          <w:szCs w:val="36"/>
        </w:rPr>
        <w:t>Reflection</w:t>
      </w:r>
    </w:p>
    <w:p w14:paraId="4960B5C4" w14:textId="77777777" w:rsidR="00773E56" w:rsidRDefault="00773E56" w:rsidP="00773E56">
      <w:pPr>
        <w:pStyle w:val="activitybullet0"/>
        <w:spacing w:before="0" w:beforeAutospacing="0" w:after="150" w:afterAutospacing="0" w:line="300" w:lineRule="atLeast"/>
        <w:rPr>
          <w:rFonts w:ascii="Arial" w:hAnsi="Arial" w:cs="Arial"/>
          <w:b/>
          <w:color w:val="333333"/>
        </w:rPr>
      </w:pPr>
      <w:r w:rsidRPr="00064997">
        <w:rPr>
          <w:rFonts w:ascii="Arial" w:hAnsi="Arial" w:cs="Arial"/>
          <w:b/>
          <w:noProof/>
          <w:color w:val="333333"/>
        </w:rPr>
        <mc:AlternateContent>
          <mc:Choice Requires="wps">
            <w:drawing>
              <wp:anchor distT="0" distB="0" distL="114300" distR="114300" simplePos="0" relativeHeight="251703296" behindDoc="0" locked="0" layoutInCell="1" allowOverlap="1" wp14:anchorId="5898F9A2" wp14:editId="7FAD9D08">
                <wp:simplePos x="0" y="0"/>
                <wp:positionH relativeFrom="page">
                  <wp:posOffset>855023</wp:posOffset>
                </wp:positionH>
                <wp:positionV relativeFrom="paragraph">
                  <wp:posOffset>63598</wp:posOffset>
                </wp:positionV>
                <wp:extent cx="6126480" cy="4417621"/>
                <wp:effectExtent l="0" t="0" r="762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17621"/>
                        </a:xfrm>
                        <a:prstGeom prst="rect">
                          <a:avLst/>
                        </a:prstGeom>
                        <a:solidFill>
                          <a:srgbClr val="FFFFFF"/>
                        </a:solidFill>
                        <a:ln w="9525">
                          <a:noFill/>
                          <a:miter lim="800000"/>
                          <a:headEnd/>
                          <a:tailEnd/>
                        </a:ln>
                      </wps:spPr>
                      <wps:txbx>
                        <w:txbxContent>
                          <w:tbl>
                            <w:tblPr>
                              <w:tblStyle w:val="TableGrid1"/>
                              <w:tblW w:w="0" w:type="auto"/>
                              <w:tblLook w:val="04A0" w:firstRow="1" w:lastRow="0" w:firstColumn="1" w:lastColumn="0" w:noHBand="0" w:noVBand="1"/>
                            </w:tblPr>
                            <w:tblGrid>
                              <w:gridCol w:w="6804"/>
                              <w:gridCol w:w="2532"/>
                            </w:tblGrid>
                            <w:tr w:rsidR="005F3FF9" w:rsidRPr="00221235" w14:paraId="1B7FB29D" w14:textId="77777777" w:rsidTr="00064997">
                              <w:trPr>
                                <w:trHeight w:val="350"/>
                              </w:trPr>
                              <w:tc>
                                <w:tcPr>
                                  <w:tcW w:w="9558" w:type="dxa"/>
                                  <w:gridSpan w:val="2"/>
                                  <w:shd w:val="clear" w:color="auto" w:fill="EEECE1" w:themeFill="background2"/>
                                  <w:vAlign w:val="bottom"/>
                                </w:tcPr>
                                <w:p w14:paraId="11F267AA" w14:textId="77777777" w:rsidR="005F3FF9" w:rsidRPr="002A702E" w:rsidRDefault="005F3FF9" w:rsidP="00064997">
                                  <w:pPr>
                                    <w:rPr>
                                      <w:rFonts w:ascii="KG Miss Kindergarten" w:hAnsi="KG Miss Kindergarten" w:cs="Arial"/>
                                      <w:sz w:val="28"/>
                                      <w:szCs w:val="28"/>
                                    </w:rPr>
                                  </w:pPr>
                                  <w:r w:rsidRPr="002A702E">
                                    <w:rPr>
                                      <w:rFonts w:ascii="KG Miss Kindergarten" w:hAnsi="KG Miss Kindergarten" w:cs="Arial"/>
                                      <w:b/>
                                      <w:bCs/>
                                      <w:kern w:val="24"/>
                                      <w:sz w:val="28"/>
                                      <w:szCs w:val="28"/>
                                    </w:rPr>
                                    <w:t>Design Process Step 3: Model</w:t>
                                  </w:r>
                                </w:p>
                              </w:tc>
                            </w:tr>
                            <w:tr w:rsidR="005F3FF9" w:rsidRPr="00221235" w14:paraId="3A8E39E7" w14:textId="77777777" w:rsidTr="00064997">
                              <w:trPr>
                                <w:trHeight w:val="432"/>
                              </w:trPr>
                              <w:tc>
                                <w:tcPr>
                                  <w:tcW w:w="6948" w:type="dxa"/>
                                  <w:vAlign w:val="center"/>
                                </w:tcPr>
                                <w:p w14:paraId="0CF3F0F4"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designed an algorithm that solves the design problem and meets all of the requirements.</w:t>
                                  </w:r>
                                </w:p>
                              </w:tc>
                              <w:tc>
                                <w:tcPr>
                                  <w:tcW w:w="2610" w:type="dxa"/>
                                  <w:vAlign w:val="center"/>
                                </w:tcPr>
                                <w:p w14:paraId="056F71CC" w14:textId="77777777" w:rsidR="005F3FF9" w:rsidRPr="002A702E" w:rsidRDefault="005F3FF9" w:rsidP="00064997">
                                  <w:pPr>
                                    <w:rPr>
                                      <w:rFonts w:ascii="KG Miss Kindergarten" w:hAnsi="KG Miss Kindergarten" w:cs="Arial"/>
                                      <w:sz w:val="28"/>
                                      <w:szCs w:val="28"/>
                                    </w:rPr>
                                  </w:pPr>
                                </w:p>
                                <w:p w14:paraId="1F6D5895" w14:textId="77777777" w:rsidR="005F3FF9" w:rsidRPr="002A702E" w:rsidRDefault="005F3FF9" w:rsidP="00064997">
                                  <w:pPr>
                                    <w:rPr>
                                      <w:rFonts w:ascii="KG Miss Kindergarten" w:hAnsi="KG Miss Kindergarten" w:cs="Arial"/>
                                      <w:sz w:val="28"/>
                                      <w:szCs w:val="28"/>
                                    </w:rPr>
                                  </w:pPr>
                                </w:p>
                                <w:p w14:paraId="40EC0BD1" w14:textId="77777777" w:rsidR="005F3FF9" w:rsidRPr="002A702E" w:rsidRDefault="005F3FF9" w:rsidP="00064997">
                                  <w:pPr>
                                    <w:rPr>
                                      <w:rFonts w:ascii="KG Miss Kindergarten" w:hAnsi="KG Miss Kindergarten" w:cs="Arial"/>
                                      <w:sz w:val="28"/>
                                      <w:szCs w:val="28"/>
                                    </w:rPr>
                                  </w:pPr>
                                </w:p>
                              </w:tc>
                            </w:tr>
                            <w:tr w:rsidR="005F3FF9" w:rsidRPr="00221235" w14:paraId="5E90B173" w14:textId="77777777" w:rsidTr="00064997">
                              <w:trPr>
                                <w:trHeight w:val="530"/>
                              </w:trPr>
                              <w:tc>
                                <w:tcPr>
                                  <w:tcW w:w="6948" w:type="dxa"/>
                                  <w:vAlign w:val="center"/>
                                </w:tcPr>
                                <w:p w14:paraId="7D5018BF" w14:textId="77777777" w:rsidR="005F3FF9" w:rsidRPr="002A702E" w:rsidRDefault="005F3FF9" w:rsidP="00112F13">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 xml:space="preserve">I turned my algorithm into a working program. </w:t>
                                  </w:r>
                                </w:p>
                              </w:tc>
                              <w:tc>
                                <w:tcPr>
                                  <w:tcW w:w="2610" w:type="dxa"/>
                                  <w:vAlign w:val="center"/>
                                </w:tcPr>
                                <w:p w14:paraId="04D262AF" w14:textId="77777777" w:rsidR="005F3FF9" w:rsidRPr="002A702E" w:rsidRDefault="005F3FF9" w:rsidP="00064997">
                                  <w:pPr>
                                    <w:rPr>
                                      <w:rFonts w:ascii="KG Miss Kindergarten" w:hAnsi="KG Miss Kindergarten" w:cs="Arial"/>
                                      <w:sz w:val="28"/>
                                      <w:szCs w:val="28"/>
                                    </w:rPr>
                                  </w:pPr>
                                </w:p>
                                <w:p w14:paraId="16207A77" w14:textId="77777777" w:rsidR="005F3FF9" w:rsidRPr="002A702E" w:rsidRDefault="005F3FF9" w:rsidP="00064997">
                                  <w:pPr>
                                    <w:rPr>
                                      <w:rFonts w:ascii="KG Miss Kindergarten" w:hAnsi="KG Miss Kindergarten" w:cs="Arial"/>
                                      <w:sz w:val="28"/>
                                      <w:szCs w:val="28"/>
                                    </w:rPr>
                                  </w:pPr>
                                </w:p>
                                <w:p w14:paraId="7706E51E" w14:textId="77777777" w:rsidR="005F3FF9" w:rsidRPr="002A702E" w:rsidRDefault="005F3FF9" w:rsidP="00064997">
                                  <w:pPr>
                                    <w:rPr>
                                      <w:rFonts w:ascii="KG Miss Kindergarten" w:hAnsi="KG Miss Kindergarten" w:cs="Arial"/>
                                      <w:sz w:val="28"/>
                                      <w:szCs w:val="28"/>
                                    </w:rPr>
                                  </w:pPr>
                                </w:p>
                              </w:tc>
                            </w:tr>
                            <w:tr w:rsidR="005F3FF9" w:rsidRPr="00221235" w14:paraId="5BEF2030" w14:textId="77777777" w:rsidTr="006B6B49">
                              <w:trPr>
                                <w:trHeight w:val="530"/>
                              </w:trPr>
                              <w:tc>
                                <w:tcPr>
                                  <w:tcW w:w="6948" w:type="dxa"/>
                                </w:tcPr>
                                <w:p w14:paraId="6FF464DD" w14:textId="77777777" w:rsidR="005F3FF9" w:rsidRPr="002A702E" w:rsidRDefault="005F3FF9" w:rsidP="00064997">
                                  <w:pPr>
                                    <w:rPr>
                                      <w:rFonts w:ascii="KG Miss Kindergarten" w:hAnsi="KG Miss Kindergarten" w:cs="Arial"/>
                                      <w:b/>
                                      <w:sz w:val="28"/>
                                      <w:szCs w:val="28"/>
                                    </w:rPr>
                                  </w:pPr>
                                </w:p>
                                <w:p w14:paraId="0DCE5532" w14:textId="77777777" w:rsidR="005F3FF9" w:rsidRPr="002A702E" w:rsidRDefault="005F3FF9" w:rsidP="00064997">
                                  <w:pPr>
                                    <w:rPr>
                                      <w:rFonts w:ascii="KG Miss Kindergarten" w:hAnsi="KG Miss Kindergarten" w:cs="Arial"/>
                                      <w:b/>
                                      <w:sz w:val="28"/>
                                      <w:szCs w:val="28"/>
                                    </w:rPr>
                                  </w:pPr>
                                  <w:r w:rsidRPr="002A702E">
                                    <w:rPr>
                                      <w:rFonts w:ascii="KG Miss Kindergarten" w:hAnsi="KG Miss Kindergarten" w:cs="Arial"/>
                                      <w:b/>
                                      <w:sz w:val="28"/>
                                      <w:szCs w:val="28"/>
                                    </w:rPr>
                                    <w:t>Teacher Notes</w:t>
                                  </w:r>
                                </w:p>
                                <w:p w14:paraId="3FA709A6" w14:textId="77777777" w:rsidR="005F3FF9" w:rsidRPr="002A702E" w:rsidRDefault="005F3FF9" w:rsidP="00064997">
                                  <w:pPr>
                                    <w:rPr>
                                      <w:rFonts w:ascii="KG Miss Kindergarten" w:hAnsi="KG Miss Kindergarten" w:cs="Arial"/>
                                      <w:b/>
                                      <w:sz w:val="28"/>
                                      <w:szCs w:val="28"/>
                                    </w:rPr>
                                  </w:pPr>
                                </w:p>
                                <w:p w14:paraId="0629FEC6" w14:textId="77777777" w:rsidR="005F3FF9" w:rsidRPr="002A702E" w:rsidRDefault="005F3FF9" w:rsidP="00064997">
                                  <w:pPr>
                                    <w:rPr>
                                      <w:rFonts w:ascii="KG Miss Kindergarten" w:hAnsi="KG Miss Kindergarten" w:cs="Arial"/>
                                      <w:b/>
                                      <w:sz w:val="28"/>
                                      <w:szCs w:val="28"/>
                                    </w:rPr>
                                  </w:pPr>
                                </w:p>
                                <w:p w14:paraId="141FA0C3" w14:textId="77777777" w:rsidR="005F3FF9" w:rsidRPr="002A702E" w:rsidRDefault="005F3FF9" w:rsidP="00064997">
                                  <w:pPr>
                                    <w:rPr>
                                      <w:rFonts w:ascii="KG Miss Kindergarten" w:hAnsi="KG Miss Kindergarten" w:cs="Arial"/>
                                      <w:b/>
                                      <w:sz w:val="28"/>
                                      <w:szCs w:val="28"/>
                                    </w:rPr>
                                  </w:pPr>
                                </w:p>
                                <w:p w14:paraId="1C672079" w14:textId="77777777" w:rsidR="005F3FF9" w:rsidRPr="002A702E" w:rsidRDefault="005F3FF9" w:rsidP="00064997">
                                  <w:pPr>
                                    <w:rPr>
                                      <w:rFonts w:ascii="KG Miss Kindergarten" w:hAnsi="KG Miss Kindergarten" w:cs="Arial"/>
                                      <w:b/>
                                      <w:sz w:val="28"/>
                                      <w:szCs w:val="28"/>
                                    </w:rPr>
                                  </w:pPr>
                                </w:p>
                                <w:p w14:paraId="3B558E4F" w14:textId="77777777" w:rsidR="005F3FF9" w:rsidRPr="002A702E" w:rsidRDefault="005F3FF9" w:rsidP="00064997">
                                  <w:pPr>
                                    <w:rPr>
                                      <w:rFonts w:ascii="KG Miss Kindergarten" w:hAnsi="KG Miss Kindergarten" w:cs="Arial"/>
                                      <w:b/>
                                      <w:sz w:val="28"/>
                                      <w:szCs w:val="28"/>
                                    </w:rPr>
                                  </w:pPr>
                                </w:p>
                                <w:p w14:paraId="5C414A0F" w14:textId="77777777" w:rsidR="005F3FF9" w:rsidRPr="002A702E" w:rsidRDefault="005F3FF9" w:rsidP="00064997">
                                  <w:pPr>
                                    <w:rPr>
                                      <w:rFonts w:ascii="KG Miss Kindergarten" w:hAnsi="KG Miss Kindergarten" w:cs="Arial"/>
                                      <w:b/>
                                      <w:sz w:val="28"/>
                                      <w:szCs w:val="28"/>
                                    </w:rPr>
                                  </w:pPr>
                                </w:p>
                                <w:p w14:paraId="4FC307BA" w14:textId="77777777" w:rsidR="005F3FF9" w:rsidRPr="002A702E" w:rsidRDefault="005F3FF9" w:rsidP="00064997">
                                  <w:pPr>
                                    <w:rPr>
                                      <w:rFonts w:ascii="KG Miss Kindergarten" w:hAnsi="KG Miss Kindergarten" w:cs="Arial"/>
                                      <w:b/>
                                      <w:sz w:val="28"/>
                                      <w:szCs w:val="28"/>
                                    </w:rPr>
                                  </w:pPr>
                                </w:p>
                                <w:p w14:paraId="080C4217" w14:textId="77777777" w:rsidR="005F3FF9" w:rsidRPr="002A702E" w:rsidRDefault="005F3FF9" w:rsidP="00064997">
                                  <w:pPr>
                                    <w:rPr>
                                      <w:rFonts w:ascii="KG Miss Kindergarten" w:hAnsi="KG Miss Kindergarten" w:cs="Arial"/>
                                      <w:b/>
                                      <w:sz w:val="28"/>
                                      <w:szCs w:val="28"/>
                                    </w:rPr>
                                  </w:pPr>
                                </w:p>
                                <w:p w14:paraId="595025D3" w14:textId="77777777" w:rsidR="005F3FF9" w:rsidRPr="002A702E" w:rsidRDefault="005F3FF9" w:rsidP="00064997">
                                  <w:pPr>
                                    <w:rPr>
                                      <w:rFonts w:ascii="KG Miss Kindergarten" w:hAnsi="KG Miss Kindergarten" w:cs="Arial"/>
                                      <w:b/>
                                      <w:sz w:val="28"/>
                                      <w:szCs w:val="28"/>
                                    </w:rPr>
                                  </w:pPr>
                                </w:p>
                                <w:p w14:paraId="72C7F5B4" w14:textId="77777777" w:rsidR="005F3FF9" w:rsidRPr="002A702E" w:rsidRDefault="005F3FF9" w:rsidP="00064997">
                                  <w:pPr>
                                    <w:rPr>
                                      <w:rFonts w:ascii="KG Miss Kindergarten" w:hAnsi="KG Miss Kindergarten" w:cs="Arial"/>
                                      <w:b/>
                                      <w:sz w:val="28"/>
                                      <w:szCs w:val="28"/>
                                    </w:rPr>
                                  </w:pPr>
                                </w:p>
                                <w:p w14:paraId="7C29E35D" w14:textId="77777777" w:rsidR="005F3FF9" w:rsidRPr="002A702E" w:rsidRDefault="005F3FF9" w:rsidP="00064997">
                                  <w:pPr>
                                    <w:rPr>
                                      <w:rFonts w:ascii="KG Miss Kindergarten" w:hAnsi="KG Miss Kindergarten" w:cs="Arial"/>
                                      <w:b/>
                                      <w:sz w:val="28"/>
                                      <w:szCs w:val="28"/>
                                    </w:rPr>
                                  </w:pPr>
                                </w:p>
                                <w:p w14:paraId="6E04530E" w14:textId="77777777" w:rsidR="005F3FF9" w:rsidRPr="002A702E" w:rsidRDefault="005F3FF9" w:rsidP="00785173">
                                  <w:pPr>
                                    <w:rPr>
                                      <w:rFonts w:ascii="KG Miss Kindergarten" w:hAnsi="KG Miss Kindergarten" w:cs="Arial"/>
                                      <w:sz w:val="28"/>
                                      <w:szCs w:val="28"/>
                                    </w:rPr>
                                  </w:pPr>
                                </w:p>
                              </w:tc>
                              <w:tc>
                                <w:tcPr>
                                  <w:tcW w:w="2610" w:type="dxa"/>
                                  <w:vAlign w:val="center"/>
                                </w:tcPr>
                                <w:p w14:paraId="36F32C0F" w14:textId="77777777" w:rsidR="005F3FF9" w:rsidRPr="002A702E" w:rsidRDefault="005F3FF9" w:rsidP="00064997">
                                  <w:pPr>
                                    <w:rPr>
                                      <w:rFonts w:ascii="KG Miss Kindergarten" w:hAnsi="KG Miss Kindergarten" w:cs="Arial"/>
                                      <w:sz w:val="28"/>
                                      <w:szCs w:val="28"/>
                                    </w:rPr>
                                  </w:pPr>
                                </w:p>
                                <w:p w14:paraId="29EE0B8D" w14:textId="77777777" w:rsidR="005F3FF9" w:rsidRPr="002A702E" w:rsidRDefault="005F3FF9" w:rsidP="00064997">
                                  <w:pPr>
                                    <w:rPr>
                                      <w:rFonts w:ascii="KG Miss Kindergarten" w:hAnsi="KG Miss Kindergarten" w:cs="Arial"/>
                                      <w:sz w:val="28"/>
                                      <w:szCs w:val="28"/>
                                    </w:rPr>
                                  </w:pPr>
                                </w:p>
                                <w:p w14:paraId="2C3DDA5E" w14:textId="77777777" w:rsidR="005F3FF9" w:rsidRPr="002A702E" w:rsidRDefault="005F3FF9" w:rsidP="00064997">
                                  <w:pPr>
                                    <w:rPr>
                                      <w:rFonts w:ascii="KG Miss Kindergarten" w:hAnsi="KG Miss Kindergarten" w:cs="Arial"/>
                                      <w:sz w:val="28"/>
                                      <w:szCs w:val="28"/>
                                    </w:rPr>
                                  </w:pPr>
                                </w:p>
                              </w:tc>
                            </w:tr>
                          </w:tbl>
                          <w:p w14:paraId="7FB2BBAF" w14:textId="77777777" w:rsidR="005F3FF9" w:rsidRDefault="005F3FF9" w:rsidP="003168D6">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8F9A2" id="_x0000_s1029" type="#_x0000_t202" style="position:absolute;margin-left:67.3pt;margin-top:5pt;width:482.4pt;height:347.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" stroked="f">
                <v:textbox>
                  <w:txbxContent>
                    <w:tbl>
                      <w:tblPr>
                        <w:tblStyle w:val="TableGrid1"/>
                        <w:tblW w:w="0" w:type="auto"/>
                        <w:tblLook w:val="04A0" w:firstRow="1" w:lastRow="0" w:firstColumn="1" w:lastColumn="0" w:noHBand="0" w:noVBand="1"/>
                      </w:tblPr>
                      <w:tblGrid>
                        <w:gridCol w:w="6804"/>
                        <w:gridCol w:w="2532"/>
                      </w:tblGrid>
                      <w:tr w:rsidR="005F3FF9" w:rsidRPr="00221235" w14:paraId="1B7FB29D" w14:textId="77777777" w:rsidTr="00064997">
                        <w:trPr>
                          <w:trHeight w:val="350"/>
                        </w:trPr>
                        <w:tc>
                          <w:tcPr>
                            <w:tcW w:w="9558" w:type="dxa"/>
                            <w:gridSpan w:val="2"/>
                            <w:shd w:val="clear" w:color="auto" w:fill="EEECE1" w:themeFill="background2"/>
                            <w:vAlign w:val="bottom"/>
                          </w:tcPr>
                          <w:p w14:paraId="11F267AA" w14:textId="77777777" w:rsidR="005F3FF9" w:rsidRPr="002A702E" w:rsidRDefault="005F3FF9" w:rsidP="00064997">
                            <w:pPr>
                              <w:rPr>
                                <w:rFonts w:ascii="KG Miss Kindergarten" w:hAnsi="KG Miss Kindergarten" w:cs="Arial"/>
                                <w:sz w:val="28"/>
                                <w:szCs w:val="28"/>
                              </w:rPr>
                            </w:pPr>
                            <w:r w:rsidRPr="002A702E">
                              <w:rPr>
                                <w:rFonts w:ascii="KG Miss Kindergarten" w:hAnsi="KG Miss Kindergarten" w:cs="Arial"/>
                                <w:b/>
                                <w:bCs/>
                                <w:kern w:val="24"/>
                                <w:sz w:val="28"/>
                                <w:szCs w:val="28"/>
                              </w:rPr>
                              <w:t>Design Process Step 3: Model</w:t>
                            </w:r>
                          </w:p>
                        </w:tc>
                      </w:tr>
                      <w:tr w:rsidR="005F3FF9" w:rsidRPr="00221235" w14:paraId="3A8E39E7" w14:textId="77777777" w:rsidTr="00064997">
                        <w:trPr>
                          <w:trHeight w:val="432"/>
                        </w:trPr>
                        <w:tc>
                          <w:tcPr>
                            <w:tcW w:w="6948" w:type="dxa"/>
                            <w:vAlign w:val="center"/>
                          </w:tcPr>
                          <w:p w14:paraId="0CF3F0F4"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designed an algorithm that solves the design problem and meets all of the requirements.</w:t>
                            </w:r>
                          </w:p>
                        </w:tc>
                        <w:tc>
                          <w:tcPr>
                            <w:tcW w:w="2610" w:type="dxa"/>
                            <w:vAlign w:val="center"/>
                          </w:tcPr>
                          <w:p w14:paraId="056F71CC" w14:textId="77777777" w:rsidR="005F3FF9" w:rsidRPr="002A702E" w:rsidRDefault="005F3FF9" w:rsidP="00064997">
                            <w:pPr>
                              <w:rPr>
                                <w:rFonts w:ascii="KG Miss Kindergarten" w:hAnsi="KG Miss Kindergarten" w:cs="Arial"/>
                                <w:sz w:val="28"/>
                                <w:szCs w:val="28"/>
                              </w:rPr>
                            </w:pPr>
                          </w:p>
                          <w:p w14:paraId="1F6D5895" w14:textId="77777777" w:rsidR="005F3FF9" w:rsidRPr="002A702E" w:rsidRDefault="005F3FF9" w:rsidP="00064997">
                            <w:pPr>
                              <w:rPr>
                                <w:rFonts w:ascii="KG Miss Kindergarten" w:hAnsi="KG Miss Kindergarten" w:cs="Arial"/>
                                <w:sz w:val="28"/>
                                <w:szCs w:val="28"/>
                              </w:rPr>
                            </w:pPr>
                          </w:p>
                          <w:p w14:paraId="40EC0BD1" w14:textId="77777777" w:rsidR="005F3FF9" w:rsidRPr="002A702E" w:rsidRDefault="005F3FF9" w:rsidP="00064997">
                            <w:pPr>
                              <w:rPr>
                                <w:rFonts w:ascii="KG Miss Kindergarten" w:hAnsi="KG Miss Kindergarten" w:cs="Arial"/>
                                <w:sz w:val="28"/>
                                <w:szCs w:val="28"/>
                              </w:rPr>
                            </w:pPr>
                          </w:p>
                        </w:tc>
                      </w:tr>
                      <w:tr w:rsidR="005F3FF9" w:rsidRPr="00221235" w14:paraId="5E90B173" w14:textId="77777777" w:rsidTr="00064997">
                        <w:trPr>
                          <w:trHeight w:val="530"/>
                        </w:trPr>
                        <w:tc>
                          <w:tcPr>
                            <w:tcW w:w="6948" w:type="dxa"/>
                            <w:vAlign w:val="center"/>
                          </w:tcPr>
                          <w:p w14:paraId="7D5018BF" w14:textId="77777777" w:rsidR="005F3FF9" w:rsidRPr="002A702E" w:rsidRDefault="005F3FF9" w:rsidP="00112F13">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 xml:space="preserve">I turned my algorithm into a working program. </w:t>
                            </w:r>
                          </w:p>
                        </w:tc>
                        <w:tc>
                          <w:tcPr>
                            <w:tcW w:w="2610" w:type="dxa"/>
                            <w:vAlign w:val="center"/>
                          </w:tcPr>
                          <w:p w14:paraId="04D262AF" w14:textId="77777777" w:rsidR="005F3FF9" w:rsidRPr="002A702E" w:rsidRDefault="005F3FF9" w:rsidP="00064997">
                            <w:pPr>
                              <w:rPr>
                                <w:rFonts w:ascii="KG Miss Kindergarten" w:hAnsi="KG Miss Kindergarten" w:cs="Arial"/>
                                <w:sz w:val="28"/>
                                <w:szCs w:val="28"/>
                              </w:rPr>
                            </w:pPr>
                          </w:p>
                          <w:p w14:paraId="16207A77" w14:textId="77777777" w:rsidR="005F3FF9" w:rsidRPr="002A702E" w:rsidRDefault="005F3FF9" w:rsidP="00064997">
                            <w:pPr>
                              <w:rPr>
                                <w:rFonts w:ascii="KG Miss Kindergarten" w:hAnsi="KG Miss Kindergarten" w:cs="Arial"/>
                                <w:sz w:val="28"/>
                                <w:szCs w:val="28"/>
                              </w:rPr>
                            </w:pPr>
                          </w:p>
                          <w:p w14:paraId="7706E51E" w14:textId="77777777" w:rsidR="005F3FF9" w:rsidRPr="002A702E" w:rsidRDefault="005F3FF9" w:rsidP="00064997">
                            <w:pPr>
                              <w:rPr>
                                <w:rFonts w:ascii="KG Miss Kindergarten" w:hAnsi="KG Miss Kindergarten" w:cs="Arial"/>
                                <w:sz w:val="28"/>
                                <w:szCs w:val="28"/>
                              </w:rPr>
                            </w:pPr>
                          </w:p>
                        </w:tc>
                      </w:tr>
                      <w:tr w:rsidR="005F3FF9" w:rsidRPr="00221235" w14:paraId="5BEF2030" w14:textId="77777777" w:rsidTr="006B6B49">
                        <w:trPr>
                          <w:trHeight w:val="530"/>
                        </w:trPr>
                        <w:tc>
                          <w:tcPr>
                            <w:tcW w:w="6948" w:type="dxa"/>
                          </w:tcPr>
                          <w:p w14:paraId="6FF464DD" w14:textId="77777777" w:rsidR="005F3FF9" w:rsidRPr="002A702E" w:rsidRDefault="005F3FF9" w:rsidP="00064997">
                            <w:pPr>
                              <w:rPr>
                                <w:rFonts w:ascii="KG Miss Kindergarten" w:hAnsi="KG Miss Kindergarten" w:cs="Arial"/>
                                <w:b/>
                                <w:sz w:val="28"/>
                                <w:szCs w:val="28"/>
                              </w:rPr>
                            </w:pPr>
                          </w:p>
                          <w:p w14:paraId="0DCE5532" w14:textId="77777777" w:rsidR="005F3FF9" w:rsidRPr="002A702E" w:rsidRDefault="005F3FF9" w:rsidP="00064997">
                            <w:pPr>
                              <w:rPr>
                                <w:rFonts w:ascii="KG Miss Kindergarten" w:hAnsi="KG Miss Kindergarten" w:cs="Arial"/>
                                <w:b/>
                                <w:sz w:val="28"/>
                                <w:szCs w:val="28"/>
                              </w:rPr>
                            </w:pPr>
                            <w:r w:rsidRPr="002A702E">
                              <w:rPr>
                                <w:rFonts w:ascii="KG Miss Kindergarten" w:hAnsi="KG Miss Kindergarten" w:cs="Arial"/>
                                <w:b/>
                                <w:sz w:val="28"/>
                                <w:szCs w:val="28"/>
                              </w:rPr>
                              <w:t>Teacher Notes</w:t>
                            </w:r>
                          </w:p>
                          <w:p w14:paraId="3FA709A6" w14:textId="77777777" w:rsidR="005F3FF9" w:rsidRPr="002A702E" w:rsidRDefault="005F3FF9" w:rsidP="00064997">
                            <w:pPr>
                              <w:rPr>
                                <w:rFonts w:ascii="KG Miss Kindergarten" w:hAnsi="KG Miss Kindergarten" w:cs="Arial"/>
                                <w:b/>
                                <w:sz w:val="28"/>
                                <w:szCs w:val="28"/>
                              </w:rPr>
                            </w:pPr>
                          </w:p>
                          <w:p w14:paraId="0629FEC6" w14:textId="77777777" w:rsidR="005F3FF9" w:rsidRPr="002A702E" w:rsidRDefault="005F3FF9" w:rsidP="00064997">
                            <w:pPr>
                              <w:rPr>
                                <w:rFonts w:ascii="KG Miss Kindergarten" w:hAnsi="KG Miss Kindergarten" w:cs="Arial"/>
                                <w:b/>
                                <w:sz w:val="28"/>
                                <w:szCs w:val="28"/>
                              </w:rPr>
                            </w:pPr>
                          </w:p>
                          <w:p w14:paraId="141FA0C3" w14:textId="77777777" w:rsidR="005F3FF9" w:rsidRPr="002A702E" w:rsidRDefault="005F3FF9" w:rsidP="00064997">
                            <w:pPr>
                              <w:rPr>
                                <w:rFonts w:ascii="KG Miss Kindergarten" w:hAnsi="KG Miss Kindergarten" w:cs="Arial"/>
                                <w:b/>
                                <w:sz w:val="28"/>
                                <w:szCs w:val="28"/>
                              </w:rPr>
                            </w:pPr>
                          </w:p>
                          <w:p w14:paraId="1C672079" w14:textId="77777777" w:rsidR="005F3FF9" w:rsidRPr="002A702E" w:rsidRDefault="005F3FF9" w:rsidP="00064997">
                            <w:pPr>
                              <w:rPr>
                                <w:rFonts w:ascii="KG Miss Kindergarten" w:hAnsi="KG Miss Kindergarten" w:cs="Arial"/>
                                <w:b/>
                                <w:sz w:val="28"/>
                                <w:szCs w:val="28"/>
                              </w:rPr>
                            </w:pPr>
                          </w:p>
                          <w:p w14:paraId="3B558E4F" w14:textId="77777777" w:rsidR="005F3FF9" w:rsidRPr="002A702E" w:rsidRDefault="005F3FF9" w:rsidP="00064997">
                            <w:pPr>
                              <w:rPr>
                                <w:rFonts w:ascii="KG Miss Kindergarten" w:hAnsi="KG Miss Kindergarten" w:cs="Arial"/>
                                <w:b/>
                                <w:sz w:val="28"/>
                                <w:szCs w:val="28"/>
                              </w:rPr>
                            </w:pPr>
                          </w:p>
                          <w:p w14:paraId="5C414A0F" w14:textId="77777777" w:rsidR="005F3FF9" w:rsidRPr="002A702E" w:rsidRDefault="005F3FF9" w:rsidP="00064997">
                            <w:pPr>
                              <w:rPr>
                                <w:rFonts w:ascii="KG Miss Kindergarten" w:hAnsi="KG Miss Kindergarten" w:cs="Arial"/>
                                <w:b/>
                                <w:sz w:val="28"/>
                                <w:szCs w:val="28"/>
                              </w:rPr>
                            </w:pPr>
                          </w:p>
                          <w:p w14:paraId="4FC307BA" w14:textId="77777777" w:rsidR="005F3FF9" w:rsidRPr="002A702E" w:rsidRDefault="005F3FF9" w:rsidP="00064997">
                            <w:pPr>
                              <w:rPr>
                                <w:rFonts w:ascii="KG Miss Kindergarten" w:hAnsi="KG Miss Kindergarten" w:cs="Arial"/>
                                <w:b/>
                                <w:sz w:val="28"/>
                                <w:szCs w:val="28"/>
                              </w:rPr>
                            </w:pPr>
                          </w:p>
                          <w:p w14:paraId="080C4217" w14:textId="77777777" w:rsidR="005F3FF9" w:rsidRPr="002A702E" w:rsidRDefault="005F3FF9" w:rsidP="00064997">
                            <w:pPr>
                              <w:rPr>
                                <w:rFonts w:ascii="KG Miss Kindergarten" w:hAnsi="KG Miss Kindergarten" w:cs="Arial"/>
                                <w:b/>
                                <w:sz w:val="28"/>
                                <w:szCs w:val="28"/>
                              </w:rPr>
                            </w:pPr>
                          </w:p>
                          <w:p w14:paraId="595025D3" w14:textId="77777777" w:rsidR="005F3FF9" w:rsidRPr="002A702E" w:rsidRDefault="005F3FF9" w:rsidP="00064997">
                            <w:pPr>
                              <w:rPr>
                                <w:rFonts w:ascii="KG Miss Kindergarten" w:hAnsi="KG Miss Kindergarten" w:cs="Arial"/>
                                <w:b/>
                                <w:sz w:val="28"/>
                                <w:szCs w:val="28"/>
                              </w:rPr>
                            </w:pPr>
                          </w:p>
                          <w:p w14:paraId="72C7F5B4" w14:textId="77777777" w:rsidR="005F3FF9" w:rsidRPr="002A702E" w:rsidRDefault="005F3FF9" w:rsidP="00064997">
                            <w:pPr>
                              <w:rPr>
                                <w:rFonts w:ascii="KG Miss Kindergarten" w:hAnsi="KG Miss Kindergarten" w:cs="Arial"/>
                                <w:b/>
                                <w:sz w:val="28"/>
                                <w:szCs w:val="28"/>
                              </w:rPr>
                            </w:pPr>
                          </w:p>
                          <w:p w14:paraId="7C29E35D" w14:textId="77777777" w:rsidR="005F3FF9" w:rsidRPr="002A702E" w:rsidRDefault="005F3FF9" w:rsidP="00064997">
                            <w:pPr>
                              <w:rPr>
                                <w:rFonts w:ascii="KG Miss Kindergarten" w:hAnsi="KG Miss Kindergarten" w:cs="Arial"/>
                                <w:b/>
                                <w:sz w:val="28"/>
                                <w:szCs w:val="28"/>
                              </w:rPr>
                            </w:pPr>
                          </w:p>
                          <w:p w14:paraId="6E04530E" w14:textId="77777777" w:rsidR="005F3FF9" w:rsidRPr="002A702E" w:rsidRDefault="005F3FF9" w:rsidP="00785173">
                            <w:pPr>
                              <w:rPr>
                                <w:rFonts w:ascii="KG Miss Kindergarten" w:hAnsi="KG Miss Kindergarten" w:cs="Arial"/>
                                <w:sz w:val="28"/>
                                <w:szCs w:val="28"/>
                              </w:rPr>
                            </w:pPr>
                          </w:p>
                        </w:tc>
                        <w:tc>
                          <w:tcPr>
                            <w:tcW w:w="2610" w:type="dxa"/>
                            <w:vAlign w:val="center"/>
                          </w:tcPr>
                          <w:p w14:paraId="36F32C0F" w14:textId="77777777" w:rsidR="005F3FF9" w:rsidRPr="002A702E" w:rsidRDefault="005F3FF9" w:rsidP="00064997">
                            <w:pPr>
                              <w:rPr>
                                <w:rFonts w:ascii="KG Miss Kindergarten" w:hAnsi="KG Miss Kindergarten" w:cs="Arial"/>
                                <w:sz w:val="28"/>
                                <w:szCs w:val="28"/>
                              </w:rPr>
                            </w:pPr>
                          </w:p>
                          <w:p w14:paraId="29EE0B8D" w14:textId="77777777" w:rsidR="005F3FF9" w:rsidRPr="002A702E" w:rsidRDefault="005F3FF9" w:rsidP="00064997">
                            <w:pPr>
                              <w:rPr>
                                <w:rFonts w:ascii="KG Miss Kindergarten" w:hAnsi="KG Miss Kindergarten" w:cs="Arial"/>
                                <w:sz w:val="28"/>
                                <w:szCs w:val="28"/>
                              </w:rPr>
                            </w:pPr>
                          </w:p>
                          <w:p w14:paraId="2C3DDA5E" w14:textId="77777777" w:rsidR="005F3FF9" w:rsidRPr="002A702E" w:rsidRDefault="005F3FF9" w:rsidP="00064997">
                            <w:pPr>
                              <w:rPr>
                                <w:rFonts w:ascii="KG Miss Kindergarten" w:hAnsi="KG Miss Kindergarten" w:cs="Arial"/>
                                <w:sz w:val="28"/>
                                <w:szCs w:val="28"/>
                              </w:rPr>
                            </w:pPr>
                          </w:p>
                        </w:tc>
                      </w:tr>
                    </w:tbl>
                    <w:p w14:paraId="7FB2BBAF" w14:textId="77777777" w:rsidR="005F3FF9" w:rsidRDefault="005F3FF9" w:rsidP="003168D6">
                      <w:pPr>
                        <w:ind w:left="0"/>
                      </w:pPr>
                    </w:p>
                  </w:txbxContent>
                </v:textbox>
                <w10:wrap anchorx="page"/>
              </v:shape>
            </w:pict>
          </mc:Fallback>
        </mc:AlternateContent>
      </w:r>
    </w:p>
    <w:p w14:paraId="1E2A00DD"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4C6FDDE6"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7AA0A28F"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7F893843"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4E406D55"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18AF2D9F"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1375FB24"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30304768" w14:textId="77777777" w:rsidR="00773E56" w:rsidRDefault="00773E56" w:rsidP="00773E56">
      <w:pPr>
        <w:pStyle w:val="activitybullet0"/>
        <w:spacing w:before="0" w:beforeAutospacing="0" w:after="150" w:afterAutospacing="0" w:line="300" w:lineRule="atLeast"/>
        <w:rPr>
          <w:rFonts w:ascii="Arial" w:hAnsi="Arial" w:cs="Arial"/>
          <w:b/>
          <w:color w:val="333333"/>
        </w:rPr>
      </w:pPr>
    </w:p>
    <w:p w14:paraId="47302484" w14:textId="77777777" w:rsidR="00A63749" w:rsidRPr="002A702E" w:rsidRDefault="00773E56" w:rsidP="006B5F19">
      <w:pPr>
        <w:ind w:left="0"/>
        <w:rPr>
          <w:rFonts w:ascii="KG Miss Kindergarten" w:hAnsi="KG Miss Kindergarten" w:cs="Arial"/>
          <w:b/>
          <w:color w:val="333333"/>
          <w:sz w:val="28"/>
          <w:szCs w:val="28"/>
        </w:rPr>
      </w:pPr>
      <w:r>
        <w:rPr>
          <w:rFonts w:cs="Arial"/>
          <w:b/>
          <w:color w:val="333333"/>
          <w:sz w:val="28"/>
          <w:szCs w:val="28"/>
        </w:rPr>
        <w:br w:type="page"/>
      </w:r>
      <w:r w:rsidR="00A63749" w:rsidRPr="002A702E">
        <w:rPr>
          <w:rFonts w:ascii="KG Miss Kindergarten" w:hAnsi="KG Miss Kindergarten" w:cs="Arial"/>
          <w:b/>
          <w:color w:val="333333"/>
          <w:sz w:val="36"/>
          <w:szCs w:val="36"/>
        </w:rPr>
        <w:lastRenderedPageBreak/>
        <w:t>Evaluate</w:t>
      </w:r>
      <w:r w:rsidR="00C35905" w:rsidRPr="002A702E">
        <w:rPr>
          <w:rFonts w:ascii="KG Miss Kindergarten" w:hAnsi="KG Miss Kindergarten" w:cs="Arial"/>
          <w:b/>
          <w:color w:val="333333"/>
          <w:sz w:val="36"/>
          <w:szCs w:val="36"/>
        </w:rPr>
        <w:t>:</w:t>
      </w:r>
      <w:r w:rsidR="00A63749" w:rsidRPr="002A702E">
        <w:rPr>
          <w:rFonts w:ascii="KG Miss Kindergarten" w:hAnsi="KG Miss Kindergarten"/>
          <w:b/>
          <w:color w:val="333333"/>
          <w:sz w:val="36"/>
        </w:rPr>
        <w:t xml:space="preserve"> </w:t>
      </w:r>
      <w:r w:rsidR="00DE672B" w:rsidRPr="002A702E">
        <w:rPr>
          <w:rFonts w:ascii="KG Miss Kindergarten" w:hAnsi="KG Miss Kindergarten" w:cs="Arial"/>
          <w:color w:val="333333"/>
          <w:sz w:val="28"/>
          <w:szCs w:val="28"/>
        </w:rPr>
        <w:t>Did my design meet all of the design requirements?</w:t>
      </w:r>
    </w:p>
    <w:p w14:paraId="1CF5BD96" w14:textId="31BCA652" w:rsidR="00DE672B" w:rsidRPr="002A702E" w:rsidRDefault="00DE672B" w:rsidP="00DE672B">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r w:rsidRPr="002A702E">
        <w:rPr>
          <w:rFonts w:ascii="KG Miss Kindergarten" w:hAnsi="KG Miss Kindergarten" w:cs="Arial"/>
          <w:b/>
          <w:color w:val="333333"/>
          <w:sz w:val="28"/>
          <w:szCs w:val="28"/>
        </w:rPr>
        <w:tab/>
      </w:r>
    </w:p>
    <w:p w14:paraId="1A76F0F8" w14:textId="77777777" w:rsidR="00DE672B" w:rsidRPr="002A702E" w:rsidRDefault="00B35BAD" w:rsidP="00B35BAD">
      <w:pPr>
        <w:pStyle w:val="activitybullet0"/>
        <w:numPr>
          <w:ilvl w:val="0"/>
          <w:numId w:val="37"/>
        </w:numPr>
        <w:spacing w:before="0" w:beforeAutospacing="0" w:after="150" w:afterAutospacing="0" w:line="300" w:lineRule="atLeast"/>
        <w:rPr>
          <w:rFonts w:ascii="KG Miss Kindergarten" w:hAnsi="KG Miss Kindergarten" w:cs="Arial"/>
          <w:b/>
          <w:color w:val="333333"/>
          <w:sz w:val="28"/>
          <w:szCs w:val="28"/>
        </w:rPr>
      </w:pPr>
      <w:r w:rsidRPr="002A702E">
        <w:rPr>
          <w:rFonts w:ascii="KG Miss Kindergarten" w:hAnsi="KG Miss Kindergarten" w:cs="Arial"/>
          <w:b/>
          <w:color w:val="333333"/>
          <w:sz w:val="28"/>
          <w:szCs w:val="28"/>
        </w:rPr>
        <w:t>My game h</w:t>
      </w:r>
      <w:r w:rsidR="00DE672B" w:rsidRPr="002A702E">
        <w:rPr>
          <w:rFonts w:ascii="KG Miss Kindergarten" w:hAnsi="KG Miss Kindergarten" w:cs="Arial"/>
          <w:b/>
          <w:color w:val="333333"/>
          <w:sz w:val="28"/>
          <w:szCs w:val="28"/>
        </w:rPr>
        <w:t>as a main character that is controlled by arrows.</w:t>
      </w:r>
    </w:p>
    <w:p w14:paraId="60072CE3" w14:textId="77777777" w:rsidR="00DE672B" w:rsidRPr="002A702E" w:rsidRDefault="00B35BAD" w:rsidP="00B35BAD">
      <w:pPr>
        <w:pStyle w:val="activitybullet0"/>
        <w:numPr>
          <w:ilvl w:val="0"/>
          <w:numId w:val="37"/>
        </w:numPr>
        <w:spacing w:before="0" w:beforeAutospacing="0" w:after="150" w:afterAutospacing="0" w:line="300" w:lineRule="atLeast"/>
        <w:rPr>
          <w:rFonts w:ascii="KG Miss Kindergarten" w:hAnsi="KG Miss Kindergarten" w:cs="Arial"/>
          <w:b/>
          <w:color w:val="333333"/>
          <w:sz w:val="28"/>
          <w:szCs w:val="28"/>
        </w:rPr>
      </w:pPr>
      <w:r w:rsidRPr="002A702E">
        <w:rPr>
          <w:rFonts w:ascii="KG Miss Kindergarten" w:hAnsi="KG Miss Kindergarten" w:cs="Arial"/>
          <w:b/>
          <w:color w:val="333333"/>
          <w:sz w:val="28"/>
          <w:szCs w:val="28"/>
        </w:rPr>
        <w:t>My game h</w:t>
      </w:r>
      <w:r w:rsidR="00DE672B" w:rsidRPr="002A702E">
        <w:rPr>
          <w:rFonts w:ascii="KG Miss Kindergarten" w:hAnsi="KG Miss Kindergarten" w:cs="Arial"/>
          <w:b/>
          <w:color w:val="333333"/>
          <w:sz w:val="28"/>
          <w:szCs w:val="28"/>
        </w:rPr>
        <w:t xml:space="preserve">as an obstacle character. </w:t>
      </w:r>
    </w:p>
    <w:p w14:paraId="0E51F5A8" w14:textId="77777777" w:rsidR="00DE672B" w:rsidRPr="002A702E" w:rsidRDefault="00B35BAD" w:rsidP="00B35BAD">
      <w:pPr>
        <w:pStyle w:val="activitybullet0"/>
        <w:numPr>
          <w:ilvl w:val="0"/>
          <w:numId w:val="37"/>
        </w:numPr>
        <w:spacing w:before="0" w:beforeAutospacing="0" w:after="150" w:afterAutospacing="0" w:line="300" w:lineRule="atLeast"/>
        <w:rPr>
          <w:rFonts w:ascii="KG Miss Kindergarten" w:hAnsi="KG Miss Kindergarten" w:cs="Arial"/>
          <w:b/>
          <w:color w:val="333333"/>
          <w:sz w:val="28"/>
          <w:szCs w:val="28"/>
        </w:rPr>
      </w:pPr>
      <w:r w:rsidRPr="002A702E">
        <w:rPr>
          <w:rFonts w:ascii="KG Miss Kindergarten" w:hAnsi="KG Miss Kindergarten" w:cs="Arial"/>
          <w:b/>
          <w:color w:val="333333"/>
          <w:sz w:val="28"/>
          <w:szCs w:val="28"/>
        </w:rPr>
        <w:t xml:space="preserve">The player </w:t>
      </w:r>
      <w:r w:rsidR="008A3871" w:rsidRPr="002A702E">
        <w:rPr>
          <w:rFonts w:ascii="KG Miss Kindergarten" w:hAnsi="KG Miss Kindergarten" w:cs="Arial"/>
          <w:b/>
          <w:color w:val="333333"/>
          <w:sz w:val="28"/>
          <w:szCs w:val="28"/>
        </w:rPr>
        <w:t>loses</w:t>
      </w:r>
      <w:r w:rsidRPr="002A702E">
        <w:rPr>
          <w:rFonts w:ascii="KG Miss Kindergarten" w:hAnsi="KG Miss Kindergarten" w:cs="Arial"/>
          <w:b/>
          <w:color w:val="333333"/>
          <w:sz w:val="28"/>
          <w:szCs w:val="28"/>
        </w:rPr>
        <w:t xml:space="preserve"> when the</w:t>
      </w:r>
      <w:r w:rsidR="00DE672B" w:rsidRPr="002A702E">
        <w:rPr>
          <w:rFonts w:ascii="KG Miss Kindergarten" w:hAnsi="KG Miss Kindergarten" w:cs="Arial"/>
          <w:b/>
          <w:color w:val="333333"/>
          <w:sz w:val="28"/>
          <w:szCs w:val="28"/>
        </w:rPr>
        <w:t xml:space="preserve"> main character bumps into the obstacle</w:t>
      </w:r>
      <w:r w:rsidRPr="002A702E">
        <w:rPr>
          <w:rFonts w:ascii="KG Miss Kindergarten" w:hAnsi="KG Miss Kindergarten" w:cs="Arial"/>
          <w:b/>
          <w:color w:val="333333"/>
          <w:sz w:val="28"/>
          <w:szCs w:val="28"/>
        </w:rPr>
        <w:t>. Then the game ends.</w:t>
      </w:r>
    </w:p>
    <w:p w14:paraId="7949E4CD" w14:textId="77777777" w:rsidR="00B35BAD" w:rsidRPr="002A702E" w:rsidRDefault="00B35BAD" w:rsidP="00B35BAD">
      <w:pPr>
        <w:pStyle w:val="activitybullet0"/>
        <w:numPr>
          <w:ilvl w:val="0"/>
          <w:numId w:val="37"/>
        </w:numPr>
        <w:spacing w:before="0" w:beforeAutospacing="0" w:after="150" w:afterAutospacing="0" w:line="300" w:lineRule="atLeast"/>
        <w:rPr>
          <w:rFonts w:ascii="KG Miss Kindergarten" w:hAnsi="KG Miss Kindergarten" w:cs="Arial"/>
          <w:b/>
          <w:color w:val="333333"/>
          <w:sz w:val="28"/>
          <w:szCs w:val="28"/>
        </w:rPr>
      </w:pPr>
      <w:r w:rsidRPr="002A702E">
        <w:rPr>
          <w:rFonts w:ascii="KG Miss Kindergarten" w:hAnsi="KG Miss Kindergarten" w:cs="Arial"/>
          <w:b/>
          <w:color w:val="333333"/>
          <w:sz w:val="28"/>
          <w:szCs w:val="28"/>
        </w:rPr>
        <w:t>The player wins when the main character bumps into the target. Then the game ends.</w:t>
      </w:r>
    </w:p>
    <w:p w14:paraId="22DB8436" w14:textId="77777777" w:rsidR="00A63749" w:rsidRPr="002A702E" w:rsidRDefault="00A63749" w:rsidP="00A63749">
      <w:pPr>
        <w:pStyle w:val="activitybullet0"/>
        <w:spacing w:before="0" w:beforeAutospacing="0" w:after="150" w:afterAutospacing="0" w:line="300" w:lineRule="atLeast"/>
        <w:ind w:left="270"/>
        <w:rPr>
          <w:rFonts w:ascii="KG Miss Kindergarten" w:hAnsi="KG Miss Kindergarten" w:cs="Arial"/>
          <w:color w:val="333333"/>
          <w:sz w:val="28"/>
          <w:szCs w:val="28"/>
        </w:rPr>
      </w:pPr>
      <w:r w:rsidRPr="002A702E">
        <w:rPr>
          <w:rFonts w:ascii="KG Miss Kindergarten" w:hAnsi="KG Miss Kindergarten" w:cs="Arial"/>
          <w:color w:val="333333"/>
          <w:sz w:val="28"/>
          <w:szCs w:val="28"/>
        </w:rPr>
        <w:t xml:space="preserve">Explain one </w:t>
      </w:r>
      <w:r w:rsidR="00DE672B" w:rsidRPr="002A702E">
        <w:rPr>
          <w:rFonts w:ascii="KG Miss Kindergarten" w:hAnsi="KG Miss Kindergarten" w:cs="Arial"/>
          <w:color w:val="333333"/>
          <w:sz w:val="28"/>
          <w:szCs w:val="28"/>
        </w:rPr>
        <w:t>thing you did well and one thing you would like to do better in this project.</w:t>
      </w:r>
    </w:p>
    <w:p w14:paraId="5A6BC948"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7415BBCD"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00D28FDA" w14:textId="77777777" w:rsidR="00B35BAD" w:rsidRPr="002A702E" w:rsidRDefault="00B35BAD" w:rsidP="00B35BAD">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28E552B9" w14:textId="77777777" w:rsidR="00B35BAD" w:rsidRPr="002A702E" w:rsidRDefault="00B35BAD" w:rsidP="00B35BAD">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00A3435A" w14:textId="77777777" w:rsidR="00A63749" w:rsidRPr="002A702E" w:rsidRDefault="00C35905" w:rsidP="00A63749">
      <w:pPr>
        <w:pStyle w:val="activitybullet0"/>
        <w:spacing w:before="0" w:beforeAutospacing="0" w:after="150" w:afterAutospacing="0" w:line="300" w:lineRule="atLeast"/>
        <w:rPr>
          <w:rFonts w:ascii="KG Miss Kindergarten" w:hAnsi="KG Miss Kindergarten" w:cs="Arial"/>
          <w:b/>
          <w:color w:val="333333"/>
          <w:sz w:val="36"/>
          <w:szCs w:val="36"/>
        </w:rPr>
      </w:pPr>
      <w:r w:rsidRPr="002A702E">
        <w:rPr>
          <w:rFonts w:ascii="KG Miss Kindergarten" w:hAnsi="KG Miss Kindergarten" w:cs="Arial"/>
          <w:b/>
          <w:noProof/>
          <w:color w:val="333333"/>
          <w:sz w:val="28"/>
          <w:szCs w:val="28"/>
        </w:rPr>
        <mc:AlternateContent>
          <mc:Choice Requires="wps">
            <w:drawing>
              <wp:anchor distT="0" distB="0" distL="114300" distR="114300" simplePos="0" relativeHeight="251697152" behindDoc="0" locked="0" layoutInCell="1" allowOverlap="1" wp14:anchorId="426E2C4D" wp14:editId="503252D4">
                <wp:simplePos x="0" y="0"/>
                <wp:positionH relativeFrom="page">
                  <wp:posOffset>742950</wp:posOffset>
                </wp:positionH>
                <wp:positionV relativeFrom="paragraph">
                  <wp:posOffset>358775</wp:posOffset>
                </wp:positionV>
                <wp:extent cx="6311278" cy="26860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78" cy="2686050"/>
                        </a:xfrm>
                        <a:prstGeom prst="rect">
                          <a:avLst/>
                        </a:prstGeom>
                        <a:solidFill>
                          <a:srgbClr val="FFFFFF"/>
                        </a:solidFill>
                        <a:ln w="9525">
                          <a:noFill/>
                          <a:miter lim="800000"/>
                          <a:headEnd/>
                          <a:tailEnd/>
                        </a:ln>
                      </wps:spPr>
                      <wps:txbx>
                        <w:txbxContent>
                          <w:tbl>
                            <w:tblPr>
                              <w:tblStyle w:val="TableGrid1"/>
                              <w:tblW w:w="0" w:type="auto"/>
                              <w:tblLook w:val="04A0" w:firstRow="1" w:lastRow="0" w:firstColumn="1" w:lastColumn="0" w:noHBand="0" w:noVBand="1"/>
                            </w:tblPr>
                            <w:tblGrid>
                              <w:gridCol w:w="6256"/>
                              <w:gridCol w:w="3371"/>
                            </w:tblGrid>
                            <w:tr w:rsidR="005F3FF9" w:rsidRPr="00311610" w14:paraId="3C4A8844" w14:textId="77777777" w:rsidTr="008A3871">
                              <w:trPr>
                                <w:trHeight w:val="350"/>
                              </w:trPr>
                              <w:tc>
                                <w:tcPr>
                                  <w:tcW w:w="9738" w:type="dxa"/>
                                  <w:gridSpan w:val="2"/>
                                  <w:shd w:val="clear" w:color="auto" w:fill="EEECE1" w:themeFill="background2"/>
                                  <w:vAlign w:val="bottom"/>
                                </w:tcPr>
                                <w:p w14:paraId="04C608C1" w14:textId="77777777" w:rsidR="005F3FF9" w:rsidRPr="002A702E" w:rsidRDefault="005F3FF9" w:rsidP="001A169B">
                                  <w:pPr>
                                    <w:rPr>
                                      <w:rFonts w:ascii="KG Miss Kindergarten" w:hAnsi="KG Miss Kindergarten" w:cs="Arial"/>
                                      <w:sz w:val="28"/>
                                      <w:szCs w:val="28"/>
                                    </w:rPr>
                                  </w:pPr>
                                  <w:r w:rsidRPr="002A702E">
                                    <w:rPr>
                                      <w:rFonts w:ascii="KG Miss Kindergarten" w:hAnsi="KG Miss Kindergarten" w:cs="Arial"/>
                                      <w:b/>
                                      <w:bCs/>
                                      <w:kern w:val="24"/>
                                      <w:sz w:val="28"/>
                                      <w:szCs w:val="28"/>
                                    </w:rPr>
                                    <w:t>Design Process Step 4: Evaluate</w:t>
                                  </w:r>
                                </w:p>
                              </w:tc>
                            </w:tr>
                            <w:tr w:rsidR="005F3FF9" w:rsidRPr="00311610" w14:paraId="7528B9F4" w14:textId="77777777" w:rsidTr="008A3871">
                              <w:trPr>
                                <w:trHeight w:val="432"/>
                              </w:trPr>
                              <w:tc>
                                <w:tcPr>
                                  <w:tcW w:w="6318" w:type="dxa"/>
                                  <w:vAlign w:val="center"/>
                                </w:tcPr>
                                <w:p w14:paraId="125A5C5E"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explain the strengths and weaknesses of my model.</w:t>
                                  </w:r>
                                </w:p>
                              </w:tc>
                              <w:tc>
                                <w:tcPr>
                                  <w:tcW w:w="3420" w:type="dxa"/>
                                  <w:vAlign w:val="center"/>
                                </w:tcPr>
                                <w:p w14:paraId="2F963673" w14:textId="77777777" w:rsidR="005F3FF9" w:rsidRPr="002A702E" w:rsidRDefault="005F3FF9" w:rsidP="001A169B">
                                  <w:pPr>
                                    <w:rPr>
                                      <w:rFonts w:ascii="KG Miss Kindergarten" w:hAnsi="KG Miss Kindergarten" w:cs="Arial"/>
                                      <w:sz w:val="28"/>
                                      <w:szCs w:val="28"/>
                                    </w:rPr>
                                  </w:pPr>
                                </w:p>
                                <w:p w14:paraId="30B3AB60" w14:textId="77777777" w:rsidR="005F3FF9" w:rsidRPr="002A702E" w:rsidRDefault="005F3FF9" w:rsidP="001A169B">
                                  <w:pPr>
                                    <w:rPr>
                                      <w:rFonts w:ascii="KG Miss Kindergarten" w:hAnsi="KG Miss Kindergarten" w:cs="Arial"/>
                                      <w:sz w:val="28"/>
                                      <w:szCs w:val="28"/>
                                    </w:rPr>
                                  </w:pPr>
                                </w:p>
                                <w:p w14:paraId="77C2544B" w14:textId="77777777" w:rsidR="005F3FF9" w:rsidRPr="002A702E" w:rsidRDefault="005F3FF9" w:rsidP="001A169B">
                                  <w:pPr>
                                    <w:rPr>
                                      <w:rFonts w:ascii="KG Miss Kindergarten" w:hAnsi="KG Miss Kindergarten" w:cs="Arial"/>
                                      <w:sz w:val="28"/>
                                      <w:szCs w:val="28"/>
                                    </w:rPr>
                                  </w:pPr>
                                </w:p>
                              </w:tc>
                            </w:tr>
                            <w:tr w:rsidR="005F3FF9" w:rsidRPr="00311610" w14:paraId="334C8579" w14:textId="77777777" w:rsidTr="008A3871">
                              <w:trPr>
                                <w:trHeight w:val="530"/>
                              </w:trPr>
                              <w:tc>
                                <w:tcPr>
                                  <w:tcW w:w="6318" w:type="dxa"/>
                                  <w:vAlign w:val="center"/>
                                </w:tcPr>
                                <w:p w14:paraId="3672B775" w14:textId="77777777" w:rsidR="005F3FF9" w:rsidRPr="002A702E" w:rsidRDefault="005F3FF9" w:rsidP="00B35BAD">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compare how my program performed with other programs.</w:t>
                                  </w:r>
                                </w:p>
                              </w:tc>
                              <w:tc>
                                <w:tcPr>
                                  <w:tcW w:w="3420" w:type="dxa"/>
                                  <w:vAlign w:val="center"/>
                                </w:tcPr>
                                <w:p w14:paraId="69F4DA0B" w14:textId="77777777" w:rsidR="005F3FF9" w:rsidRPr="002A702E" w:rsidRDefault="005F3FF9" w:rsidP="001A169B">
                                  <w:pPr>
                                    <w:rPr>
                                      <w:rFonts w:ascii="KG Miss Kindergarten" w:hAnsi="KG Miss Kindergarten" w:cs="Arial"/>
                                      <w:sz w:val="28"/>
                                      <w:szCs w:val="28"/>
                                    </w:rPr>
                                  </w:pPr>
                                </w:p>
                                <w:p w14:paraId="715DD054" w14:textId="77777777" w:rsidR="005F3FF9" w:rsidRPr="002A702E" w:rsidRDefault="005F3FF9" w:rsidP="001A169B">
                                  <w:pPr>
                                    <w:rPr>
                                      <w:rFonts w:ascii="KG Miss Kindergarten" w:hAnsi="KG Miss Kindergarten" w:cs="Arial"/>
                                      <w:sz w:val="28"/>
                                      <w:szCs w:val="28"/>
                                    </w:rPr>
                                  </w:pPr>
                                </w:p>
                                <w:p w14:paraId="370E1BC7" w14:textId="77777777" w:rsidR="005F3FF9" w:rsidRPr="002A702E" w:rsidRDefault="005F3FF9" w:rsidP="001A169B">
                                  <w:pPr>
                                    <w:rPr>
                                      <w:rFonts w:ascii="KG Miss Kindergarten" w:hAnsi="KG Miss Kindergarten" w:cs="Arial"/>
                                      <w:sz w:val="28"/>
                                      <w:szCs w:val="28"/>
                                    </w:rPr>
                                  </w:pPr>
                                </w:p>
                              </w:tc>
                            </w:tr>
                            <w:tr w:rsidR="005F3FF9" w:rsidRPr="00311610" w14:paraId="37F20575" w14:textId="77777777" w:rsidTr="008A3871">
                              <w:trPr>
                                <w:trHeight w:val="1385"/>
                              </w:trPr>
                              <w:tc>
                                <w:tcPr>
                                  <w:tcW w:w="9738" w:type="dxa"/>
                                  <w:gridSpan w:val="2"/>
                                </w:tcPr>
                                <w:p w14:paraId="19A9472E" w14:textId="77777777" w:rsidR="005F3FF9" w:rsidRPr="002A702E" w:rsidRDefault="005F3FF9" w:rsidP="001A169B">
                                  <w:pPr>
                                    <w:rPr>
                                      <w:rFonts w:ascii="KG Miss Kindergarten" w:hAnsi="KG Miss Kindergarten" w:cs="Arial"/>
                                      <w:b/>
                                      <w:sz w:val="28"/>
                                      <w:szCs w:val="28"/>
                                    </w:rPr>
                                  </w:pPr>
                                  <w:r w:rsidRPr="002A702E">
                                    <w:rPr>
                                      <w:rFonts w:ascii="KG Miss Kindergarten" w:hAnsi="KG Miss Kindergarten" w:cs="Arial"/>
                                      <w:b/>
                                      <w:sz w:val="28"/>
                                      <w:szCs w:val="28"/>
                                    </w:rPr>
                                    <w:t>Teacher Notes</w:t>
                                  </w:r>
                                </w:p>
                                <w:p w14:paraId="0E1C697C" w14:textId="77777777" w:rsidR="005F3FF9" w:rsidRPr="002A702E" w:rsidRDefault="005F3FF9" w:rsidP="001A169B">
                                  <w:pPr>
                                    <w:rPr>
                                      <w:rFonts w:ascii="KG Miss Kindergarten" w:hAnsi="KG Miss Kindergarten" w:cs="Arial"/>
                                      <w:b/>
                                      <w:sz w:val="28"/>
                                      <w:szCs w:val="28"/>
                                    </w:rPr>
                                  </w:pPr>
                                </w:p>
                                <w:p w14:paraId="73076F3E" w14:textId="77777777" w:rsidR="005F3FF9" w:rsidRPr="002A702E" w:rsidRDefault="005F3FF9" w:rsidP="008A3871">
                                  <w:pPr>
                                    <w:ind w:right="-918"/>
                                    <w:rPr>
                                      <w:rFonts w:ascii="KG Miss Kindergarten" w:hAnsi="KG Miss Kindergarten" w:cs="Arial"/>
                                      <w:b/>
                                      <w:sz w:val="28"/>
                                      <w:szCs w:val="28"/>
                                    </w:rPr>
                                  </w:pPr>
                                </w:p>
                                <w:p w14:paraId="7F439C60" w14:textId="77777777" w:rsidR="005F3FF9" w:rsidRPr="002A702E" w:rsidRDefault="005F3FF9" w:rsidP="001A169B">
                                  <w:pPr>
                                    <w:rPr>
                                      <w:rFonts w:ascii="KG Miss Kindergarten" w:hAnsi="KG Miss Kindergarten" w:cs="Arial"/>
                                      <w:b/>
                                      <w:sz w:val="28"/>
                                      <w:szCs w:val="28"/>
                                    </w:rPr>
                                  </w:pPr>
                                </w:p>
                                <w:p w14:paraId="5FD2FCA5" w14:textId="77777777" w:rsidR="005F3FF9" w:rsidRPr="002A702E" w:rsidRDefault="005F3FF9" w:rsidP="001A169B">
                                  <w:pPr>
                                    <w:rPr>
                                      <w:rFonts w:ascii="KG Miss Kindergarten" w:hAnsi="KG Miss Kindergarten" w:cs="Arial"/>
                                      <w:b/>
                                      <w:sz w:val="28"/>
                                      <w:szCs w:val="28"/>
                                    </w:rPr>
                                  </w:pPr>
                                </w:p>
                                <w:p w14:paraId="3C3323D4" w14:textId="77777777" w:rsidR="005F3FF9" w:rsidRPr="002A702E" w:rsidRDefault="005F3FF9" w:rsidP="001A169B">
                                  <w:pPr>
                                    <w:rPr>
                                      <w:rFonts w:ascii="KG Miss Kindergarten" w:hAnsi="KG Miss Kindergarten" w:cs="Arial"/>
                                      <w:b/>
                                      <w:sz w:val="28"/>
                                      <w:szCs w:val="28"/>
                                    </w:rPr>
                                  </w:pPr>
                                </w:p>
                                <w:p w14:paraId="10F24659" w14:textId="77777777" w:rsidR="005F3FF9" w:rsidRPr="002A702E" w:rsidRDefault="005F3FF9" w:rsidP="001A169B">
                                  <w:pPr>
                                    <w:rPr>
                                      <w:rFonts w:ascii="KG Miss Kindergarten" w:hAnsi="KG Miss Kindergarten" w:cs="Arial"/>
                                      <w:b/>
                                      <w:sz w:val="28"/>
                                      <w:szCs w:val="28"/>
                                    </w:rPr>
                                  </w:pPr>
                                </w:p>
                                <w:p w14:paraId="39817F00" w14:textId="77777777" w:rsidR="005F3FF9" w:rsidRPr="002A702E" w:rsidRDefault="005F3FF9" w:rsidP="001A169B">
                                  <w:pPr>
                                    <w:rPr>
                                      <w:rFonts w:ascii="KG Miss Kindergarten" w:hAnsi="KG Miss Kindergarten" w:cs="Arial"/>
                                      <w:sz w:val="28"/>
                                      <w:szCs w:val="28"/>
                                    </w:rPr>
                                  </w:pPr>
                                </w:p>
                              </w:tc>
                            </w:tr>
                          </w:tbl>
                          <w:p w14:paraId="5AC826E7" w14:textId="77777777" w:rsidR="005F3FF9" w:rsidRDefault="005F3FF9" w:rsidP="00A637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E2C4D" id="_x0000_s1030" type="#_x0000_t202" style="position:absolute;margin-left:58.5pt;margin-top:28.25pt;width:496.95pt;height:21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GJQIAACQ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" stroked="f">
                <v:textbox>
                  <w:txbxContent>
                    <w:tbl>
                      <w:tblPr>
                        <w:tblStyle w:val="TableGrid1"/>
                        <w:tblW w:w="0" w:type="auto"/>
                        <w:tblLook w:val="04A0" w:firstRow="1" w:lastRow="0" w:firstColumn="1" w:lastColumn="0" w:noHBand="0" w:noVBand="1"/>
                      </w:tblPr>
                      <w:tblGrid>
                        <w:gridCol w:w="6256"/>
                        <w:gridCol w:w="3371"/>
                      </w:tblGrid>
                      <w:tr w:rsidR="005F3FF9" w:rsidRPr="00311610" w14:paraId="3C4A8844" w14:textId="77777777" w:rsidTr="008A3871">
                        <w:trPr>
                          <w:trHeight w:val="350"/>
                        </w:trPr>
                        <w:tc>
                          <w:tcPr>
                            <w:tcW w:w="9738" w:type="dxa"/>
                            <w:gridSpan w:val="2"/>
                            <w:shd w:val="clear" w:color="auto" w:fill="EEECE1" w:themeFill="background2"/>
                            <w:vAlign w:val="bottom"/>
                          </w:tcPr>
                          <w:p w14:paraId="04C608C1" w14:textId="77777777" w:rsidR="005F3FF9" w:rsidRPr="002A702E" w:rsidRDefault="005F3FF9" w:rsidP="001A169B">
                            <w:pPr>
                              <w:rPr>
                                <w:rFonts w:ascii="KG Miss Kindergarten" w:hAnsi="KG Miss Kindergarten" w:cs="Arial"/>
                                <w:sz w:val="28"/>
                                <w:szCs w:val="28"/>
                              </w:rPr>
                            </w:pPr>
                            <w:r w:rsidRPr="002A702E">
                              <w:rPr>
                                <w:rFonts w:ascii="KG Miss Kindergarten" w:hAnsi="KG Miss Kindergarten" w:cs="Arial"/>
                                <w:b/>
                                <w:bCs/>
                                <w:kern w:val="24"/>
                                <w:sz w:val="28"/>
                                <w:szCs w:val="28"/>
                              </w:rPr>
                              <w:t>Design Process Step 4: Evaluate</w:t>
                            </w:r>
                          </w:p>
                        </w:tc>
                      </w:tr>
                      <w:tr w:rsidR="005F3FF9" w:rsidRPr="00311610" w14:paraId="7528B9F4" w14:textId="77777777" w:rsidTr="008A3871">
                        <w:trPr>
                          <w:trHeight w:val="432"/>
                        </w:trPr>
                        <w:tc>
                          <w:tcPr>
                            <w:tcW w:w="6318" w:type="dxa"/>
                            <w:vAlign w:val="center"/>
                          </w:tcPr>
                          <w:p w14:paraId="125A5C5E"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explain the strengths and weaknesses of my model.</w:t>
                            </w:r>
                          </w:p>
                        </w:tc>
                        <w:tc>
                          <w:tcPr>
                            <w:tcW w:w="3420" w:type="dxa"/>
                            <w:vAlign w:val="center"/>
                          </w:tcPr>
                          <w:p w14:paraId="2F963673" w14:textId="77777777" w:rsidR="005F3FF9" w:rsidRPr="002A702E" w:rsidRDefault="005F3FF9" w:rsidP="001A169B">
                            <w:pPr>
                              <w:rPr>
                                <w:rFonts w:ascii="KG Miss Kindergarten" w:hAnsi="KG Miss Kindergarten" w:cs="Arial"/>
                                <w:sz w:val="28"/>
                                <w:szCs w:val="28"/>
                              </w:rPr>
                            </w:pPr>
                          </w:p>
                          <w:p w14:paraId="30B3AB60" w14:textId="77777777" w:rsidR="005F3FF9" w:rsidRPr="002A702E" w:rsidRDefault="005F3FF9" w:rsidP="001A169B">
                            <w:pPr>
                              <w:rPr>
                                <w:rFonts w:ascii="KG Miss Kindergarten" w:hAnsi="KG Miss Kindergarten" w:cs="Arial"/>
                                <w:sz w:val="28"/>
                                <w:szCs w:val="28"/>
                              </w:rPr>
                            </w:pPr>
                          </w:p>
                          <w:p w14:paraId="77C2544B" w14:textId="77777777" w:rsidR="005F3FF9" w:rsidRPr="002A702E" w:rsidRDefault="005F3FF9" w:rsidP="001A169B">
                            <w:pPr>
                              <w:rPr>
                                <w:rFonts w:ascii="KG Miss Kindergarten" w:hAnsi="KG Miss Kindergarten" w:cs="Arial"/>
                                <w:sz w:val="28"/>
                                <w:szCs w:val="28"/>
                              </w:rPr>
                            </w:pPr>
                          </w:p>
                        </w:tc>
                      </w:tr>
                      <w:tr w:rsidR="005F3FF9" w:rsidRPr="00311610" w14:paraId="334C8579" w14:textId="77777777" w:rsidTr="008A3871">
                        <w:trPr>
                          <w:trHeight w:val="530"/>
                        </w:trPr>
                        <w:tc>
                          <w:tcPr>
                            <w:tcW w:w="6318" w:type="dxa"/>
                            <w:vAlign w:val="center"/>
                          </w:tcPr>
                          <w:p w14:paraId="3672B775" w14:textId="77777777" w:rsidR="005F3FF9" w:rsidRPr="002A702E" w:rsidRDefault="005F3FF9" w:rsidP="00B35BAD">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compare how my program performed with other programs.</w:t>
                            </w:r>
                          </w:p>
                        </w:tc>
                        <w:tc>
                          <w:tcPr>
                            <w:tcW w:w="3420" w:type="dxa"/>
                            <w:vAlign w:val="center"/>
                          </w:tcPr>
                          <w:p w14:paraId="69F4DA0B" w14:textId="77777777" w:rsidR="005F3FF9" w:rsidRPr="002A702E" w:rsidRDefault="005F3FF9" w:rsidP="001A169B">
                            <w:pPr>
                              <w:rPr>
                                <w:rFonts w:ascii="KG Miss Kindergarten" w:hAnsi="KG Miss Kindergarten" w:cs="Arial"/>
                                <w:sz w:val="28"/>
                                <w:szCs w:val="28"/>
                              </w:rPr>
                            </w:pPr>
                          </w:p>
                          <w:p w14:paraId="715DD054" w14:textId="77777777" w:rsidR="005F3FF9" w:rsidRPr="002A702E" w:rsidRDefault="005F3FF9" w:rsidP="001A169B">
                            <w:pPr>
                              <w:rPr>
                                <w:rFonts w:ascii="KG Miss Kindergarten" w:hAnsi="KG Miss Kindergarten" w:cs="Arial"/>
                                <w:sz w:val="28"/>
                                <w:szCs w:val="28"/>
                              </w:rPr>
                            </w:pPr>
                          </w:p>
                          <w:p w14:paraId="370E1BC7" w14:textId="77777777" w:rsidR="005F3FF9" w:rsidRPr="002A702E" w:rsidRDefault="005F3FF9" w:rsidP="001A169B">
                            <w:pPr>
                              <w:rPr>
                                <w:rFonts w:ascii="KG Miss Kindergarten" w:hAnsi="KG Miss Kindergarten" w:cs="Arial"/>
                                <w:sz w:val="28"/>
                                <w:szCs w:val="28"/>
                              </w:rPr>
                            </w:pPr>
                          </w:p>
                        </w:tc>
                      </w:tr>
                      <w:tr w:rsidR="005F3FF9" w:rsidRPr="00311610" w14:paraId="37F20575" w14:textId="77777777" w:rsidTr="008A3871">
                        <w:trPr>
                          <w:trHeight w:val="1385"/>
                        </w:trPr>
                        <w:tc>
                          <w:tcPr>
                            <w:tcW w:w="9738" w:type="dxa"/>
                            <w:gridSpan w:val="2"/>
                          </w:tcPr>
                          <w:p w14:paraId="19A9472E" w14:textId="77777777" w:rsidR="005F3FF9" w:rsidRPr="002A702E" w:rsidRDefault="005F3FF9" w:rsidP="001A169B">
                            <w:pPr>
                              <w:rPr>
                                <w:rFonts w:ascii="KG Miss Kindergarten" w:hAnsi="KG Miss Kindergarten" w:cs="Arial"/>
                                <w:b/>
                                <w:sz w:val="28"/>
                                <w:szCs w:val="28"/>
                              </w:rPr>
                            </w:pPr>
                            <w:r w:rsidRPr="002A702E">
                              <w:rPr>
                                <w:rFonts w:ascii="KG Miss Kindergarten" w:hAnsi="KG Miss Kindergarten" w:cs="Arial"/>
                                <w:b/>
                                <w:sz w:val="28"/>
                                <w:szCs w:val="28"/>
                              </w:rPr>
                              <w:t>Teacher Notes</w:t>
                            </w:r>
                          </w:p>
                          <w:p w14:paraId="0E1C697C" w14:textId="77777777" w:rsidR="005F3FF9" w:rsidRPr="002A702E" w:rsidRDefault="005F3FF9" w:rsidP="001A169B">
                            <w:pPr>
                              <w:rPr>
                                <w:rFonts w:ascii="KG Miss Kindergarten" w:hAnsi="KG Miss Kindergarten" w:cs="Arial"/>
                                <w:b/>
                                <w:sz w:val="28"/>
                                <w:szCs w:val="28"/>
                              </w:rPr>
                            </w:pPr>
                          </w:p>
                          <w:p w14:paraId="73076F3E" w14:textId="77777777" w:rsidR="005F3FF9" w:rsidRPr="002A702E" w:rsidRDefault="005F3FF9" w:rsidP="008A3871">
                            <w:pPr>
                              <w:ind w:right="-918"/>
                              <w:rPr>
                                <w:rFonts w:ascii="KG Miss Kindergarten" w:hAnsi="KG Miss Kindergarten" w:cs="Arial"/>
                                <w:b/>
                                <w:sz w:val="28"/>
                                <w:szCs w:val="28"/>
                              </w:rPr>
                            </w:pPr>
                          </w:p>
                          <w:p w14:paraId="7F439C60" w14:textId="77777777" w:rsidR="005F3FF9" w:rsidRPr="002A702E" w:rsidRDefault="005F3FF9" w:rsidP="001A169B">
                            <w:pPr>
                              <w:rPr>
                                <w:rFonts w:ascii="KG Miss Kindergarten" w:hAnsi="KG Miss Kindergarten" w:cs="Arial"/>
                                <w:b/>
                                <w:sz w:val="28"/>
                                <w:szCs w:val="28"/>
                              </w:rPr>
                            </w:pPr>
                          </w:p>
                          <w:p w14:paraId="5FD2FCA5" w14:textId="77777777" w:rsidR="005F3FF9" w:rsidRPr="002A702E" w:rsidRDefault="005F3FF9" w:rsidP="001A169B">
                            <w:pPr>
                              <w:rPr>
                                <w:rFonts w:ascii="KG Miss Kindergarten" w:hAnsi="KG Miss Kindergarten" w:cs="Arial"/>
                                <w:b/>
                                <w:sz w:val="28"/>
                                <w:szCs w:val="28"/>
                              </w:rPr>
                            </w:pPr>
                          </w:p>
                          <w:p w14:paraId="3C3323D4" w14:textId="77777777" w:rsidR="005F3FF9" w:rsidRPr="002A702E" w:rsidRDefault="005F3FF9" w:rsidP="001A169B">
                            <w:pPr>
                              <w:rPr>
                                <w:rFonts w:ascii="KG Miss Kindergarten" w:hAnsi="KG Miss Kindergarten" w:cs="Arial"/>
                                <w:b/>
                                <w:sz w:val="28"/>
                                <w:szCs w:val="28"/>
                              </w:rPr>
                            </w:pPr>
                          </w:p>
                          <w:p w14:paraId="10F24659" w14:textId="77777777" w:rsidR="005F3FF9" w:rsidRPr="002A702E" w:rsidRDefault="005F3FF9" w:rsidP="001A169B">
                            <w:pPr>
                              <w:rPr>
                                <w:rFonts w:ascii="KG Miss Kindergarten" w:hAnsi="KG Miss Kindergarten" w:cs="Arial"/>
                                <w:b/>
                                <w:sz w:val="28"/>
                                <w:szCs w:val="28"/>
                              </w:rPr>
                            </w:pPr>
                          </w:p>
                          <w:p w14:paraId="39817F00" w14:textId="77777777" w:rsidR="005F3FF9" w:rsidRPr="002A702E" w:rsidRDefault="005F3FF9" w:rsidP="001A169B">
                            <w:pPr>
                              <w:rPr>
                                <w:rFonts w:ascii="KG Miss Kindergarten" w:hAnsi="KG Miss Kindergarten" w:cs="Arial"/>
                                <w:sz w:val="28"/>
                                <w:szCs w:val="28"/>
                              </w:rPr>
                            </w:pPr>
                          </w:p>
                        </w:tc>
                      </w:tr>
                    </w:tbl>
                    <w:p w14:paraId="5AC826E7" w14:textId="77777777" w:rsidR="005F3FF9" w:rsidRDefault="005F3FF9" w:rsidP="00A63749"/>
                  </w:txbxContent>
                </v:textbox>
                <w10:wrap anchorx="page"/>
              </v:shape>
            </w:pict>
          </mc:Fallback>
        </mc:AlternateContent>
      </w:r>
      <w:r w:rsidR="00A63749" w:rsidRPr="002A702E">
        <w:rPr>
          <w:rFonts w:ascii="KG Miss Kindergarten" w:hAnsi="KG Miss Kindergarten" w:cs="Arial"/>
          <w:b/>
          <w:color w:val="333333"/>
          <w:sz w:val="36"/>
          <w:szCs w:val="36"/>
        </w:rPr>
        <w:t>Reflection</w:t>
      </w:r>
    </w:p>
    <w:p w14:paraId="125B7EE5"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5B1FD2F2"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6EEC8100"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021DDD35"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4EBBE5A3"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19657E94"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65B5AE82"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05F49AA8"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b/>
          <w:color w:val="333333"/>
          <w:sz w:val="28"/>
          <w:szCs w:val="28"/>
        </w:rPr>
      </w:pPr>
    </w:p>
    <w:p w14:paraId="3D66537B" w14:textId="35A06350" w:rsidR="00A63749" w:rsidRPr="002A702E" w:rsidRDefault="00B35BAD" w:rsidP="002A702E">
      <w:pPr>
        <w:rPr>
          <w:rFonts w:ascii="KG Miss Kindergarten" w:hAnsi="KG Miss Kindergarten" w:cs="Arial"/>
          <w:b/>
          <w:color w:val="333333"/>
          <w:sz w:val="36"/>
          <w:szCs w:val="36"/>
        </w:rPr>
      </w:pPr>
      <w:r w:rsidRPr="002A702E">
        <w:rPr>
          <w:rFonts w:ascii="KG Miss Kindergarten" w:hAnsi="KG Miss Kindergarten" w:cs="Arial"/>
          <w:b/>
          <w:color w:val="333333"/>
          <w:sz w:val="36"/>
          <w:szCs w:val="36"/>
        </w:rPr>
        <w:br w:type="page"/>
      </w:r>
      <w:r w:rsidR="00A63749" w:rsidRPr="002A702E">
        <w:rPr>
          <w:rFonts w:ascii="KG Miss Kindergarten" w:hAnsi="KG Miss Kindergarten" w:cs="Arial"/>
          <w:b/>
          <w:color w:val="333333"/>
          <w:sz w:val="36"/>
          <w:szCs w:val="36"/>
        </w:rPr>
        <w:lastRenderedPageBreak/>
        <w:t>Explain</w:t>
      </w:r>
      <w:r w:rsidR="00C35905" w:rsidRPr="002A702E">
        <w:rPr>
          <w:rFonts w:ascii="KG Miss Kindergarten" w:hAnsi="KG Miss Kindergarten" w:cs="Arial"/>
          <w:b/>
          <w:color w:val="333333"/>
          <w:sz w:val="36"/>
          <w:szCs w:val="36"/>
        </w:rPr>
        <w:t>:</w:t>
      </w:r>
      <w:r w:rsidR="00A63749" w:rsidRPr="002A702E">
        <w:rPr>
          <w:rFonts w:ascii="KG Miss Kindergarten" w:hAnsi="KG Miss Kindergarten"/>
          <w:b/>
          <w:color w:val="333333"/>
          <w:sz w:val="36"/>
        </w:rPr>
        <w:t xml:space="preserve"> </w:t>
      </w:r>
      <w:r w:rsidR="00A63749" w:rsidRPr="002A702E">
        <w:rPr>
          <w:rFonts w:ascii="KG Miss Kindergarten" w:hAnsi="KG Miss Kindergarten" w:cs="Arial"/>
          <w:color w:val="333333"/>
          <w:sz w:val="28"/>
          <w:szCs w:val="28"/>
        </w:rPr>
        <w:t xml:space="preserve">Did your </w:t>
      </w:r>
      <w:r w:rsidR="00EA5E12" w:rsidRPr="002A702E">
        <w:rPr>
          <w:rFonts w:ascii="KG Miss Kindergarten" w:hAnsi="KG Miss Kindergarten" w:cs="Arial"/>
          <w:color w:val="333333"/>
          <w:sz w:val="28"/>
          <w:szCs w:val="28"/>
        </w:rPr>
        <w:t>program</w:t>
      </w:r>
      <w:r w:rsidR="00A63749" w:rsidRPr="002A702E">
        <w:rPr>
          <w:rFonts w:ascii="KG Miss Kindergarten" w:hAnsi="KG Miss Kindergarten" w:cs="Arial"/>
          <w:color w:val="333333"/>
          <w:sz w:val="28"/>
          <w:szCs w:val="28"/>
        </w:rPr>
        <w:t xml:space="preserve"> solve the problem? Why or why not?</w:t>
      </w:r>
    </w:p>
    <w:p w14:paraId="199D651C" w14:textId="77777777" w:rsidR="00A63749" w:rsidRPr="002A702E" w:rsidRDefault="00A63749" w:rsidP="00A63749">
      <w:pPr>
        <w:pStyle w:val="activitybullet0"/>
        <w:spacing w:before="0" w:beforeAutospacing="0" w:after="150" w:afterAutospacing="0" w:line="300" w:lineRule="atLeast"/>
        <w:ind w:left="270" w:hanging="720"/>
        <w:rPr>
          <w:rFonts w:ascii="KG Miss Kindergarten" w:hAnsi="KG Miss Kindergarten" w:cs="Arial"/>
          <w:color w:val="333333"/>
          <w:sz w:val="28"/>
          <w:szCs w:val="28"/>
        </w:rPr>
      </w:pPr>
    </w:p>
    <w:p w14:paraId="463CAB54"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20858C49"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3E638D09"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0C2654CF"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35904811" w14:textId="77777777" w:rsidR="00112F13"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7B2976DC" w14:textId="77777777" w:rsidR="00727B4A" w:rsidRPr="002A702E" w:rsidRDefault="00112F13" w:rsidP="00112F13">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00C1C917" w14:textId="77777777" w:rsidR="00A63749" w:rsidRPr="002A702E" w:rsidRDefault="00A63749" w:rsidP="00727B4A">
      <w:pPr>
        <w:pStyle w:val="activitybullet0"/>
        <w:spacing w:before="0" w:beforeAutospacing="0" w:after="150" w:afterAutospacing="0" w:line="300" w:lineRule="atLeast"/>
        <w:rPr>
          <w:rFonts w:ascii="KG Miss Kindergarten" w:hAnsi="KG Miss Kindergarten" w:cs="Arial"/>
          <w:b/>
          <w:color w:val="333333"/>
          <w:sz w:val="28"/>
          <w:szCs w:val="28"/>
        </w:rPr>
      </w:pPr>
    </w:p>
    <w:p w14:paraId="254C31E0" w14:textId="77777777" w:rsidR="00A63749" w:rsidRPr="002A702E" w:rsidRDefault="00727B4A" w:rsidP="00A63749">
      <w:pPr>
        <w:ind w:left="0"/>
        <w:rPr>
          <w:rFonts w:ascii="KG Miss Kindergarten" w:hAnsi="KG Miss Kindergarten" w:cs="Arial"/>
          <w:b/>
          <w:color w:val="333333"/>
          <w:sz w:val="36"/>
          <w:szCs w:val="36"/>
        </w:rPr>
      </w:pPr>
      <w:r w:rsidRPr="002A702E">
        <w:rPr>
          <w:rFonts w:ascii="KG Miss Kindergarten" w:hAnsi="KG Miss Kindergarten" w:cs="Arial"/>
          <w:b/>
          <w:color w:val="333333"/>
          <w:sz w:val="36"/>
          <w:szCs w:val="36"/>
        </w:rPr>
        <w:t>R</w:t>
      </w:r>
      <w:r w:rsidR="00A63749" w:rsidRPr="002A702E">
        <w:rPr>
          <w:rFonts w:ascii="KG Miss Kindergarten" w:hAnsi="KG Miss Kindergarten" w:cs="Arial"/>
          <w:b/>
          <w:color w:val="333333"/>
          <w:sz w:val="36"/>
          <w:szCs w:val="36"/>
        </w:rPr>
        <w:t>eflection</w:t>
      </w:r>
    </w:p>
    <w:p w14:paraId="772232E4" w14:textId="77777777" w:rsidR="00A63749" w:rsidRPr="002A702E" w:rsidRDefault="00A63749" w:rsidP="00A63749">
      <w:pPr>
        <w:ind w:left="0"/>
        <w:rPr>
          <w:rFonts w:ascii="KG Miss Kindergarten" w:hAnsi="KG Miss Kindergarten" w:cs="Arial"/>
          <w:color w:val="333333"/>
        </w:rPr>
      </w:pPr>
      <w:r w:rsidRPr="002A702E">
        <w:rPr>
          <w:rFonts w:ascii="KG Miss Kindergarten" w:hAnsi="KG Miss Kindergarten" w:cs="Arial"/>
          <w:noProof/>
          <w:color w:val="333333"/>
        </w:rPr>
        <mc:AlternateContent>
          <mc:Choice Requires="wps">
            <w:drawing>
              <wp:anchor distT="0" distB="0" distL="114300" distR="114300" simplePos="0" relativeHeight="251698176" behindDoc="0" locked="0" layoutInCell="1" allowOverlap="1" wp14:anchorId="619D23ED" wp14:editId="64782D5D">
                <wp:simplePos x="0" y="0"/>
                <wp:positionH relativeFrom="page">
                  <wp:posOffset>860418</wp:posOffset>
                </wp:positionH>
                <wp:positionV relativeFrom="paragraph">
                  <wp:posOffset>47570</wp:posOffset>
                </wp:positionV>
                <wp:extent cx="6510528" cy="3563007"/>
                <wp:effectExtent l="0" t="0" r="508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528" cy="3563007"/>
                        </a:xfrm>
                        <a:prstGeom prst="rect">
                          <a:avLst/>
                        </a:prstGeom>
                        <a:solidFill>
                          <a:srgbClr val="FFFFFF"/>
                        </a:solidFill>
                        <a:ln w="9525">
                          <a:noFill/>
                          <a:miter lim="800000"/>
                          <a:headEnd/>
                          <a:tailEnd/>
                        </a:ln>
                      </wps:spPr>
                      <wps:txbx>
                        <w:txbxContent>
                          <w:tbl>
                            <w:tblPr>
                              <w:tblStyle w:val="TableGrid1"/>
                              <w:tblW w:w="0" w:type="auto"/>
                              <w:tblLook w:val="04A0" w:firstRow="1" w:lastRow="0" w:firstColumn="1" w:lastColumn="0" w:noHBand="0" w:noVBand="1"/>
                            </w:tblPr>
                            <w:tblGrid>
                              <w:gridCol w:w="8174"/>
                              <w:gridCol w:w="1766"/>
                            </w:tblGrid>
                            <w:tr w:rsidR="005F3FF9" w:rsidRPr="00311610" w14:paraId="523EFAA9" w14:textId="77777777" w:rsidTr="00064997">
                              <w:trPr>
                                <w:trHeight w:val="350"/>
                              </w:trPr>
                              <w:tc>
                                <w:tcPr>
                                  <w:tcW w:w="10098" w:type="dxa"/>
                                  <w:gridSpan w:val="2"/>
                                  <w:shd w:val="clear" w:color="auto" w:fill="EEECE1" w:themeFill="background2"/>
                                </w:tcPr>
                                <w:p w14:paraId="6FEC2B1D" w14:textId="77777777" w:rsidR="005F3FF9" w:rsidRPr="002A702E" w:rsidRDefault="005F3FF9" w:rsidP="001A169B">
                                  <w:pPr>
                                    <w:rPr>
                                      <w:rFonts w:ascii="KG Miss Kindergarten" w:hAnsi="KG Miss Kindergarten" w:cs="Arial"/>
                                      <w:sz w:val="28"/>
                                      <w:szCs w:val="28"/>
                                    </w:rPr>
                                  </w:pPr>
                                  <w:r w:rsidRPr="002A702E">
                                    <w:rPr>
                                      <w:rFonts w:ascii="KG Miss Kindergarten" w:hAnsi="KG Miss Kindergarten" w:cs="Arial"/>
                                      <w:b/>
                                      <w:bCs/>
                                      <w:kern w:val="24"/>
                                      <w:sz w:val="28"/>
                                      <w:szCs w:val="28"/>
                                    </w:rPr>
                                    <w:t>Design Process Step 5: Explain</w:t>
                                  </w:r>
                                </w:p>
                              </w:tc>
                            </w:tr>
                            <w:tr w:rsidR="005F3FF9" w:rsidRPr="00311610" w14:paraId="0CE7C5FC" w14:textId="77777777" w:rsidTr="00064997">
                              <w:trPr>
                                <w:trHeight w:val="710"/>
                              </w:trPr>
                              <w:tc>
                                <w:tcPr>
                                  <w:tcW w:w="8298" w:type="dxa"/>
                                  <w:vAlign w:val="center"/>
                                </w:tcPr>
                                <w:p w14:paraId="5522FA70" w14:textId="77777777" w:rsidR="005F3FF9" w:rsidRPr="002A702E" w:rsidRDefault="005F3FF9" w:rsidP="00EA5E12">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explain how my program works and how it solved (or did not solve) the problem.</w:t>
                                  </w:r>
                                </w:p>
                              </w:tc>
                              <w:tc>
                                <w:tcPr>
                                  <w:tcW w:w="1800" w:type="dxa"/>
                                  <w:vAlign w:val="center"/>
                                </w:tcPr>
                                <w:p w14:paraId="39EE7ABF" w14:textId="77777777" w:rsidR="005F3FF9" w:rsidRPr="002A702E" w:rsidRDefault="005F3FF9" w:rsidP="001A169B">
                                  <w:pPr>
                                    <w:rPr>
                                      <w:rFonts w:ascii="KG Miss Kindergarten" w:hAnsi="KG Miss Kindergarten" w:cs="Arial"/>
                                      <w:sz w:val="28"/>
                                      <w:szCs w:val="28"/>
                                    </w:rPr>
                                  </w:pPr>
                                </w:p>
                              </w:tc>
                            </w:tr>
                            <w:tr w:rsidR="005F3FF9" w:rsidRPr="00311610" w14:paraId="7F699589" w14:textId="77777777" w:rsidTr="00064997">
                              <w:trPr>
                                <w:trHeight w:val="530"/>
                              </w:trPr>
                              <w:tc>
                                <w:tcPr>
                                  <w:tcW w:w="8298" w:type="dxa"/>
                                  <w:vAlign w:val="center"/>
                                </w:tcPr>
                                <w:p w14:paraId="32A30ACC"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suggest ways to improve my design.</w:t>
                                  </w:r>
                                </w:p>
                              </w:tc>
                              <w:tc>
                                <w:tcPr>
                                  <w:tcW w:w="1800" w:type="dxa"/>
                                  <w:vAlign w:val="center"/>
                                </w:tcPr>
                                <w:p w14:paraId="33E1FB11" w14:textId="77777777" w:rsidR="005F3FF9" w:rsidRPr="002A702E" w:rsidRDefault="005F3FF9" w:rsidP="001A169B">
                                  <w:pPr>
                                    <w:rPr>
                                      <w:rFonts w:ascii="KG Miss Kindergarten" w:hAnsi="KG Miss Kindergarten" w:cs="Arial"/>
                                      <w:sz w:val="28"/>
                                      <w:szCs w:val="28"/>
                                    </w:rPr>
                                  </w:pPr>
                                </w:p>
                              </w:tc>
                            </w:tr>
                            <w:tr w:rsidR="005F3FF9" w:rsidRPr="00311610" w14:paraId="690D55F7" w14:textId="77777777" w:rsidTr="00064997">
                              <w:trPr>
                                <w:trHeight w:val="530"/>
                              </w:trPr>
                              <w:tc>
                                <w:tcPr>
                                  <w:tcW w:w="8298" w:type="dxa"/>
                                  <w:vAlign w:val="center"/>
                                </w:tcPr>
                                <w:p w14:paraId="109AAB39"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predict how my improvements will solve the problem.</w:t>
                                  </w:r>
                                </w:p>
                              </w:tc>
                              <w:tc>
                                <w:tcPr>
                                  <w:tcW w:w="1800" w:type="dxa"/>
                                  <w:vAlign w:val="center"/>
                                </w:tcPr>
                                <w:p w14:paraId="18A76654" w14:textId="77777777" w:rsidR="005F3FF9" w:rsidRPr="002A702E" w:rsidRDefault="005F3FF9" w:rsidP="001A169B">
                                  <w:pPr>
                                    <w:rPr>
                                      <w:rFonts w:ascii="KG Miss Kindergarten" w:hAnsi="KG Miss Kindergarten" w:cs="Arial"/>
                                      <w:sz w:val="28"/>
                                      <w:szCs w:val="28"/>
                                    </w:rPr>
                                  </w:pPr>
                                </w:p>
                              </w:tc>
                            </w:tr>
                            <w:tr w:rsidR="005F3FF9" w:rsidRPr="00311610" w14:paraId="6DAE31A5" w14:textId="77777777" w:rsidTr="00064997">
                              <w:trPr>
                                <w:trHeight w:val="432"/>
                              </w:trPr>
                              <w:tc>
                                <w:tcPr>
                                  <w:tcW w:w="10098" w:type="dxa"/>
                                  <w:gridSpan w:val="2"/>
                                </w:tcPr>
                                <w:p w14:paraId="3FA7E070" w14:textId="77777777" w:rsidR="005F3FF9" w:rsidRPr="002A702E" w:rsidRDefault="005F3FF9" w:rsidP="001A169B">
                                  <w:pPr>
                                    <w:rPr>
                                      <w:rFonts w:ascii="KG Miss Kindergarten" w:hAnsi="KG Miss Kindergarten" w:cs="Arial"/>
                                      <w:b/>
                                      <w:sz w:val="28"/>
                                      <w:szCs w:val="28"/>
                                    </w:rPr>
                                  </w:pPr>
                                </w:p>
                                <w:p w14:paraId="2659FE42" w14:textId="77777777" w:rsidR="005F3FF9" w:rsidRPr="002A702E" w:rsidRDefault="005F3FF9" w:rsidP="001A169B">
                                  <w:pPr>
                                    <w:rPr>
                                      <w:rFonts w:ascii="KG Miss Kindergarten" w:hAnsi="KG Miss Kindergarten" w:cs="Arial"/>
                                      <w:b/>
                                      <w:sz w:val="28"/>
                                      <w:szCs w:val="28"/>
                                    </w:rPr>
                                  </w:pPr>
                                  <w:r w:rsidRPr="002A702E">
                                    <w:rPr>
                                      <w:rFonts w:ascii="KG Miss Kindergarten" w:hAnsi="KG Miss Kindergarten" w:cs="Arial"/>
                                      <w:b/>
                                      <w:sz w:val="28"/>
                                      <w:szCs w:val="28"/>
                                    </w:rPr>
                                    <w:t>Teacher Notes</w:t>
                                  </w:r>
                                </w:p>
                                <w:p w14:paraId="657BEE16" w14:textId="77777777" w:rsidR="005F3FF9" w:rsidRPr="002A702E" w:rsidRDefault="005F3FF9" w:rsidP="001A169B">
                                  <w:pPr>
                                    <w:rPr>
                                      <w:rFonts w:ascii="KG Miss Kindergarten" w:hAnsi="KG Miss Kindergarten" w:cs="Arial"/>
                                      <w:b/>
                                      <w:sz w:val="28"/>
                                      <w:szCs w:val="28"/>
                                    </w:rPr>
                                  </w:pPr>
                                </w:p>
                                <w:p w14:paraId="5E69A01A" w14:textId="77777777" w:rsidR="005F3FF9" w:rsidRPr="002A702E" w:rsidRDefault="005F3FF9" w:rsidP="001A169B">
                                  <w:pPr>
                                    <w:rPr>
                                      <w:rFonts w:ascii="KG Miss Kindergarten" w:hAnsi="KG Miss Kindergarten" w:cs="Arial"/>
                                      <w:b/>
                                      <w:sz w:val="28"/>
                                      <w:szCs w:val="28"/>
                                    </w:rPr>
                                  </w:pPr>
                                </w:p>
                                <w:p w14:paraId="152FE4AF" w14:textId="77777777" w:rsidR="005F3FF9" w:rsidRPr="002A702E" w:rsidRDefault="005F3FF9" w:rsidP="001A169B">
                                  <w:pPr>
                                    <w:rPr>
                                      <w:rFonts w:ascii="KG Miss Kindergarten" w:hAnsi="KG Miss Kindergarten" w:cs="Arial"/>
                                      <w:b/>
                                      <w:sz w:val="28"/>
                                      <w:szCs w:val="28"/>
                                    </w:rPr>
                                  </w:pPr>
                                </w:p>
                                <w:p w14:paraId="6964BBE1" w14:textId="77777777" w:rsidR="005F3FF9" w:rsidRPr="002A702E" w:rsidRDefault="005F3FF9" w:rsidP="001A169B">
                                  <w:pPr>
                                    <w:rPr>
                                      <w:rFonts w:ascii="KG Miss Kindergarten" w:hAnsi="KG Miss Kindergarten" w:cs="Arial"/>
                                      <w:b/>
                                      <w:sz w:val="28"/>
                                      <w:szCs w:val="28"/>
                                    </w:rPr>
                                  </w:pPr>
                                </w:p>
                                <w:p w14:paraId="58888A51" w14:textId="77777777" w:rsidR="005F3FF9" w:rsidRPr="002A702E" w:rsidRDefault="005F3FF9" w:rsidP="001A169B">
                                  <w:pPr>
                                    <w:rPr>
                                      <w:rFonts w:ascii="KG Miss Kindergarten" w:hAnsi="KG Miss Kindergarten" w:cs="Arial"/>
                                      <w:b/>
                                      <w:sz w:val="28"/>
                                      <w:szCs w:val="28"/>
                                    </w:rPr>
                                  </w:pPr>
                                </w:p>
                                <w:p w14:paraId="092F2EA1" w14:textId="77777777" w:rsidR="005F3FF9" w:rsidRPr="002A702E" w:rsidRDefault="005F3FF9" w:rsidP="001A169B">
                                  <w:pPr>
                                    <w:rPr>
                                      <w:rFonts w:ascii="KG Miss Kindergarten" w:hAnsi="KG Miss Kindergarten" w:cs="Arial"/>
                                      <w:b/>
                                      <w:sz w:val="28"/>
                                      <w:szCs w:val="28"/>
                                    </w:rPr>
                                  </w:pPr>
                                </w:p>
                                <w:p w14:paraId="721C8ADC" w14:textId="77777777" w:rsidR="005F3FF9" w:rsidRPr="002A702E" w:rsidRDefault="005F3FF9" w:rsidP="001A169B">
                                  <w:pPr>
                                    <w:rPr>
                                      <w:rFonts w:ascii="KG Miss Kindergarten" w:hAnsi="KG Miss Kindergarten" w:cs="Arial"/>
                                      <w:b/>
                                      <w:sz w:val="28"/>
                                      <w:szCs w:val="28"/>
                                    </w:rPr>
                                  </w:pPr>
                                </w:p>
                                <w:p w14:paraId="4C0818DA" w14:textId="77777777" w:rsidR="005F3FF9" w:rsidRPr="002A702E" w:rsidRDefault="005F3FF9" w:rsidP="001A169B">
                                  <w:pPr>
                                    <w:rPr>
                                      <w:rFonts w:ascii="KG Miss Kindergarten" w:hAnsi="KG Miss Kindergarten" w:cs="Arial"/>
                                      <w:sz w:val="28"/>
                                      <w:szCs w:val="28"/>
                                    </w:rPr>
                                  </w:pPr>
                                </w:p>
                              </w:tc>
                            </w:tr>
                          </w:tbl>
                          <w:p w14:paraId="4EB36799" w14:textId="77777777" w:rsidR="005F3FF9" w:rsidRDefault="005F3FF9" w:rsidP="00A63749">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D23ED" id="_x0000_s1031" type="#_x0000_t202" style="position:absolute;margin-left:67.75pt;margin-top:3.75pt;width:512.65pt;height:280.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" stroked="f">
                <v:textbox>
                  <w:txbxContent>
                    <w:tbl>
                      <w:tblPr>
                        <w:tblStyle w:val="TableGrid1"/>
                        <w:tblW w:w="0" w:type="auto"/>
                        <w:tblLook w:val="04A0" w:firstRow="1" w:lastRow="0" w:firstColumn="1" w:lastColumn="0" w:noHBand="0" w:noVBand="1"/>
                      </w:tblPr>
                      <w:tblGrid>
                        <w:gridCol w:w="8174"/>
                        <w:gridCol w:w="1766"/>
                      </w:tblGrid>
                      <w:tr w:rsidR="005F3FF9" w:rsidRPr="00311610" w14:paraId="523EFAA9" w14:textId="77777777" w:rsidTr="00064997">
                        <w:trPr>
                          <w:trHeight w:val="350"/>
                        </w:trPr>
                        <w:tc>
                          <w:tcPr>
                            <w:tcW w:w="10098" w:type="dxa"/>
                            <w:gridSpan w:val="2"/>
                            <w:shd w:val="clear" w:color="auto" w:fill="EEECE1" w:themeFill="background2"/>
                          </w:tcPr>
                          <w:p w14:paraId="6FEC2B1D" w14:textId="77777777" w:rsidR="005F3FF9" w:rsidRPr="002A702E" w:rsidRDefault="005F3FF9" w:rsidP="001A169B">
                            <w:pPr>
                              <w:rPr>
                                <w:rFonts w:ascii="KG Miss Kindergarten" w:hAnsi="KG Miss Kindergarten" w:cs="Arial"/>
                                <w:sz w:val="28"/>
                                <w:szCs w:val="28"/>
                              </w:rPr>
                            </w:pPr>
                            <w:r w:rsidRPr="002A702E">
                              <w:rPr>
                                <w:rFonts w:ascii="KG Miss Kindergarten" w:hAnsi="KG Miss Kindergarten" w:cs="Arial"/>
                                <w:b/>
                                <w:bCs/>
                                <w:kern w:val="24"/>
                                <w:sz w:val="28"/>
                                <w:szCs w:val="28"/>
                              </w:rPr>
                              <w:t>Design Process Step 5: Explain</w:t>
                            </w:r>
                          </w:p>
                        </w:tc>
                      </w:tr>
                      <w:tr w:rsidR="005F3FF9" w:rsidRPr="00311610" w14:paraId="0CE7C5FC" w14:textId="77777777" w:rsidTr="00064997">
                        <w:trPr>
                          <w:trHeight w:val="710"/>
                        </w:trPr>
                        <w:tc>
                          <w:tcPr>
                            <w:tcW w:w="8298" w:type="dxa"/>
                            <w:vAlign w:val="center"/>
                          </w:tcPr>
                          <w:p w14:paraId="5522FA70" w14:textId="77777777" w:rsidR="005F3FF9" w:rsidRPr="002A702E" w:rsidRDefault="005F3FF9" w:rsidP="00EA5E12">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explain how my program works and how it solved (or did not solve) the problem.</w:t>
                            </w:r>
                          </w:p>
                        </w:tc>
                        <w:tc>
                          <w:tcPr>
                            <w:tcW w:w="1800" w:type="dxa"/>
                            <w:vAlign w:val="center"/>
                          </w:tcPr>
                          <w:p w14:paraId="39EE7ABF" w14:textId="77777777" w:rsidR="005F3FF9" w:rsidRPr="002A702E" w:rsidRDefault="005F3FF9" w:rsidP="001A169B">
                            <w:pPr>
                              <w:rPr>
                                <w:rFonts w:ascii="KG Miss Kindergarten" w:hAnsi="KG Miss Kindergarten" w:cs="Arial"/>
                                <w:sz w:val="28"/>
                                <w:szCs w:val="28"/>
                              </w:rPr>
                            </w:pPr>
                          </w:p>
                        </w:tc>
                      </w:tr>
                      <w:tr w:rsidR="005F3FF9" w:rsidRPr="00311610" w14:paraId="7F699589" w14:textId="77777777" w:rsidTr="00064997">
                        <w:trPr>
                          <w:trHeight w:val="530"/>
                        </w:trPr>
                        <w:tc>
                          <w:tcPr>
                            <w:tcW w:w="8298" w:type="dxa"/>
                            <w:vAlign w:val="center"/>
                          </w:tcPr>
                          <w:p w14:paraId="32A30ACC"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suggest ways to improve my design.</w:t>
                            </w:r>
                          </w:p>
                        </w:tc>
                        <w:tc>
                          <w:tcPr>
                            <w:tcW w:w="1800" w:type="dxa"/>
                            <w:vAlign w:val="center"/>
                          </w:tcPr>
                          <w:p w14:paraId="33E1FB11" w14:textId="77777777" w:rsidR="005F3FF9" w:rsidRPr="002A702E" w:rsidRDefault="005F3FF9" w:rsidP="001A169B">
                            <w:pPr>
                              <w:rPr>
                                <w:rFonts w:ascii="KG Miss Kindergarten" w:hAnsi="KG Miss Kindergarten" w:cs="Arial"/>
                                <w:sz w:val="28"/>
                                <w:szCs w:val="28"/>
                              </w:rPr>
                            </w:pPr>
                          </w:p>
                        </w:tc>
                      </w:tr>
                      <w:tr w:rsidR="005F3FF9" w:rsidRPr="00311610" w14:paraId="690D55F7" w14:textId="77777777" w:rsidTr="00064997">
                        <w:trPr>
                          <w:trHeight w:val="530"/>
                        </w:trPr>
                        <w:tc>
                          <w:tcPr>
                            <w:tcW w:w="8298" w:type="dxa"/>
                            <w:vAlign w:val="center"/>
                          </w:tcPr>
                          <w:p w14:paraId="109AAB39" w14:textId="77777777" w:rsidR="005F3FF9" w:rsidRPr="002A702E" w:rsidRDefault="005F3FF9" w:rsidP="000A2046">
                            <w:pPr>
                              <w:pStyle w:val="ListParagraph"/>
                              <w:numPr>
                                <w:ilvl w:val="0"/>
                                <w:numId w:val="16"/>
                              </w:numPr>
                              <w:rPr>
                                <w:rFonts w:ascii="KG Miss Kindergarten" w:hAnsi="KG Miss Kindergarten" w:cs="Arial"/>
                                <w:sz w:val="28"/>
                                <w:szCs w:val="28"/>
                              </w:rPr>
                            </w:pPr>
                            <w:r w:rsidRPr="002A702E">
                              <w:rPr>
                                <w:rFonts w:ascii="KG Miss Kindergarten" w:hAnsi="KG Miss Kindergarten" w:cs="Arial"/>
                                <w:sz w:val="28"/>
                                <w:szCs w:val="28"/>
                              </w:rPr>
                              <w:t>I can predict how my improvements will solve the problem.</w:t>
                            </w:r>
                          </w:p>
                        </w:tc>
                        <w:tc>
                          <w:tcPr>
                            <w:tcW w:w="1800" w:type="dxa"/>
                            <w:vAlign w:val="center"/>
                          </w:tcPr>
                          <w:p w14:paraId="18A76654" w14:textId="77777777" w:rsidR="005F3FF9" w:rsidRPr="002A702E" w:rsidRDefault="005F3FF9" w:rsidP="001A169B">
                            <w:pPr>
                              <w:rPr>
                                <w:rFonts w:ascii="KG Miss Kindergarten" w:hAnsi="KG Miss Kindergarten" w:cs="Arial"/>
                                <w:sz w:val="28"/>
                                <w:szCs w:val="28"/>
                              </w:rPr>
                            </w:pPr>
                          </w:p>
                        </w:tc>
                      </w:tr>
                      <w:tr w:rsidR="005F3FF9" w:rsidRPr="00311610" w14:paraId="6DAE31A5" w14:textId="77777777" w:rsidTr="00064997">
                        <w:trPr>
                          <w:trHeight w:val="432"/>
                        </w:trPr>
                        <w:tc>
                          <w:tcPr>
                            <w:tcW w:w="10098" w:type="dxa"/>
                            <w:gridSpan w:val="2"/>
                          </w:tcPr>
                          <w:p w14:paraId="3FA7E070" w14:textId="77777777" w:rsidR="005F3FF9" w:rsidRPr="002A702E" w:rsidRDefault="005F3FF9" w:rsidP="001A169B">
                            <w:pPr>
                              <w:rPr>
                                <w:rFonts w:ascii="KG Miss Kindergarten" w:hAnsi="KG Miss Kindergarten" w:cs="Arial"/>
                                <w:b/>
                                <w:sz w:val="28"/>
                                <w:szCs w:val="28"/>
                              </w:rPr>
                            </w:pPr>
                          </w:p>
                          <w:p w14:paraId="2659FE42" w14:textId="77777777" w:rsidR="005F3FF9" w:rsidRPr="002A702E" w:rsidRDefault="005F3FF9" w:rsidP="001A169B">
                            <w:pPr>
                              <w:rPr>
                                <w:rFonts w:ascii="KG Miss Kindergarten" w:hAnsi="KG Miss Kindergarten" w:cs="Arial"/>
                                <w:b/>
                                <w:sz w:val="28"/>
                                <w:szCs w:val="28"/>
                              </w:rPr>
                            </w:pPr>
                            <w:r w:rsidRPr="002A702E">
                              <w:rPr>
                                <w:rFonts w:ascii="KG Miss Kindergarten" w:hAnsi="KG Miss Kindergarten" w:cs="Arial"/>
                                <w:b/>
                                <w:sz w:val="28"/>
                                <w:szCs w:val="28"/>
                              </w:rPr>
                              <w:t>Teacher Notes</w:t>
                            </w:r>
                          </w:p>
                          <w:p w14:paraId="657BEE16" w14:textId="77777777" w:rsidR="005F3FF9" w:rsidRPr="002A702E" w:rsidRDefault="005F3FF9" w:rsidP="001A169B">
                            <w:pPr>
                              <w:rPr>
                                <w:rFonts w:ascii="KG Miss Kindergarten" w:hAnsi="KG Miss Kindergarten" w:cs="Arial"/>
                                <w:b/>
                                <w:sz w:val="28"/>
                                <w:szCs w:val="28"/>
                              </w:rPr>
                            </w:pPr>
                          </w:p>
                          <w:p w14:paraId="5E69A01A" w14:textId="77777777" w:rsidR="005F3FF9" w:rsidRPr="002A702E" w:rsidRDefault="005F3FF9" w:rsidP="001A169B">
                            <w:pPr>
                              <w:rPr>
                                <w:rFonts w:ascii="KG Miss Kindergarten" w:hAnsi="KG Miss Kindergarten" w:cs="Arial"/>
                                <w:b/>
                                <w:sz w:val="28"/>
                                <w:szCs w:val="28"/>
                              </w:rPr>
                            </w:pPr>
                          </w:p>
                          <w:p w14:paraId="152FE4AF" w14:textId="77777777" w:rsidR="005F3FF9" w:rsidRPr="002A702E" w:rsidRDefault="005F3FF9" w:rsidP="001A169B">
                            <w:pPr>
                              <w:rPr>
                                <w:rFonts w:ascii="KG Miss Kindergarten" w:hAnsi="KG Miss Kindergarten" w:cs="Arial"/>
                                <w:b/>
                                <w:sz w:val="28"/>
                                <w:szCs w:val="28"/>
                              </w:rPr>
                            </w:pPr>
                          </w:p>
                          <w:p w14:paraId="6964BBE1" w14:textId="77777777" w:rsidR="005F3FF9" w:rsidRPr="002A702E" w:rsidRDefault="005F3FF9" w:rsidP="001A169B">
                            <w:pPr>
                              <w:rPr>
                                <w:rFonts w:ascii="KG Miss Kindergarten" w:hAnsi="KG Miss Kindergarten" w:cs="Arial"/>
                                <w:b/>
                                <w:sz w:val="28"/>
                                <w:szCs w:val="28"/>
                              </w:rPr>
                            </w:pPr>
                          </w:p>
                          <w:p w14:paraId="58888A51" w14:textId="77777777" w:rsidR="005F3FF9" w:rsidRPr="002A702E" w:rsidRDefault="005F3FF9" w:rsidP="001A169B">
                            <w:pPr>
                              <w:rPr>
                                <w:rFonts w:ascii="KG Miss Kindergarten" w:hAnsi="KG Miss Kindergarten" w:cs="Arial"/>
                                <w:b/>
                                <w:sz w:val="28"/>
                                <w:szCs w:val="28"/>
                              </w:rPr>
                            </w:pPr>
                          </w:p>
                          <w:p w14:paraId="092F2EA1" w14:textId="77777777" w:rsidR="005F3FF9" w:rsidRPr="002A702E" w:rsidRDefault="005F3FF9" w:rsidP="001A169B">
                            <w:pPr>
                              <w:rPr>
                                <w:rFonts w:ascii="KG Miss Kindergarten" w:hAnsi="KG Miss Kindergarten" w:cs="Arial"/>
                                <w:b/>
                                <w:sz w:val="28"/>
                                <w:szCs w:val="28"/>
                              </w:rPr>
                            </w:pPr>
                          </w:p>
                          <w:p w14:paraId="721C8ADC" w14:textId="77777777" w:rsidR="005F3FF9" w:rsidRPr="002A702E" w:rsidRDefault="005F3FF9" w:rsidP="001A169B">
                            <w:pPr>
                              <w:rPr>
                                <w:rFonts w:ascii="KG Miss Kindergarten" w:hAnsi="KG Miss Kindergarten" w:cs="Arial"/>
                                <w:b/>
                                <w:sz w:val="28"/>
                                <w:szCs w:val="28"/>
                              </w:rPr>
                            </w:pPr>
                          </w:p>
                          <w:p w14:paraId="4C0818DA" w14:textId="77777777" w:rsidR="005F3FF9" w:rsidRPr="002A702E" w:rsidRDefault="005F3FF9" w:rsidP="001A169B">
                            <w:pPr>
                              <w:rPr>
                                <w:rFonts w:ascii="KG Miss Kindergarten" w:hAnsi="KG Miss Kindergarten" w:cs="Arial"/>
                                <w:sz w:val="28"/>
                                <w:szCs w:val="28"/>
                              </w:rPr>
                            </w:pPr>
                          </w:p>
                        </w:tc>
                      </w:tr>
                    </w:tbl>
                    <w:p w14:paraId="4EB36799" w14:textId="77777777" w:rsidR="005F3FF9" w:rsidRDefault="005F3FF9" w:rsidP="00A63749">
                      <w:pPr>
                        <w:ind w:left="0"/>
                      </w:pPr>
                    </w:p>
                  </w:txbxContent>
                </v:textbox>
                <w10:wrap anchorx="page"/>
              </v:shape>
            </w:pict>
          </mc:Fallback>
        </mc:AlternateContent>
      </w:r>
    </w:p>
    <w:p w14:paraId="76075C55" w14:textId="77777777" w:rsidR="00A63749" w:rsidRPr="002A702E" w:rsidRDefault="00A63749" w:rsidP="00A63749">
      <w:pPr>
        <w:ind w:left="0"/>
        <w:rPr>
          <w:rFonts w:ascii="KG Miss Kindergarten" w:hAnsi="KG Miss Kindergarten" w:cs="Arial"/>
          <w:color w:val="333333"/>
        </w:rPr>
      </w:pPr>
    </w:p>
    <w:p w14:paraId="136E2916" w14:textId="77777777" w:rsidR="00A63749" w:rsidRPr="002A702E" w:rsidRDefault="00A63749" w:rsidP="00A63749">
      <w:pPr>
        <w:ind w:left="0"/>
        <w:rPr>
          <w:rFonts w:ascii="KG Miss Kindergarten" w:hAnsi="KG Miss Kindergarten" w:cs="Arial"/>
          <w:color w:val="333333"/>
        </w:rPr>
      </w:pPr>
    </w:p>
    <w:p w14:paraId="042ADC61" w14:textId="77777777" w:rsidR="00A63749" w:rsidRPr="002A702E" w:rsidRDefault="00A63749" w:rsidP="00A63749">
      <w:pPr>
        <w:ind w:left="0"/>
        <w:rPr>
          <w:rFonts w:ascii="KG Miss Kindergarten" w:hAnsi="KG Miss Kindergarten" w:cs="Arial"/>
          <w:color w:val="333333"/>
        </w:rPr>
      </w:pPr>
    </w:p>
    <w:p w14:paraId="7B552F3B" w14:textId="77777777" w:rsidR="00A63749" w:rsidRPr="002A702E" w:rsidRDefault="00A63749" w:rsidP="00A63749">
      <w:pPr>
        <w:ind w:left="0"/>
        <w:rPr>
          <w:rFonts w:ascii="KG Miss Kindergarten" w:hAnsi="KG Miss Kindergarten" w:cs="Arial"/>
          <w:color w:val="333333"/>
        </w:rPr>
      </w:pPr>
    </w:p>
    <w:p w14:paraId="0E01DAE8" w14:textId="77777777" w:rsidR="00A63749" w:rsidRPr="002A702E" w:rsidRDefault="00A63749" w:rsidP="00A63749">
      <w:pPr>
        <w:ind w:left="0"/>
        <w:rPr>
          <w:rFonts w:ascii="KG Miss Kindergarten" w:hAnsi="KG Miss Kindergarten" w:cs="Arial"/>
          <w:color w:val="333333"/>
        </w:rPr>
      </w:pPr>
    </w:p>
    <w:p w14:paraId="78379C1E" w14:textId="77777777" w:rsidR="00A63749" w:rsidRPr="002A702E" w:rsidRDefault="00A63749" w:rsidP="00A63749">
      <w:pPr>
        <w:ind w:left="0"/>
        <w:rPr>
          <w:rFonts w:ascii="KG Miss Kindergarten" w:hAnsi="KG Miss Kindergarten" w:cs="Arial"/>
          <w:color w:val="333333"/>
        </w:rPr>
      </w:pPr>
    </w:p>
    <w:p w14:paraId="086D20B0" w14:textId="77777777" w:rsidR="00A63749" w:rsidRPr="002A702E" w:rsidRDefault="00A63749" w:rsidP="00A63749">
      <w:pPr>
        <w:ind w:left="0"/>
        <w:rPr>
          <w:rFonts w:ascii="KG Miss Kindergarten" w:hAnsi="KG Miss Kindergarten" w:cs="Arial"/>
          <w:color w:val="333333"/>
        </w:rPr>
      </w:pPr>
    </w:p>
    <w:p w14:paraId="5D8BC818" w14:textId="77777777" w:rsidR="00A63749" w:rsidRPr="002A702E" w:rsidRDefault="00A63749" w:rsidP="00A63749">
      <w:pPr>
        <w:ind w:left="0"/>
        <w:rPr>
          <w:rFonts w:ascii="KG Miss Kindergarten" w:hAnsi="KG Miss Kindergarten" w:cs="Arial"/>
          <w:color w:val="333333"/>
        </w:rPr>
      </w:pPr>
    </w:p>
    <w:p w14:paraId="5688177C" w14:textId="77777777" w:rsidR="00A63749" w:rsidRPr="002A702E" w:rsidRDefault="00A63749" w:rsidP="00A63749">
      <w:pPr>
        <w:ind w:left="0"/>
        <w:rPr>
          <w:rFonts w:ascii="KG Miss Kindergarten" w:hAnsi="KG Miss Kindergarten" w:cs="Arial"/>
          <w:color w:val="333333"/>
        </w:rPr>
      </w:pPr>
    </w:p>
    <w:p w14:paraId="3DF9D6ED" w14:textId="77777777" w:rsidR="00A63749" w:rsidRPr="002A702E" w:rsidRDefault="00A63749" w:rsidP="00A63749">
      <w:pPr>
        <w:ind w:left="0"/>
        <w:rPr>
          <w:rFonts w:ascii="KG Miss Kindergarten" w:hAnsi="KG Miss Kindergarten" w:cs="Arial"/>
          <w:color w:val="333333"/>
        </w:rPr>
      </w:pPr>
    </w:p>
    <w:p w14:paraId="3EAFC9B2" w14:textId="30BE60DB" w:rsidR="00CD0B17" w:rsidRDefault="00CD0B17" w:rsidP="00064997">
      <w:pPr>
        <w:pStyle w:val="activitybullet0"/>
        <w:spacing w:before="0" w:beforeAutospacing="0" w:after="150" w:afterAutospacing="0" w:line="300" w:lineRule="atLeast"/>
        <w:rPr>
          <w:rFonts w:ascii="KG Miss Kindergarten" w:hAnsi="KG Miss Kindergarten" w:cs="Arial"/>
          <w:b/>
          <w:color w:val="333333"/>
        </w:rPr>
      </w:pPr>
    </w:p>
    <w:p w14:paraId="1DB3E08F" w14:textId="77777777" w:rsidR="002A702E" w:rsidRDefault="002A702E" w:rsidP="00064997">
      <w:pPr>
        <w:pStyle w:val="activitybullet0"/>
        <w:spacing w:before="0" w:beforeAutospacing="0" w:after="150" w:afterAutospacing="0" w:line="300" w:lineRule="atLeast"/>
        <w:rPr>
          <w:rFonts w:ascii="KG Miss Kindergarten" w:hAnsi="KG Miss Kindergarten" w:cs="Arial"/>
          <w:b/>
          <w:color w:val="333333"/>
        </w:rPr>
      </w:pPr>
    </w:p>
    <w:p w14:paraId="78D97DF0" w14:textId="3565CE9B" w:rsidR="00CD0B17" w:rsidRPr="002A702E" w:rsidRDefault="00CD0B17" w:rsidP="00064997">
      <w:pPr>
        <w:pStyle w:val="activitybullet0"/>
        <w:spacing w:before="0" w:beforeAutospacing="0" w:after="150" w:afterAutospacing="0" w:line="300" w:lineRule="atLeast"/>
        <w:rPr>
          <w:rFonts w:ascii="KG Miss Kindergarten" w:hAnsi="KG Miss Kindergarten" w:cs="Arial"/>
          <w:b/>
          <w:color w:val="333333"/>
          <w:sz w:val="28"/>
          <w:szCs w:val="28"/>
        </w:rPr>
      </w:pPr>
      <w:r w:rsidRPr="002A702E">
        <w:rPr>
          <w:rFonts w:ascii="KG Miss Kindergarten" w:hAnsi="KG Miss Kindergarten" w:cs="Arial"/>
          <w:b/>
          <w:color w:val="333333"/>
          <w:sz w:val="28"/>
          <w:szCs w:val="28"/>
        </w:rPr>
        <w:lastRenderedPageBreak/>
        <w:t>Conclusion Questions</w:t>
      </w:r>
    </w:p>
    <w:p w14:paraId="4AC15CF1" w14:textId="77777777" w:rsidR="00CD0B17" w:rsidRPr="002A702E" w:rsidRDefault="00CD0B17" w:rsidP="00064997">
      <w:pPr>
        <w:pStyle w:val="activitybullet0"/>
        <w:spacing w:before="0" w:beforeAutospacing="0" w:after="150" w:afterAutospacing="0" w:line="300" w:lineRule="atLeast"/>
        <w:rPr>
          <w:rFonts w:ascii="KG Miss Kindergarten" w:hAnsi="KG Miss Kindergarten" w:cs="Arial"/>
          <w:b/>
          <w:color w:val="333333"/>
          <w:sz w:val="28"/>
          <w:szCs w:val="28"/>
        </w:rPr>
      </w:pPr>
    </w:p>
    <w:p w14:paraId="77177405" w14:textId="77777777" w:rsidR="00CD0B17" w:rsidRPr="002A702E" w:rsidRDefault="00CD0B17" w:rsidP="00CD0B17">
      <w:pPr>
        <w:pStyle w:val="ActivitySection"/>
        <w:numPr>
          <w:ilvl w:val="0"/>
          <w:numId w:val="39"/>
        </w:numPr>
        <w:spacing w:before="0" w:after="0"/>
        <w:rPr>
          <w:rFonts w:ascii="KG Miss Kindergarten" w:hAnsi="KG Miss Kindergarten"/>
          <w:b w:val="0"/>
          <w:sz w:val="28"/>
          <w:szCs w:val="28"/>
        </w:rPr>
      </w:pPr>
      <w:r w:rsidRPr="002A702E">
        <w:rPr>
          <w:rFonts w:ascii="KG Miss Kindergarten" w:hAnsi="KG Miss Kindergarten"/>
          <w:b w:val="0"/>
          <w:sz w:val="28"/>
          <w:szCs w:val="28"/>
        </w:rPr>
        <w:t xml:space="preserve">What is the difference between a Repeat Forever </w:t>
      </w:r>
      <w:r w:rsidR="00C35905" w:rsidRPr="002A702E">
        <w:rPr>
          <w:rFonts w:ascii="KG Miss Kindergarten" w:hAnsi="KG Miss Kindergarten"/>
          <w:b w:val="0"/>
          <w:sz w:val="28"/>
          <w:szCs w:val="28"/>
        </w:rPr>
        <w:t>l</w:t>
      </w:r>
      <w:r w:rsidRPr="002A702E">
        <w:rPr>
          <w:rFonts w:ascii="KG Miss Kindergarten" w:hAnsi="KG Miss Kindergarten"/>
          <w:b w:val="0"/>
          <w:sz w:val="28"/>
          <w:szCs w:val="28"/>
        </w:rPr>
        <w:t xml:space="preserve">oop and a Repeat </w:t>
      </w:r>
      <w:r w:rsidR="00C35905" w:rsidRPr="002A702E">
        <w:rPr>
          <w:rFonts w:ascii="KG Miss Kindergarten" w:hAnsi="KG Miss Kindergarten"/>
          <w:b w:val="0"/>
          <w:sz w:val="28"/>
          <w:szCs w:val="28"/>
        </w:rPr>
        <w:t>l</w:t>
      </w:r>
      <w:r w:rsidRPr="002A702E">
        <w:rPr>
          <w:rFonts w:ascii="KG Miss Kindergarten" w:hAnsi="KG Miss Kindergarten"/>
          <w:b w:val="0"/>
          <w:sz w:val="28"/>
          <w:szCs w:val="28"/>
        </w:rPr>
        <w:t xml:space="preserve">oop that has a set number of </w:t>
      </w:r>
      <w:r w:rsidR="008A3871" w:rsidRPr="002A702E">
        <w:rPr>
          <w:rFonts w:ascii="KG Miss Kindergarten" w:hAnsi="KG Miss Kindergarten"/>
          <w:b w:val="0"/>
          <w:sz w:val="28"/>
          <w:szCs w:val="28"/>
        </w:rPr>
        <w:t>repeats</w:t>
      </w:r>
      <w:r w:rsidRPr="002A702E">
        <w:rPr>
          <w:rFonts w:ascii="KG Miss Kindergarten" w:hAnsi="KG Miss Kindergarten"/>
          <w:b w:val="0"/>
          <w:sz w:val="28"/>
          <w:szCs w:val="28"/>
        </w:rPr>
        <w:t>?</w:t>
      </w:r>
      <w:r w:rsidRPr="002A702E">
        <w:rPr>
          <w:rFonts w:ascii="KG Miss Kindergarten" w:hAnsi="KG Miss Kindergarten"/>
          <w:b w:val="0"/>
          <w:sz w:val="28"/>
          <w:szCs w:val="28"/>
        </w:rPr>
        <w:br/>
      </w:r>
    </w:p>
    <w:p w14:paraId="59CAE84A"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583E3E1E"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66E1D991"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01647342"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05A66DD1" w14:textId="77777777" w:rsidR="00CD0B17" w:rsidRPr="002A702E" w:rsidRDefault="00CD0B17" w:rsidP="00CD0B17">
      <w:pPr>
        <w:pStyle w:val="ActivitySection"/>
        <w:spacing w:before="0" w:after="0"/>
        <w:ind w:left="1080"/>
        <w:rPr>
          <w:rFonts w:ascii="KG Miss Kindergarten" w:hAnsi="KG Miss Kindergarten"/>
          <w:b w:val="0"/>
          <w:sz w:val="28"/>
          <w:szCs w:val="28"/>
        </w:rPr>
      </w:pPr>
    </w:p>
    <w:p w14:paraId="5CCF9F4D" w14:textId="77777777" w:rsidR="00CD0B17" w:rsidRPr="002A702E" w:rsidRDefault="00CD0B17" w:rsidP="00CD0B17">
      <w:pPr>
        <w:pStyle w:val="ActivitySection"/>
        <w:numPr>
          <w:ilvl w:val="0"/>
          <w:numId w:val="39"/>
        </w:numPr>
        <w:spacing w:before="0" w:after="0"/>
        <w:rPr>
          <w:rFonts w:ascii="KG Miss Kindergarten" w:hAnsi="KG Miss Kindergarten"/>
          <w:b w:val="0"/>
          <w:sz w:val="28"/>
          <w:szCs w:val="28"/>
        </w:rPr>
      </w:pPr>
      <w:r w:rsidRPr="002A702E">
        <w:rPr>
          <w:rFonts w:ascii="KG Miss Kindergarten" w:hAnsi="KG Miss Kindergarten"/>
          <w:b w:val="0"/>
          <w:sz w:val="28"/>
          <w:szCs w:val="28"/>
        </w:rPr>
        <w:t xml:space="preserve">Do you think video games use loops? Give an example of a game that you have played that has some type of repeating steps in it. This can be a physical game like you play at school or a video game that you have played on a TV or handheld game device. </w:t>
      </w:r>
      <w:r w:rsidRPr="002A702E">
        <w:rPr>
          <w:rFonts w:ascii="KG Miss Kindergarten" w:hAnsi="KG Miss Kindergarten"/>
          <w:b w:val="0"/>
          <w:sz w:val="28"/>
          <w:szCs w:val="28"/>
        </w:rPr>
        <w:br/>
      </w:r>
    </w:p>
    <w:p w14:paraId="241F3109"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5BA8FB9D"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7CC98B9A" w14:textId="77777777" w:rsidR="00CD0B17" w:rsidRPr="002A702E" w:rsidRDefault="00CD0B17" w:rsidP="00CD0B17">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5AFD7D6B" w14:textId="77777777" w:rsidR="00CD0B17" w:rsidRPr="002A702E" w:rsidRDefault="00CD0B17" w:rsidP="00314570">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49C1500E" w14:textId="77777777" w:rsidR="00314570" w:rsidRPr="002A702E" w:rsidRDefault="00314570" w:rsidP="00314570">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18290F4A" w14:textId="77777777" w:rsidR="00314570" w:rsidRPr="002A702E" w:rsidRDefault="00314570" w:rsidP="00314570">
      <w:pPr>
        <w:spacing w:line="480" w:lineRule="auto"/>
        <w:ind w:left="0"/>
        <w:jc w:val="center"/>
        <w:rPr>
          <w:rFonts w:ascii="KG Miss Kindergarten" w:hAnsi="KG Miss Kindergarten" w:cs="Arial"/>
          <w:sz w:val="28"/>
          <w:szCs w:val="28"/>
        </w:rPr>
      </w:pPr>
      <w:r w:rsidRPr="002A702E">
        <w:rPr>
          <w:rFonts w:ascii="KG Miss Kindergarten" w:hAnsi="KG Miss Kindergarten" w:cs="Arial"/>
          <w:sz w:val="28"/>
          <w:szCs w:val="28"/>
        </w:rPr>
        <w:t>__________________________________________________________________</w:t>
      </w:r>
    </w:p>
    <w:p w14:paraId="7A3C5A6D" w14:textId="3A957D94" w:rsidR="00314570" w:rsidRPr="002A702E" w:rsidRDefault="002A702E" w:rsidP="002A702E">
      <w:pPr>
        <w:spacing w:line="480" w:lineRule="auto"/>
        <w:ind w:left="0"/>
        <w:rPr>
          <w:rFonts w:ascii="KG Miss Kindergarten" w:hAnsi="KG Miss Kindergarten" w:cs="Arial"/>
          <w:b/>
          <w:sz w:val="32"/>
          <w:szCs w:val="32"/>
        </w:rPr>
      </w:pPr>
      <w:r w:rsidRPr="002A702E">
        <w:rPr>
          <w:rFonts w:ascii="KG Miss Kindergarten" w:hAnsi="KG Miss Kindergarten" w:cs="Arial"/>
          <w:b/>
          <w:sz w:val="32"/>
          <w:szCs w:val="32"/>
        </w:rPr>
        <w:lastRenderedPageBreak/>
        <w:t>Essential Questions</w:t>
      </w:r>
    </w:p>
    <w:p w14:paraId="42727CB8" w14:textId="01EE05CC" w:rsidR="002A702E" w:rsidRDefault="002A702E" w:rsidP="002A702E">
      <w:pPr>
        <w:numPr>
          <w:ilvl w:val="0"/>
          <w:numId w:val="44"/>
        </w:numPr>
        <w:spacing w:before="0" w:after="0"/>
        <w:ind w:left="380"/>
        <w:textAlignment w:val="baseline"/>
        <w:rPr>
          <w:rFonts w:ascii="KG Miss Kindergarten" w:hAnsi="KG Miss Kindergarten"/>
          <w:color w:val="404040"/>
          <w:sz w:val="27"/>
          <w:szCs w:val="27"/>
        </w:rPr>
      </w:pPr>
      <w:r w:rsidRPr="002A702E">
        <w:rPr>
          <w:rFonts w:ascii="KG Miss Kindergarten" w:hAnsi="KG Miss Kindergarten"/>
          <w:color w:val="404040"/>
          <w:sz w:val="27"/>
          <w:szCs w:val="27"/>
        </w:rPr>
        <w:t>How can I use digital tools to express my thoughts and ideas?</w:t>
      </w:r>
    </w:p>
    <w:p w14:paraId="2361196F" w14:textId="77777777" w:rsidR="002A702E" w:rsidRDefault="002A702E" w:rsidP="002A702E">
      <w:pPr>
        <w:spacing w:before="0" w:after="0"/>
        <w:ind w:left="380"/>
        <w:textAlignment w:val="baseline"/>
        <w:rPr>
          <w:rFonts w:ascii="KG Miss Kindergarten" w:hAnsi="KG Miss Kindergarten"/>
          <w:color w:val="404040"/>
          <w:sz w:val="27"/>
          <w:szCs w:val="27"/>
        </w:rPr>
      </w:pPr>
    </w:p>
    <w:p w14:paraId="7113A6B1" w14:textId="7777777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3DDD3E04" w14:textId="77777777" w:rsidR="002A702E" w:rsidRDefault="002A702E" w:rsidP="002A702E">
      <w:pPr>
        <w:spacing w:before="0" w:after="0"/>
        <w:ind w:left="380"/>
        <w:textAlignment w:val="baseline"/>
        <w:rPr>
          <w:rFonts w:ascii="KG Miss Kindergarten" w:hAnsi="KG Miss Kindergarten"/>
          <w:color w:val="404040"/>
          <w:sz w:val="27"/>
          <w:szCs w:val="27"/>
        </w:rPr>
      </w:pPr>
    </w:p>
    <w:p w14:paraId="1B0F7DCC" w14:textId="7777777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24306660" w14:textId="77777777" w:rsidR="002A702E" w:rsidRDefault="002A702E" w:rsidP="002A702E">
      <w:pPr>
        <w:spacing w:before="0" w:after="0"/>
        <w:ind w:left="380"/>
        <w:textAlignment w:val="baseline"/>
        <w:rPr>
          <w:rFonts w:ascii="KG Miss Kindergarten" w:hAnsi="KG Miss Kindergarten"/>
          <w:color w:val="404040"/>
          <w:sz w:val="27"/>
          <w:szCs w:val="27"/>
        </w:rPr>
      </w:pPr>
    </w:p>
    <w:p w14:paraId="3BB3BDA4" w14:textId="7777777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16B04DE7" w14:textId="77777777" w:rsidR="002A702E" w:rsidRDefault="002A702E" w:rsidP="002A702E">
      <w:pPr>
        <w:spacing w:before="0" w:after="0"/>
        <w:ind w:left="380"/>
        <w:textAlignment w:val="baseline"/>
        <w:rPr>
          <w:rFonts w:ascii="KG Miss Kindergarten" w:hAnsi="KG Miss Kindergarten"/>
          <w:color w:val="404040"/>
          <w:sz w:val="27"/>
          <w:szCs w:val="27"/>
        </w:rPr>
      </w:pPr>
    </w:p>
    <w:p w14:paraId="48F11A05" w14:textId="2661F2E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1CC23A8E" w14:textId="77777777" w:rsidR="002A702E" w:rsidRPr="002A702E" w:rsidRDefault="002A702E" w:rsidP="002A702E">
      <w:pPr>
        <w:spacing w:before="0" w:after="0"/>
        <w:ind w:left="380"/>
        <w:textAlignment w:val="baseline"/>
        <w:rPr>
          <w:rFonts w:ascii="KG Miss Kindergarten" w:hAnsi="KG Miss Kindergarten"/>
          <w:color w:val="404040"/>
          <w:sz w:val="27"/>
          <w:szCs w:val="27"/>
        </w:rPr>
      </w:pPr>
    </w:p>
    <w:p w14:paraId="3D2779A8" w14:textId="5F198540" w:rsidR="002A702E" w:rsidRDefault="002A702E" w:rsidP="002A702E">
      <w:pPr>
        <w:numPr>
          <w:ilvl w:val="0"/>
          <w:numId w:val="44"/>
        </w:numPr>
        <w:spacing w:before="0" w:after="0"/>
        <w:ind w:left="380"/>
        <w:textAlignment w:val="baseline"/>
        <w:rPr>
          <w:rFonts w:ascii="KG Miss Kindergarten" w:hAnsi="KG Miss Kindergarten"/>
          <w:color w:val="404040"/>
          <w:sz w:val="27"/>
          <w:szCs w:val="27"/>
        </w:rPr>
      </w:pPr>
      <w:r w:rsidRPr="002A702E">
        <w:rPr>
          <w:rFonts w:ascii="KG Miss Kindergarten" w:hAnsi="KG Miss Kindergarten"/>
          <w:color w:val="404040"/>
          <w:sz w:val="27"/>
          <w:szCs w:val="27"/>
        </w:rPr>
        <w:t>How do humans use computers to solve problems?</w:t>
      </w:r>
    </w:p>
    <w:p w14:paraId="7119D57E" w14:textId="77777777" w:rsidR="002A702E" w:rsidRDefault="002A702E" w:rsidP="002A702E">
      <w:pPr>
        <w:spacing w:before="0" w:after="0"/>
        <w:ind w:left="380"/>
        <w:textAlignment w:val="baseline"/>
        <w:rPr>
          <w:rFonts w:ascii="KG Miss Kindergarten" w:hAnsi="KG Miss Kindergarten"/>
          <w:color w:val="404040"/>
          <w:sz w:val="27"/>
          <w:szCs w:val="27"/>
        </w:rPr>
      </w:pPr>
    </w:p>
    <w:p w14:paraId="7157EB2A" w14:textId="7777777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76CB7C0D" w14:textId="77777777" w:rsidR="002A702E" w:rsidRDefault="002A702E" w:rsidP="002A702E">
      <w:pPr>
        <w:spacing w:before="0" w:after="0"/>
        <w:ind w:left="380"/>
        <w:textAlignment w:val="baseline"/>
        <w:rPr>
          <w:rFonts w:ascii="KG Miss Kindergarten" w:hAnsi="KG Miss Kindergarten"/>
          <w:color w:val="404040"/>
          <w:sz w:val="27"/>
          <w:szCs w:val="27"/>
        </w:rPr>
      </w:pPr>
    </w:p>
    <w:p w14:paraId="2B4AE250" w14:textId="7777777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6F4218A9" w14:textId="77777777" w:rsidR="002A702E" w:rsidRDefault="002A702E" w:rsidP="002A702E">
      <w:pPr>
        <w:spacing w:before="0" w:after="0"/>
        <w:ind w:left="380"/>
        <w:textAlignment w:val="baseline"/>
        <w:rPr>
          <w:rFonts w:ascii="KG Miss Kindergarten" w:hAnsi="KG Miss Kindergarten"/>
          <w:color w:val="404040"/>
          <w:sz w:val="27"/>
          <w:szCs w:val="27"/>
        </w:rPr>
      </w:pPr>
    </w:p>
    <w:p w14:paraId="37A576D4" w14:textId="77777777" w:rsid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7ABF0DB0" w14:textId="77777777" w:rsidR="002A702E" w:rsidRDefault="002A702E" w:rsidP="002A702E">
      <w:pPr>
        <w:spacing w:before="0" w:after="0"/>
        <w:ind w:left="380"/>
        <w:textAlignment w:val="baseline"/>
        <w:rPr>
          <w:rFonts w:ascii="KG Miss Kindergarten" w:hAnsi="KG Miss Kindergarten"/>
          <w:color w:val="404040"/>
          <w:sz w:val="27"/>
          <w:szCs w:val="27"/>
        </w:rPr>
      </w:pPr>
    </w:p>
    <w:p w14:paraId="0EB4B4EE" w14:textId="2B6E7137" w:rsidR="002A702E" w:rsidRPr="002A702E" w:rsidRDefault="002A702E" w:rsidP="002A702E">
      <w:pPr>
        <w:spacing w:before="0" w:after="0"/>
        <w:ind w:left="380"/>
        <w:textAlignment w:val="baseline"/>
        <w:rPr>
          <w:rFonts w:ascii="KG Miss Kindergarten" w:hAnsi="KG Miss Kindergarten"/>
          <w:color w:val="404040"/>
          <w:sz w:val="27"/>
          <w:szCs w:val="27"/>
        </w:rPr>
      </w:pPr>
      <w:r>
        <w:rPr>
          <w:rFonts w:ascii="KG Miss Kindergarten" w:hAnsi="KG Miss Kindergarten"/>
          <w:color w:val="404040"/>
          <w:sz w:val="27"/>
          <w:szCs w:val="27"/>
        </w:rPr>
        <w:t>_______________________________________________________________________________</w:t>
      </w:r>
    </w:p>
    <w:p w14:paraId="0150EA34" w14:textId="77777777" w:rsidR="002A702E" w:rsidRDefault="002A702E" w:rsidP="002A702E">
      <w:pPr>
        <w:spacing w:line="480" w:lineRule="auto"/>
        <w:ind w:left="0"/>
        <w:rPr>
          <w:rFonts w:ascii="KG Miss Kindergarten" w:hAnsi="KG Miss Kindergarten" w:cs="Arial"/>
          <w:b/>
        </w:rPr>
      </w:pPr>
    </w:p>
    <w:p w14:paraId="13FF5FAD" w14:textId="5903C95D" w:rsidR="002A702E" w:rsidRPr="002A702E" w:rsidRDefault="002A702E" w:rsidP="002A702E">
      <w:pPr>
        <w:spacing w:line="480" w:lineRule="auto"/>
        <w:ind w:left="0"/>
        <w:rPr>
          <w:rFonts w:ascii="KG Miss Kindergarten" w:hAnsi="KG Miss Kindergarten" w:cs="Arial"/>
          <w:b/>
        </w:rPr>
      </w:pPr>
      <w:r w:rsidRPr="002A702E">
        <w:rPr>
          <w:rFonts w:ascii="KG Miss Kindergarten" w:hAnsi="KG Miss Kindergarten" w:cs="Arial"/>
          <w:b/>
        </w:rPr>
        <w:t>Draw a picture of your favorite part of learning how to program computers.</w:t>
      </w:r>
    </w:p>
    <w:p w14:paraId="786611EA" w14:textId="03F06377" w:rsidR="00CD0B17" w:rsidRPr="00707E80" w:rsidRDefault="00CD0B17" w:rsidP="00064997">
      <w:pPr>
        <w:pStyle w:val="activitybullet0"/>
        <w:spacing w:before="0" w:beforeAutospacing="0" w:after="150" w:afterAutospacing="0" w:line="300" w:lineRule="atLeast"/>
        <w:rPr>
          <w:rFonts w:ascii="Arial" w:hAnsi="Arial" w:cs="Arial"/>
          <w:b/>
          <w:color w:val="333333"/>
        </w:rPr>
      </w:pPr>
    </w:p>
    <w:sectPr w:rsidR="00CD0B17" w:rsidRPr="00707E80" w:rsidSect="00727B4A">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8E38A" w14:textId="77777777" w:rsidR="005F3FF9" w:rsidRDefault="005F3FF9">
      <w:r>
        <w:separator/>
      </w:r>
    </w:p>
    <w:p w14:paraId="457E1A8C" w14:textId="77777777" w:rsidR="005F3FF9" w:rsidRDefault="005F3FF9"/>
    <w:p w14:paraId="11CD389D" w14:textId="77777777" w:rsidR="005F3FF9" w:rsidRDefault="005F3FF9"/>
  </w:endnote>
  <w:endnote w:type="continuationSeparator" w:id="0">
    <w:p w14:paraId="200A72F9" w14:textId="77777777" w:rsidR="005F3FF9" w:rsidRDefault="005F3FF9">
      <w:r>
        <w:continuationSeparator/>
      </w:r>
    </w:p>
    <w:p w14:paraId="4BE98EFA" w14:textId="77777777" w:rsidR="005F3FF9" w:rsidRDefault="005F3FF9"/>
    <w:p w14:paraId="5A1EE276" w14:textId="77777777" w:rsidR="005F3FF9" w:rsidRDefault="005F3FF9"/>
  </w:endnote>
  <w:endnote w:type="continuationNotice" w:id="1">
    <w:p w14:paraId="2E1242B1" w14:textId="77777777" w:rsidR="005F3FF9" w:rsidRDefault="005F3FF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KG Miss Kindergarten">
    <w:panose1 w:val="02000000000000000000"/>
    <w:charset w:val="00"/>
    <w:family w:val="auto"/>
    <w:pitch w:val="variable"/>
    <w:sig w:usb0="A000002F" w:usb1="00000000" w:usb2="00000000" w:usb3="00000000" w:csb0="0000008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A2BA" w14:textId="77777777" w:rsidR="005F3FF9" w:rsidRDefault="005F3FF9" w:rsidP="006D3AC9">
    <w:pPr>
      <w:pStyle w:val="NormalWeb"/>
      <w:pBdr>
        <w:top w:val="single" w:sz="4" w:space="1" w:color="auto"/>
      </w:pBdr>
      <w:spacing w:before="0" w:beforeAutospacing="0" w:after="0" w:afterAutospacing="0"/>
      <w:rPr>
        <w:rFonts w:ascii="Arial" w:hAnsi="Arial" w:cs="Arial"/>
        <w:sz w:val="20"/>
        <w:szCs w:val="16"/>
      </w:rPr>
    </w:pPr>
    <w:r w:rsidRPr="00BE5153">
      <w:rPr>
        <w:rFonts w:ascii="Arial" w:hAnsi="Arial" w:cs="Arial"/>
        <w:sz w:val="20"/>
        <w:szCs w:val="16"/>
      </w:rPr>
      <w:t xml:space="preserve">PLTW </w:t>
    </w:r>
    <w:r>
      <w:rPr>
        <w:rFonts w:ascii="Arial" w:hAnsi="Arial" w:cs="Arial"/>
        <w:sz w:val="20"/>
        <w:szCs w:val="16"/>
      </w:rPr>
      <w:t>Launch – Grids and Games Launch Log</w:t>
    </w:r>
    <w:r>
      <w:rPr>
        <w:rFonts w:ascii="Arial" w:hAnsi="Arial" w:cs="Arial"/>
        <w:sz w:val="20"/>
        <w:szCs w:val="16"/>
      </w:rPr>
      <w:tab/>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t xml:space="preserve"> © 2015</w:t>
    </w:r>
    <w:r w:rsidRPr="00BE5153">
      <w:rPr>
        <w:rFonts w:ascii="Arial" w:hAnsi="Arial" w:cs="Arial"/>
        <w:sz w:val="20"/>
        <w:szCs w:val="16"/>
      </w:rPr>
      <w:t xml:space="preserve"> Project Lead The Way, Inc.</w:t>
    </w:r>
  </w:p>
  <w:p w14:paraId="1A3CA0C0" w14:textId="77777777" w:rsidR="005F3FF9" w:rsidRDefault="005F3FF9" w:rsidP="006D3AC9">
    <w:pPr>
      <w:pStyle w:val="NormalWeb"/>
      <w:pBdr>
        <w:top w:val="single" w:sz="4" w:space="1" w:color="auto"/>
      </w:pBdr>
      <w:spacing w:before="0" w:beforeAutospacing="0" w:after="0" w:afterAutospacing="0"/>
      <w:rPr>
        <w:rFonts w:ascii="Arial" w:hAnsi="Arial" w:cs="Arial"/>
        <w:sz w:val="20"/>
        <w:szCs w:val="16"/>
      </w:rPr>
    </w:pPr>
  </w:p>
  <w:p w14:paraId="22EF9DCC" w14:textId="77777777" w:rsidR="005F3FF9" w:rsidRPr="006D3AC9" w:rsidRDefault="005F3FF9" w:rsidP="006D3AC9">
    <w:pPr>
      <w:pStyle w:val="NormalWeb"/>
      <w:pBdr>
        <w:top w:val="single" w:sz="4" w:space="1" w:color="auto"/>
      </w:pBdr>
      <w:spacing w:before="0" w:beforeAutospacing="0" w:after="0" w:afterAutospacing="0"/>
      <w:rPr>
        <w:rFonts w:ascii="Arial" w:hAnsi="Arial" w:cs="Arial"/>
        <w:sz w:val="20"/>
        <w:szCs w:val="16"/>
      </w:rPr>
    </w:pPr>
    <w:r>
      <w:rPr>
        <w:rFonts w:ascii="Arial" w:hAnsi="Arial" w:cs="Arial"/>
        <w:sz w:val="20"/>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E8BE" w14:textId="77777777" w:rsidR="005F3FF9" w:rsidRDefault="005F3FF9" w:rsidP="00151872">
    <w:pPr>
      <w:pStyle w:val="NormalWeb"/>
      <w:pBdr>
        <w:top w:val="single" w:sz="4" w:space="1" w:color="auto"/>
      </w:pBdr>
      <w:spacing w:before="0" w:beforeAutospacing="0" w:after="0" w:afterAutospacing="0"/>
      <w:rPr>
        <w:rFonts w:ascii="Arial" w:hAnsi="Arial" w:cs="Arial"/>
        <w:sz w:val="20"/>
        <w:szCs w:val="16"/>
      </w:rPr>
    </w:pPr>
    <w:r w:rsidRPr="00BE5153">
      <w:rPr>
        <w:rFonts w:ascii="Arial" w:hAnsi="Arial" w:cs="Arial"/>
        <w:sz w:val="20"/>
        <w:szCs w:val="16"/>
      </w:rPr>
      <w:t xml:space="preserve">PLTW </w:t>
    </w:r>
    <w:r>
      <w:rPr>
        <w:rFonts w:ascii="Arial" w:hAnsi="Arial" w:cs="Arial"/>
        <w:sz w:val="20"/>
        <w:szCs w:val="16"/>
      </w:rPr>
      <w:t>Launch – Structure and Function Launch Log</w:t>
    </w:r>
    <w:r>
      <w:rPr>
        <w:rFonts w:ascii="Arial" w:hAnsi="Arial" w:cs="Arial"/>
        <w:sz w:val="20"/>
        <w:szCs w:val="16"/>
      </w:rPr>
      <w:tab/>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t xml:space="preserve">       © 2014</w:t>
    </w:r>
    <w:r w:rsidRPr="00BE5153">
      <w:rPr>
        <w:rFonts w:ascii="Arial" w:hAnsi="Arial" w:cs="Arial"/>
        <w:sz w:val="20"/>
        <w:szCs w:val="16"/>
      </w:rPr>
      <w:t xml:space="preserve"> Project Lead The Way, Inc.</w:t>
    </w:r>
  </w:p>
  <w:p w14:paraId="008DA61B" w14:textId="77777777" w:rsidR="005F3FF9" w:rsidRDefault="005F3FF9" w:rsidP="00151872">
    <w:pPr>
      <w:pStyle w:val="Footer"/>
      <w:jc w:val="center"/>
    </w:pPr>
    <w:r>
      <w:t xml:space="preserve">Page </w:t>
    </w:r>
    <w:sdt>
      <w:sdtPr>
        <w:id w:val="16945809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D58FE" w14:textId="77777777" w:rsidR="005F3FF9" w:rsidRDefault="005F3FF9" w:rsidP="00EC42A6">
    <w:pPr>
      <w:pStyle w:val="NormalWeb"/>
      <w:pBdr>
        <w:top w:val="single" w:sz="4" w:space="1" w:color="auto"/>
      </w:pBdr>
      <w:spacing w:before="0" w:beforeAutospacing="0" w:after="0" w:afterAutospacing="0"/>
      <w:rPr>
        <w:rFonts w:ascii="Arial" w:hAnsi="Arial" w:cs="Arial"/>
        <w:sz w:val="20"/>
        <w:szCs w:val="16"/>
      </w:rPr>
    </w:pPr>
    <w:r w:rsidRPr="00BE5153">
      <w:rPr>
        <w:rFonts w:ascii="Arial" w:hAnsi="Arial" w:cs="Arial"/>
        <w:sz w:val="20"/>
        <w:szCs w:val="16"/>
      </w:rPr>
      <w:t xml:space="preserve">PLTW </w:t>
    </w:r>
    <w:r>
      <w:rPr>
        <w:rFonts w:ascii="Arial" w:hAnsi="Arial" w:cs="Arial"/>
        <w:sz w:val="20"/>
        <w:szCs w:val="16"/>
      </w:rPr>
      <w:t>Launch – —Grids and Games Launch Log</w:t>
    </w:r>
    <w:r>
      <w:rPr>
        <w:rFonts w:ascii="Arial" w:hAnsi="Arial" w:cs="Arial"/>
        <w:sz w:val="20"/>
        <w:szCs w:val="16"/>
      </w:rPr>
      <w:tab/>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t xml:space="preserve"> © 2015</w:t>
    </w:r>
    <w:r w:rsidRPr="00BE5153">
      <w:rPr>
        <w:rFonts w:ascii="Arial" w:hAnsi="Arial" w:cs="Arial"/>
        <w:sz w:val="20"/>
        <w:szCs w:val="16"/>
      </w:rPr>
      <w:t xml:space="preserve"> Project Lead The Way, Inc.</w:t>
    </w:r>
  </w:p>
  <w:p w14:paraId="68CBF3CB" w14:textId="77777777" w:rsidR="005F3FF9" w:rsidRPr="00D53640" w:rsidRDefault="005F3FF9" w:rsidP="00D53640">
    <w:pPr>
      <w:pStyle w:val="Footer"/>
      <w:jc w:val="center"/>
    </w:pPr>
    <w:r>
      <w:t xml:space="preserve">Page </w:t>
    </w:r>
    <w:sdt>
      <w:sdtPr>
        <w:id w:val="19587535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51CD8" w14:textId="77777777" w:rsidR="005F3FF9" w:rsidRDefault="005F3FF9" w:rsidP="00151872">
    <w:pPr>
      <w:pStyle w:val="NormalWeb"/>
      <w:pBdr>
        <w:top w:val="single" w:sz="4" w:space="1" w:color="auto"/>
      </w:pBdr>
      <w:spacing w:before="0" w:beforeAutospacing="0" w:after="0" w:afterAutospacing="0"/>
      <w:rPr>
        <w:rFonts w:ascii="Arial" w:hAnsi="Arial" w:cs="Arial"/>
        <w:sz w:val="20"/>
        <w:szCs w:val="16"/>
      </w:rPr>
    </w:pPr>
    <w:r w:rsidRPr="00BE5153">
      <w:rPr>
        <w:rFonts w:ascii="Arial" w:hAnsi="Arial" w:cs="Arial"/>
        <w:sz w:val="20"/>
        <w:szCs w:val="16"/>
      </w:rPr>
      <w:t xml:space="preserve">PLTW </w:t>
    </w:r>
    <w:r>
      <w:rPr>
        <w:rFonts w:ascii="Arial" w:hAnsi="Arial" w:cs="Arial"/>
        <w:sz w:val="20"/>
        <w:szCs w:val="16"/>
      </w:rPr>
      <w:t>Launch – Structure and Function Launch Log</w:t>
    </w:r>
    <w:r>
      <w:rPr>
        <w:rFonts w:ascii="Arial" w:hAnsi="Arial" w:cs="Arial"/>
        <w:sz w:val="20"/>
        <w:szCs w:val="16"/>
      </w:rPr>
      <w:tab/>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t xml:space="preserve">       © 2014</w:t>
    </w:r>
    <w:r w:rsidRPr="00BE5153">
      <w:rPr>
        <w:rFonts w:ascii="Arial" w:hAnsi="Arial" w:cs="Arial"/>
        <w:sz w:val="20"/>
        <w:szCs w:val="16"/>
      </w:rPr>
      <w:t xml:space="preserve"> Project Lead The Way, Inc.</w:t>
    </w:r>
  </w:p>
  <w:p w14:paraId="6F103E18" w14:textId="77777777" w:rsidR="005F3FF9" w:rsidRDefault="005F3FF9" w:rsidP="00151872">
    <w:pPr>
      <w:pStyle w:val="Footer"/>
      <w:jc w:val="center"/>
    </w:pPr>
    <w:r>
      <w:t xml:space="preserve">Page </w:t>
    </w:r>
    <w:sdt>
      <w:sdtPr>
        <w:id w:val="-15489796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11589" w14:textId="77777777" w:rsidR="005F3FF9" w:rsidRDefault="005F3FF9">
      <w:r>
        <w:separator/>
      </w:r>
    </w:p>
    <w:p w14:paraId="00741139" w14:textId="77777777" w:rsidR="005F3FF9" w:rsidRDefault="005F3FF9"/>
    <w:p w14:paraId="7FC5731F" w14:textId="77777777" w:rsidR="005F3FF9" w:rsidRDefault="005F3FF9"/>
  </w:footnote>
  <w:footnote w:type="continuationSeparator" w:id="0">
    <w:p w14:paraId="74304BB9" w14:textId="77777777" w:rsidR="005F3FF9" w:rsidRDefault="005F3FF9">
      <w:r>
        <w:continuationSeparator/>
      </w:r>
    </w:p>
    <w:p w14:paraId="7BD5ED18" w14:textId="77777777" w:rsidR="005F3FF9" w:rsidRDefault="005F3FF9"/>
    <w:p w14:paraId="58F59958" w14:textId="77777777" w:rsidR="005F3FF9" w:rsidRDefault="005F3FF9"/>
  </w:footnote>
  <w:footnote w:type="continuationNotice" w:id="1">
    <w:p w14:paraId="23F7AEE8" w14:textId="77777777" w:rsidR="005F3FF9" w:rsidRDefault="005F3FF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4ED7" w14:textId="77777777" w:rsidR="005F3FF9" w:rsidRPr="00400C65" w:rsidRDefault="005F3FF9" w:rsidP="00400C65">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0D31A4"/>
    <w:multiLevelType w:val="hybridMultilevel"/>
    <w:tmpl w:val="BB44CC6C"/>
    <w:lvl w:ilvl="0" w:tplc="844CEA0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160ED"/>
    <w:multiLevelType w:val="hybridMultilevel"/>
    <w:tmpl w:val="AC5E2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4E62"/>
    <w:multiLevelType w:val="hybridMultilevel"/>
    <w:tmpl w:val="5E44E5C8"/>
    <w:lvl w:ilvl="0" w:tplc="CF64B172">
      <w:start w:val="1"/>
      <w:numFmt w:val="decimal"/>
      <w:lvlText w:val="%1."/>
      <w:lvlJc w:val="left"/>
      <w:pPr>
        <w:ind w:left="720" w:hanging="360"/>
      </w:pPr>
      <w:rPr>
        <w:rFonts w:ascii="Arial" w:hAnsi="Arial" w:cs="Arial" w:hint="default"/>
        <w:b w:val="0"/>
        <w:sz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2D5D21"/>
    <w:multiLevelType w:val="hybridMultilevel"/>
    <w:tmpl w:val="0554D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37F1F"/>
    <w:multiLevelType w:val="hybridMultilevel"/>
    <w:tmpl w:val="719257CC"/>
    <w:lvl w:ilvl="0" w:tplc="6DACDEF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7D90227"/>
    <w:multiLevelType w:val="hybridMultilevel"/>
    <w:tmpl w:val="52669C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5C71CC"/>
    <w:multiLevelType w:val="hybridMultilevel"/>
    <w:tmpl w:val="52669C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ED6445"/>
    <w:multiLevelType w:val="hybridMultilevel"/>
    <w:tmpl w:val="C6A06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19F6B09"/>
    <w:multiLevelType w:val="hybridMultilevel"/>
    <w:tmpl w:val="2BE2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FC5139"/>
    <w:multiLevelType w:val="hybridMultilevel"/>
    <w:tmpl w:val="AC4A3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3B1284"/>
    <w:multiLevelType w:val="multilevel"/>
    <w:tmpl w:val="F1F60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884C6E"/>
    <w:multiLevelType w:val="hybridMultilevel"/>
    <w:tmpl w:val="5C1E8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C743B5"/>
    <w:multiLevelType w:val="hybridMultilevel"/>
    <w:tmpl w:val="31666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1019CE"/>
    <w:multiLevelType w:val="hybridMultilevel"/>
    <w:tmpl w:val="FEFA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4C4829"/>
    <w:multiLevelType w:val="hybridMultilevel"/>
    <w:tmpl w:val="8D080F50"/>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4"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8261662"/>
    <w:multiLevelType w:val="hybridMultilevel"/>
    <w:tmpl w:val="22522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0A15CB"/>
    <w:multiLevelType w:val="hybridMultilevel"/>
    <w:tmpl w:val="80DE6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58562F"/>
    <w:multiLevelType w:val="hybridMultilevel"/>
    <w:tmpl w:val="568A5BC6"/>
    <w:lvl w:ilvl="0" w:tplc="A6A8E8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37493"/>
    <w:multiLevelType w:val="hybridMultilevel"/>
    <w:tmpl w:val="945C1A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64048"/>
    <w:multiLevelType w:val="hybridMultilevel"/>
    <w:tmpl w:val="F154BE28"/>
    <w:lvl w:ilvl="0" w:tplc="91887A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C0CE8"/>
    <w:multiLevelType w:val="hybridMultilevel"/>
    <w:tmpl w:val="10469BEC"/>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B073B6"/>
    <w:multiLevelType w:val="hybridMultilevel"/>
    <w:tmpl w:val="A83A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164D5E"/>
    <w:multiLevelType w:val="hybridMultilevel"/>
    <w:tmpl w:val="534AAE46"/>
    <w:lvl w:ilvl="0" w:tplc="27240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1F7D17"/>
    <w:multiLevelType w:val="hybridMultilevel"/>
    <w:tmpl w:val="78480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5BC00A4"/>
    <w:multiLevelType w:val="hybridMultilevel"/>
    <w:tmpl w:val="361E8034"/>
    <w:lvl w:ilvl="0" w:tplc="CA548CEA">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641A34"/>
    <w:multiLevelType w:val="hybridMultilevel"/>
    <w:tmpl w:val="8F8A0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0A59C1"/>
    <w:multiLevelType w:val="hybridMultilevel"/>
    <w:tmpl w:val="517EC1EE"/>
    <w:lvl w:ilvl="0" w:tplc="6582A526">
      <w:start w:val="1"/>
      <w:numFmt w:val="decimal"/>
      <w:lvlText w:val="%1."/>
      <w:lvlJc w:val="left"/>
      <w:pPr>
        <w:ind w:left="720" w:hanging="360"/>
      </w:pPr>
      <w:rPr>
        <w:rFonts w:hint="default"/>
        <w:b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AA2F89"/>
    <w:multiLevelType w:val="hybridMultilevel"/>
    <w:tmpl w:val="BB4CD1EE"/>
    <w:lvl w:ilvl="0" w:tplc="844CEA0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7B7E5F03"/>
    <w:multiLevelType w:val="hybridMultilevel"/>
    <w:tmpl w:val="3FF4C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B8299E"/>
    <w:multiLevelType w:val="hybridMultilevel"/>
    <w:tmpl w:val="A09A9E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5"/>
  </w:num>
  <w:num w:numId="3">
    <w:abstractNumId w:val="7"/>
  </w:num>
  <w:num w:numId="4">
    <w:abstractNumId w:val="21"/>
  </w:num>
  <w:num w:numId="5">
    <w:abstractNumId w:val="1"/>
  </w:num>
  <w:num w:numId="6">
    <w:abstractNumId w:val="23"/>
  </w:num>
  <w:num w:numId="7">
    <w:abstractNumId w:val="24"/>
  </w:num>
  <w:num w:numId="8">
    <w:abstractNumId w:val="8"/>
  </w:num>
  <w:num w:numId="9">
    <w:abstractNumId w:val="36"/>
  </w:num>
  <w:num w:numId="10">
    <w:abstractNumId w:val="32"/>
  </w:num>
  <w:num w:numId="11">
    <w:abstractNumId w:val="13"/>
  </w:num>
  <w:num w:numId="12">
    <w:abstractNumId w:val="3"/>
  </w:num>
  <w:num w:numId="13">
    <w:abstractNumId w:val="0"/>
  </w:num>
  <w:num w:numId="14">
    <w:abstractNumId w:val="15"/>
  </w:num>
  <w:num w:numId="15">
    <w:abstractNumId w:val="35"/>
  </w:num>
  <w:num w:numId="16">
    <w:abstractNumId w:val="16"/>
  </w:num>
  <w:num w:numId="17">
    <w:abstractNumId w:val="6"/>
  </w:num>
  <w:num w:numId="18">
    <w:abstractNumId w:val="28"/>
  </w:num>
  <w:num w:numId="19">
    <w:abstractNumId w:val="27"/>
  </w:num>
  <w:num w:numId="20">
    <w:abstractNumId w:val="19"/>
  </w:num>
  <w:num w:numId="21">
    <w:abstractNumId w:val="26"/>
  </w:num>
  <w:num w:numId="22">
    <w:abstractNumId w:val="4"/>
  </w:num>
  <w:num w:numId="23">
    <w:abstractNumId w:val="39"/>
  </w:num>
  <w:num w:numId="24">
    <w:abstractNumId w:val="33"/>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43"/>
  </w:num>
  <w:num w:numId="28">
    <w:abstractNumId w:val="12"/>
  </w:num>
  <w:num w:numId="29">
    <w:abstractNumId w:val="2"/>
  </w:num>
  <w:num w:numId="30">
    <w:abstractNumId w:val="41"/>
  </w:num>
  <w:num w:numId="31">
    <w:abstractNumId w:val="22"/>
  </w:num>
  <w:num w:numId="32">
    <w:abstractNumId w:val="29"/>
  </w:num>
  <w:num w:numId="33">
    <w:abstractNumId w:val="10"/>
  </w:num>
  <w:num w:numId="34">
    <w:abstractNumId w:val="20"/>
  </w:num>
  <w:num w:numId="35">
    <w:abstractNumId w:val="30"/>
  </w:num>
  <w:num w:numId="36">
    <w:abstractNumId w:val="11"/>
  </w:num>
  <w:num w:numId="37">
    <w:abstractNumId w:val="34"/>
  </w:num>
  <w:num w:numId="38">
    <w:abstractNumId w:val="31"/>
  </w:num>
  <w:num w:numId="39">
    <w:abstractNumId w:val="37"/>
  </w:num>
  <w:num w:numId="40">
    <w:abstractNumId w:val="9"/>
  </w:num>
  <w:num w:numId="41">
    <w:abstractNumId w:val="18"/>
  </w:num>
  <w:num w:numId="42">
    <w:abstractNumId w:val="14"/>
  </w:num>
  <w:num w:numId="43">
    <w:abstractNumId w:val="40"/>
  </w:num>
  <w:num w:numId="4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wNrY0NTU0MrY0sTBT0lEKTi0uzszPAykwrAUAXC2FzywAAAA="/>
  </w:docVars>
  <w:rsids>
    <w:rsidRoot w:val="0005787C"/>
    <w:rsid w:val="000007BB"/>
    <w:rsid w:val="000028E6"/>
    <w:rsid w:val="00003AE9"/>
    <w:rsid w:val="000066B1"/>
    <w:rsid w:val="00012EB5"/>
    <w:rsid w:val="0001703E"/>
    <w:rsid w:val="00017232"/>
    <w:rsid w:val="00017888"/>
    <w:rsid w:val="00020FAD"/>
    <w:rsid w:val="00023F37"/>
    <w:rsid w:val="000274CB"/>
    <w:rsid w:val="0003454C"/>
    <w:rsid w:val="00054559"/>
    <w:rsid w:val="00056FD1"/>
    <w:rsid w:val="0005781D"/>
    <w:rsid w:val="0005787C"/>
    <w:rsid w:val="00062BE7"/>
    <w:rsid w:val="00062F94"/>
    <w:rsid w:val="000632BC"/>
    <w:rsid w:val="0006372D"/>
    <w:rsid w:val="00063885"/>
    <w:rsid w:val="00064997"/>
    <w:rsid w:val="0007017B"/>
    <w:rsid w:val="00072C13"/>
    <w:rsid w:val="000753F2"/>
    <w:rsid w:val="00092ABC"/>
    <w:rsid w:val="0009367B"/>
    <w:rsid w:val="000958F9"/>
    <w:rsid w:val="00096362"/>
    <w:rsid w:val="00096680"/>
    <w:rsid w:val="000A0277"/>
    <w:rsid w:val="000A2046"/>
    <w:rsid w:val="000A2FBA"/>
    <w:rsid w:val="000A31A3"/>
    <w:rsid w:val="000A362A"/>
    <w:rsid w:val="000A5B4A"/>
    <w:rsid w:val="000B2CD1"/>
    <w:rsid w:val="000B344B"/>
    <w:rsid w:val="000C2744"/>
    <w:rsid w:val="000C4522"/>
    <w:rsid w:val="000C514B"/>
    <w:rsid w:val="000C63B5"/>
    <w:rsid w:val="000D035C"/>
    <w:rsid w:val="000D0BC7"/>
    <w:rsid w:val="000D0E47"/>
    <w:rsid w:val="000D2AAC"/>
    <w:rsid w:val="000D5A94"/>
    <w:rsid w:val="000D6A3A"/>
    <w:rsid w:val="000E33C6"/>
    <w:rsid w:val="000E6E32"/>
    <w:rsid w:val="000F3358"/>
    <w:rsid w:val="000F34E7"/>
    <w:rsid w:val="000F36E4"/>
    <w:rsid w:val="000F7F30"/>
    <w:rsid w:val="00101423"/>
    <w:rsid w:val="0011102D"/>
    <w:rsid w:val="00111470"/>
    <w:rsid w:val="00111E98"/>
    <w:rsid w:val="00112329"/>
    <w:rsid w:val="00112B5D"/>
    <w:rsid w:val="00112F13"/>
    <w:rsid w:val="0011417A"/>
    <w:rsid w:val="00115945"/>
    <w:rsid w:val="00115948"/>
    <w:rsid w:val="00117314"/>
    <w:rsid w:val="001225B2"/>
    <w:rsid w:val="00125DDC"/>
    <w:rsid w:val="00131E76"/>
    <w:rsid w:val="00133DA4"/>
    <w:rsid w:val="00134E7D"/>
    <w:rsid w:val="00135CE0"/>
    <w:rsid w:val="00136A07"/>
    <w:rsid w:val="00136EFD"/>
    <w:rsid w:val="00137EF8"/>
    <w:rsid w:val="00144957"/>
    <w:rsid w:val="00151872"/>
    <w:rsid w:val="001525C1"/>
    <w:rsid w:val="00152F78"/>
    <w:rsid w:val="0015461F"/>
    <w:rsid w:val="00156A87"/>
    <w:rsid w:val="00174A2D"/>
    <w:rsid w:val="001809C0"/>
    <w:rsid w:val="00186C3A"/>
    <w:rsid w:val="00186F35"/>
    <w:rsid w:val="001946EC"/>
    <w:rsid w:val="001A0F5A"/>
    <w:rsid w:val="001A169B"/>
    <w:rsid w:val="001A515A"/>
    <w:rsid w:val="001A5736"/>
    <w:rsid w:val="001B2C23"/>
    <w:rsid w:val="001B2D13"/>
    <w:rsid w:val="001B56B1"/>
    <w:rsid w:val="001B79CC"/>
    <w:rsid w:val="001C078D"/>
    <w:rsid w:val="001C5677"/>
    <w:rsid w:val="001C6E59"/>
    <w:rsid w:val="001D2E62"/>
    <w:rsid w:val="001D6A88"/>
    <w:rsid w:val="001E36F6"/>
    <w:rsid w:val="001F254A"/>
    <w:rsid w:val="001F310A"/>
    <w:rsid w:val="001F644A"/>
    <w:rsid w:val="002002C8"/>
    <w:rsid w:val="002024D0"/>
    <w:rsid w:val="00202D5A"/>
    <w:rsid w:val="00206987"/>
    <w:rsid w:val="00214BF0"/>
    <w:rsid w:val="00216B16"/>
    <w:rsid w:val="0021779C"/>
    <w:rsid w:val="00221235"/>
    <w:rsid w:val="002220DD"/>
    <w:rsid w:val="00223A6C"/>
    <w:rsid w:val="0022544C"/>
    <w:rsid w:val="002255FA"/>
    <w:rsid w:val="00227C4F"/>
    <w:rsid w:val="00235AD4"/>
    <w:rsid w:val="00236268"/>
    <w:rsid w:val="0023647C"/>
    <w:rsid w:val="0024066A"/>
    <w:rsid w:val="0024594D"/>
    <w:rsid w:val="00252832"/>
    <w:rsid w:val="002537C6"/>
    <w:rsid w:val="00253FF8"/>
    <w:rsid w:val="00254100"/>
    <w:rsid w:val="0025599F"/>
    <w:rsid w:val="00261CC9"/>
    <w:rsid w:val="00263294"/>
    <w:rsid w:val="00265A5A"/>
    <w:rsid w:val="00270B64"/>
    <w:rsid w:val="00276635"/>
    <w:rsid w:val="002779C6"/>
    <w:rsid w:val="00280199"/>
    <w:rsid w:val="0028197E"/>
    <w:rsid w:val="002873F3"/>
    <w:rsid w:val="00292A62"/>
    <w:rsid w:val="00295228"/>
    <w:rsid w:val="00297928"/>
    <w:rsid w:val="002A4551"/>
    <w:rsid w:val="002A702E"/>
    <w:rsid w:val="002B219C"/>
    <w:rsid w:val="002B347D"/>
    <w:rsid w:val="002C1753"/>
    <w:rsid w:val="002C4B52"/>
    <w:rsid w:val="002C5B94"/>
    <w:rsid w:val="002C664C"/>
    <w:rsid w:val="002C7CF7"/>
    <w:rsid w:val="002D3804"/>
    <w:rsid w:val="002D7945"/>
    <w:rsid w:val="002E18BC"/>
    <w:rsid w:val="002E6658"/>
    <w:rsid w:val="002F1F87"/>
    <w:rsid w:val="002F75E9"/>
    <w:rsid w:val="002F7752"/>
    <w:rsid w:val="0030085E"/>
    <w:rsid w:val="00301499"/>
    <w:rsid w:val="00311610"/>
    <w:rsid w:val="003121B7"/>
    <w:rsid w:val="00314570"/>
    <w:rsid w:val="003168D6"/>
    <w:rsid w:val="003176B2"/>
    <w:rsid w:val="00317937"/>
    <w:rsid w:val="003218FE"/>
    <w:rsid w:val="00321D96"/>
    <w:rsid w:val="003225F4"/>
    <w:rsid w:val="00322745"/>
    <w:rsid w:val="00324969"/>
    <w:rsid w:val="00324A87"/>
    <w:rsid w:val="003276DD"/>
    <w:rsid w:val="0032789A"/>
    <w:rsid w:val="00330170"/>
    <w:rsid w:val="00332C9A"/>
    <w:rsid w:val="0033397D"/>
    <w:rsid w:val="00333A04"/>
    <w:rsid w:val="00336B30"/>
    <w:rsid w:val="003376A5"/>
    <w:rsid w:val="00341A23"/>
    <w:rsid w:val="0034215C"/>
    <w:rsid w:val="00344C51"/>
    <w:rsid w:val="00345F2E"/>
    <w:rsid w:val="00353B9B"/>
    <w:rsid w:val="00354B6E"/>
    <w:rsid w:val="003559B6"/>
    <w:rsid w:val="0036298D"/>
    <w:rsid w:val="003658A4"/>
    <w:rsid w:val="00365BEB"/>
    <w:rsid w:val="00366830"/>
    <w:rsid w:val="00367909"/>
    <w:rsid w:val="00372581"/>
    <w:rsid w:val="00387495"/>
    <w:rsid w:val="00394D81"/>
    <w:rsid w:val="003A03FB"/>
    <w:rsid w:val="003A28C2"/>
    <w:rsid w:val="003A79EA"/>
    <w:rsid w:val="003B123C"/>
    <w:rsid w:val="003B32E6"/>
    <w:rsid w:val="003B34DA"/>
    <w:rsid w:val="003B453E"/>
    <w:rsid w:val="003D35D0"/>
    <w:rsid w:val="003E613D"/>
    <w:rsid w:val="003E6953"/>
    <w:rsid w:val="003F0D13"/>
    <w:rsid w:val="003F112D"/>
    <w:rsid w:val="003F129E"/>
    <w:rsid w:val="003F5C59"/>
    <w:rsid w:val="003F69B4"/>
    <w:rsid w:val="00400C65"/>
    <w:rsid w:val="00401C07"/>
    <w:rsid w:val="00405A09"/>
    <w:rsid w:val="00413FD0"/>
    <w:rsid w:val="00417217"/>
    <w:rsid w:val="00420012"/>
    <w:rsid w:val="00426A4A"/>
    <w:rsid w:val="0042726B"/>
    <w:rsid w:val="00435FC2"/>
    <w:rsid w:val="0044060C"/>
    <w:rsid w:val="00443350"/>
    <w:rsid w:val="004464AC"/>
    <w:rsid w:val="00465E9D"/>
    <w:rsid w:val="00470770"/>
    <w:rsid w:val="00472F65"/>
    <w:rsid w:val="004773BB"/>
    <w:rsid w:val="00484486"/>
    <w:rsid w:val="004900C5"/>
    <w:rsid w:val="004A2A81"/>
    <w:rsid w:val="004A503E"/>
    <w:rsid w:val="004A748A"/>
    <w:rsid w:val="004B00EB"/>
    <w:rsid w:val="004B17E2"/>
    <w:rsid w:val="004D05CE"/>
    <w:rsid w:val="004D6502"/>
    <w:rsid w:val="004D778D"/>
    <w:rsid w:val="004E0D5E"/>
    <w:rsid w:val="004E663C"/>
    <w:rsid w:val="004E7D78"/>
    <w:rsid w:val="004F2745"/>
    <w:rsid w:val="004F2E55"/>
    <w:rsid w:val="004F2E6D"/>
    <w:rsid w:val="004F6396"/>
    <w:rsid w:val="00500283"/>
    <w:rsid w:val="0050071C"/>
    <w:rsid w:val="0050088F"/>
    <w:rsid w:val="005164FF"/>
    <w:rsid w:val="00516687"/>
    <w:rsid w:val="005178C6"/>
    <w:rsid w:val="00521FC3"/>
    <w:rsid w:val="00524E54"/>
    <w:rsid w:val="00536F3C"/>
    <w:rsid w:val="0053785B"/>
    <w:rsid w:val="005540BC"/>
    <w:rsid w:val="00555242"/>
    <w:rsid w:val="00556CD9"/>
    <w:rsid w:val="005578A6"/>
    <w:rsid w:val="00562530"/>
    <w:rsid w:val="00562BF6"/>
    <w:rsid w:val="005773A6"/>
    <w:rsid w:val="00583CCF"/>
    <w:rsid w:val="005841B8"/>
    <w:rsid w:val="00585654"/>
    <w:rsid w:val="00585D6D"/>
    <w:rsid w:val="00586599"/>
    <w:rsid w:val="00590C0B"/>
    <w:rsid w:val="0059271E"/>
    <w:rsid w:val="00596294"/>
    <w:rsid w:val="00596AD9"/>
    <w:rsid w:val="00597C98"/>
    <w:rsid w:val="005A1A0D"/>
    <w:rsid w:val="005A3C68"/>
    <w:rsid w:val="005A53E3"/>
    <w:rsid w:val="005B2CA3"/>
    <w:rsid w:val="005C1B8F"/>
    <w:rsid w:val="005C4992"/>
    <w:rsid w:val="005C59C5"/>
    <w:rsid w:val="005C61A9"/>
    <w:rsid w:val="005D09B1"/>
    <w:rsid w:val="005D2591"/>
    <w:rsid w:val="005D3C6E"/>
    <w:rsid w:val="005E1632"/>
    <w:rsid w:val="005E50B2"/>
    <w:rsid w:val="005E5BF3"/>
    <w:rsid w:val="005E71A4"/>
    <w:rsid w:val="005F2A23"/>
    <w:rsid w:val="005F3FF9"/>
    <w:rsid w:val="00601DDE"/>
    <w:rsid w:val="00602292"/>
    <w:rsid w:val="006116EA"/>
    <w:rsid w:val="006123D0"/>
    <w:rsid w:val="00612F08"/>
    <w:rsid w:val="00614A83"/>
    <w:rsid w:val="00615AEB"/>
    <w:rsid w:val="006177CE"/>
    <w:rsid w:val="00617C5D"/>
    <w:rsid w:val="00621CE1"/>
    <w:rsid w:val="0062405A"/>
    <w:rsid w:val="006242C4"/>
    <w:rsid w:val="0062778F"/>
    <w:rsid w:val="00632408"/>
    <w:rsid w:val="00637E69"/>
    <w:rsid w:val="00640CC4"/>
    <w:rsid w:val="00641892"/>
    <w:rsid w:val="00643B1D"/>
    <w:rsid w:val="00646FCE"/>
    <w:rsid w:val="0065029E"/>
    <w:rsid w:val="00650405"/>
    <w:rsid w:val="00650E45"/>
    <w:rsid w:val="00650FDE"/>
    <w:rsid w:val="006516E7"/>
    <w:rsid w:val="0065411E"/>
    <w:rsid w:val="00655F97"/>
    <w:rsid w:val="006617B3"/>
    <w:rsid w:val="006623EF"/>
    <w:rsid w:val="006630B1"/>
    <w:rsid w:val="0066346D"/>
    <w:rsid w:val="006645F0"/>
    <w:rsid w:val="00667371"/>
    <w:rsid w:val="006710AE"/>
    <w:rsid w:val="006739C1"/>
    <w:rsid w:val="00676AE8"/>
    <w:rsid w:val="00680718"/>
    <w:rsid w:val="006842D6"/>
    <w:rsid w:val="00685485"/>
    <w:rsid w:val="006903AA"/>
    <w:rsid w:val="006972CB"/>
    <w:rsid w:val="006A55C5"/>
    <w:rsid w:val="006A5D8B"/>
    <w:rsid w:val="006B27AD"/>
    <w:rsid w:val="006B2CC1"/>
    <w:rsid w:val="006B4ABF"/>
    <w:rsid w:val="006B5F19"/>
    <w:rsid w:val="006B6B49"/>
    <w:rsid w:val="006B724E"/>
    <w:rsid w:val="006B7DA2"/>
    <w:rsid w:val="006C0D53"/>
    <w:rsid w:val="006C11FE"/>
    <w:rsid w:val="006C31F1"/>
    <w:rsid w:val="006D1BEB"/>
    <w:rsid w:val="006D26ED"/>
    <w:rsid w:val="006D3AC9"/>
    <w:rsid w:val="006D478F"/>
    <w:rsid w:val="006D51D3"/>
    <w:rsid w:val="006D61A3"/>
    <w:rsid w:val="006D7656"/>
    <w:rsid w:val="006D791A"/>
    <w:rsid w:val="006E3AFD"/>
    <w:rsid w:val="006E4B44"/>
    <w:rsid w:val="006F31B8"/>
    <w:rsid w:val="006F47CA"/>
    <w:rsid w:val="006F79EC"/>
    <w:rsid w:val="007035B6"/>
    <w:rsid w:val="00705AA2"/>
    <w:rsid w:val="00707E80"/>
    <w:rsid w:val="00710B80"/>
    <w:rsid w:val="00714E29"/>
    <w:rsid w:val="0071611D"/>
    <w:rsid w:val="007161EE"/>
    <w:rsid w:val="00725A2F"/>
    <w:rsid w:val="007275F7"/>
    <w:rsid w:val="00727B4A"/>
    <w:rsid w:val="007319EF"/>
    <w:rsid w:val="00734FF0"/>
    <w:rsid w:val="007378FC"/>
    <w:rsid w:val="00743E3D"/>
    <w:rsid w:val="00745460"/>
    <w:rsid w:val="00745557"/>
    <w:rsid w:val="00751061"/>
    <w:rsid w:val="00763D57"/>
    <w:rsid w:val="007645E0"/>
    <w:rsid w:val="00766DB0"/>
    <w:rsid w:val="007671B8"/>
    <w:rsid w:val="0077045F"/>
    <w:rsid w:val="007708FB"/>
    <w:rsid w:val="00771119"/>
    <w:rsid w:val="007711A9"/>
    <w:rsid w:val="00773E56"/>
    <w:rsid w:val="00774539"/>
    <w:rsid w:val="00774EF2"/>
    <w:rsid w:val="007768C7"/>
    <w:rsid w:val="007772BA"/>
    <w:rsid w:val="00785173"/>
    <w:rsid w:val="00785F88"/>
    <w:rsid w:val="0079003B"/>
    <w:rsid w:val="007912BD"/>
    <w:rsid w:val="007915D8"/>
    <w:rsid w:val="007969E5"/>
    <w:rsid w:val="007A60FE"/>
    <w:rsid w:val="007A67E1"/>
    <w:rsid w:val="007B0E7D"/>
    <w:rsid w:val="007C0A63"/>
    <w:rsid w:val="007C737F"/>
    <w:rsid w:val="007C7686"/>
    <w:rsid w:val="007C7F99"/>
    <w:rsid w:val="007D2548"/>
    <w:rsid w:val="007D2BBD"/>
    <w:rsid w:val="007D446B"/>
    <w:rsid w:val="007D446C"/>
    <w:rsid w:val="007F4DA6"/>
    <w:rsid w:val="008026DB"/>
    <w:rsid w:val="00806FAD"/>
    <w:rsid w:val="00810ABC"/>
    <w:rsid w:val="00810C22"/>
    <w:rsid w:val="0081333E"/>
    <w:rsid w:val="00814697"/>
    <w:rsid w:val="0081665A"/>
    <w:rsid w:val="008210DE"/>
    <w:rsid w:val="0082730F"/>
    <w:rsid w:val="00831AA9"/>
    <w:rsid w:val="0083309C"/>
    <w:rsid w:val="00833CEB"/>
    <w:rsid w:val="00841393"/>
    <w:rsid w:val="00843854"/>
    <w:rsid w:val="008442A2"/>
    <w:rsid w:val="0084502C"/>
    <w:rsid w:val="0085162C"/>
    <w:rsid w:val="008519BB"/>
    <w:rsid w:val="00866E6A"/>
    <w:rsid w:val="00873CB0"/>
    <w:rsid w:val="008740E4"/>
    <w:rsid w:val="0087452C"/>
    <w:rsid w:val="008748B0"/>
    <w:rsid w:val="00882076"/>
    <w:rsid w:val="00882BEC"/>
    <w:rsid w:val="008832F9"/>
    <w:rsid w:val="0088389E"/>
    <w:rsid w:val="008863F5"/>
    <w:rsid w:val="00890CF7"/>
    <w:rsid w:val="008919EF"/>
    <w:rsid w:val="008969D5"/>
    <w:rsid w:val="00896C94"/>
    <w:rsid w:val="008A0941"/>
    <w:rsid w:val="008A1196"/>
    <w:rsid w:val="008A32CF"/>
    <w:rsid w:val="008A3871"/>
    <w:rsid w:val="008A5207"/>
    <w:rsid w:val="008A6CCE"/>
    <w:rsid w:val="008A7295"/>
    <w:rsid w:val="008B0100"/>
    <w:rsid w:val="008B59E1"/>
    <w:rsid w:val="008B5B85"/>
    <w:rsid w:val="008B76BC"/>
    <w:rsid w:val="008C6D71"/>
    <w:rsid w:val="008D0DEC"/>
    <w:rsid w:val="008D47C0"/>
    <w:rsid w:val="008D70C4"/>
    <w:rsid w:val="008E17C4"/>
    <w:rsid w:val="008E20BE"/>
    <w:rsid w:val="008E6F65"/>
    <w:rsid w:val="008F0C42"/>
    <w:rsid w:val="008F0DD1"/>
    <w:rsid w:val="008F4C6D"/>
    <w:rsid w:val="008F55FF"/>
    <w:rsid w:val="008F663C"/>
    <w:rsid w:val="0090088A"/>
    <w:rsid w:val="00902DAF"/>
    <w:rsid w:val="00915054"/>
    <w:rsid w:val="00915818"/>
    <w:rsid w:val="0091681E"/>
    <w:rsid w:val="0091692E"/>
    <w:rsid w:val="00917DB5"/>
    <w:rsid w:val="009205FA"/>
    <w:rsid w:val="00921A13"/>
    <w:rsid w:val="00925E9F"/>
    <w:rsid w:val="00926169"/>
    <w:rsid w:val="00930323"/>
    <w:rsid w:val="00930E19"/>
    <w:rsid w:val="0093175A"/>
    <w:rsid w:val="0093315C"/>
    <w:rsid w:val="009339EE"/>
    <w:rsid w:val="00936C74"/>
    <w:rsid w:val="0094205E"/>
    <w:rsid w:val="00944ACF"/>
    <w:rsid w:val="00945E4D"/>
    <w:rsid w:val="00945EFD"/>
    <w:rsid w:val="009476EE"/>
    <w:rsid w:val="0095438A"/>
    <w:rsid w:val="00961625"/>
    <w:rsid w:val="00972D35"/>
    <w:rsid w:val="00981EA7"/>
    <w:rsid w:val="00985428"/>
    <w:rsid w:val="009859EB"/>
    <w:rsid w:val="009866DC"/>
    <w:rsid w:val="00987633"/>
    <w:rsid w:val="00994877"/>
    <w:rsid w:val="009A0E3C"/>
    <w:rsid w:val="009A11E5"/>
    <w:rsid w:val="009A7C1A"/>
    <w:rsid w:val="009B03E9"/>
    <w:rsid w:val="009B0861"/>
    <w:rsid w:val="009B31A5"/>
    <w:rsid w:val="009B3A4C"/>
    <w:rsid w:val="009B5964"/>
    <w:rsid w:val="009B6992"/>
    <w:rsid w:val="009C185E"/>
    <w:rsid w:val="009C4C78"/>
    <w:rsid w:val="009C6DC5"/>
    <w:rsid w:val="009D07CD"/>
    <w:rsid w:val="009D4B05"/>
    <w:rsid w:val="009D4CAF"/>
    <w:rsid w:val="009D5AFC"/>
    <w:rsid w:val="009D5F55"/>
    <w:rsid w:val="009D736D"/>
    <w:rsid w:val="009E1487"/>
    <w:rsid w:val="009E160F"/>
    <w:rsid w:val="009E688E"/>
    <w:rsid w:val="009F29F3"/>
    <w:rsid w:val="009F6631"/>
    <w:rsid w:val="00A009F1"/>
    <w:rsid w:val="00A01F21"/>
    <w:rsid w:val="00A04E40"/>
    <w:rsid w:val="00A066F0"/>
    <w:rsid w:val="00A108C8"/>
    <w:rsid w:val="00A11F33"/>
    <w:rsid w:val="00A17F96"/>
    <w:rsid w:val="00A21503"/>
    <w:rsid w:val="00A2238D"/>
    <w:rsid w:val="00A24F98"/>
    <w:rsid w:val="00A27A7A"/>
    <w:rsid w:val="00A27DDC"/>
    <w:rsid w:val="00A33126"/>
    <w:rsid w:val="00A358AC"/>
    <w:rsid w:val="00A372EA"/>
    <w:rsid w:val="00A40603"/>
    <w:rsid w:val="00A4258F"/>
    <w:rsid w:val="00A569E6"/>
    <w:rsid w:val="00A57D9C"/>
    <w:rsid w:val="00A61136"/>
    <w:rsid w:val="00A6232C"/>
    <w:rsid w:val="00A629D8"/>
    <w:rsid w:val="00A63749"/>
    <w:rsid w:val="00A6416B"/>
    <w:rsid w:val="00A6691D"/>
    <w:rsid w:val="00A733FC"/>
    <w:rsid w:val="00A803FA"/>
    <w:rsid w:val="00A8301F"/>
    <w:rsid w:val="00A845C4"/>
    <w:rsid w:val="00A93AEB"/>
    <w:rsid w:val="00A97815"/>
    <w:rsid w:val="00AA01FB"/>
    <w:rsid w:val="00AA0F13"/>
    <w:rsid w:val="00AA1817"/>
    <w:rsid w:val="00AA7ADE"/>
    <w:rsid w:val="00AA7D5B"/>
    <w:rsid w:val="00AB0A63"/>
    <w:rsid w:val="00AB5521"/>
    <w:rsid w:val="00AB5DAD"/>
    <w:rsid w:val="00AB683D"/>
    <w:rsid w:val="00AB6D1B"/>
    <w:rsid w:val="00AC1791"/>
    <w:rsid w:val="00AC40D4"/>
    <w:rsid w:val="00AC6CCB"/>
    <w:rsid w:val="00AD37A8"/>
    <w:rsid w:val="00AD5319"/>
    <w:rsid w:val="00AD6504"/>
    <w:rsid w:val="00AE3E2E"/>
    <w:rsid w:val="00AE6070"/>
    <w:rsid w:val="00AE73F8"/>
    <w:rsid w:val="00AE7512"/>
    <w:rsid w:val="00AF0DA7"/>
    <w:rsid w:val="00AF3D0C"/>
    <w:rsid w:val="00AF4439"/>
    <w:rsid w:val="00B02F69"/>
    <w:rsid w:val="00B041CA"/>
    <w:rsid w:val="00B047DA"/>
    <w:rsid w:val="00B06376"/>
    <w:rsid w:val="00B07543"/>
    <w:rsid w:val="00B15FA4"/>
    <w:rsid w:val="00B20237"/>
    <w:rsid w:val="00B22206"/>
    <w:rsid w:val="00B22B63"/>
    <w:rsid w:val="00B24BD1"/>
    <w:rsid w:val="00B312ED"/>
    <w:rsid w:val="00B34347"/>
    <w:rsid w:val="00B346FB"/>
    <w:rsid w:val="00B34740"/>
    <w:rsid w:val="00B35BAD"/>
    <w:rsid w:val="00B466DD"/>
    <w:rsid w:val="00B50EA6"/>
    <w:rsid w:val="00B53118"/>
    <w:rsid w:val="00B53958"/>
    <w:rsid w:val="00B55800"/>
    <w:rsid w:val="00B62ACD"/>
    <w:rsid w:val="00B635D3"/>
    <w:rsid w:val="00B63983"/>
    <w:rsid w:val="00B658E7"/>
    <w:rsid w:val="00B76F5B"/>
    <w:rsid w:val="00B81BCD"/>
    <w:rsid w:val="00B8338F"/>
    <w:rsid w:val="00B83BF5"/>
    <w:rsid w:val="00BA0C0A"/>
    <w:rsid w:val="00BA197C"/>
    <w:rsid w:val="00BA57B4"/>
    <w:rsid w:val="00BA5A16"/>
    <w:rsid w:val="00BB3BE2"/>
    <w:rsid w:val="00BB4751"/>
    <w:rsid w:val="00BB7177"/>
    <w:rsid w:val="00BB76C0"/>
    <w:rsid w:val="00BC235F"/>
    <w:rsid w:val="00BC5666"/>
    <w:rsid w:val="00BC5D04"/>
    <w:rsid w:val="00BD01DB"/>
    <w:rsid w:val="00BD1994"/>
    <w:rsid w:val="00BD495D"/>
    <w:rsid w:val="00BD5147"/>
    <w:rsid w:val="00BD7A54"/>
    <w:rsid w:val="00BE4210"/>
    <w:rsid w:val="00BE5142"/>
    <w:rsid w:val="00BF4FB1"/>
    <w:rsid w:val="00BF6503"/>
    <w:rsid w:val="00BF6733"/>
    <w:rsid w:val="00C01A6D"/>
    <w:rsid w:val="00C06E6B"/>
    <w:rsid w:val="00C16ADE"/>
    <w:rsid w:val="00C174BB"/>
    <w:rsid w:val="00C21765"/>
    <w:rsid w:val="00C219D1"/>
    <w:rsid w:val="00C248DF"/>
    <w:rsid w:val="00C25DD5"/>
    <w:rsid w:val="00C263F1"/>
    <w:rsid w:val="00C27906"/>
    <w:rsid w:val="00C30B7F"/>
    <w:rsid w:val="00C326B1"/>
    <w:rsid w:val="00C3521D"/>
    <w:rsid w:val="00C35905"/>
    <w:rsid w:val="00C3660E"/>
    <w:rsid w:val="00C436A6"/>
    <w:rsid w:val="00C44715"/>
    <w:rsid w:val="00C45276"/>
    <w:rsid w:val="00C4540B"/>
    <w:rsid w:val="00C47AA9"/>
    <w:rsid w:val="00C51064"/>
    <w:rsid w:val="00C520D9"/>
    <w:rsid w:val="00C621A1"/>
    <w:rsid w:val="00C6509A"/>
    <w:rsid w:val="00C67554"/>
    <w:rsid w:val="00C6758E"/>
    <w:rsid w:val="00C711EC"/>
    <w:rsid w:val="00C716A6"/>
    <w:rsid w:val="00C75102"/>
    <w:rsid w:val="00C76E7B"/>
    <w:rsid w:val="00C84E8B"/>
    <w:rsid w:val="00C87952"/>
    <w:rsid w:val="00C92D49"/>
    <w:rsid w:val="00C95974"/>
    <w:rsid w:val="00C971E5"/>
    <w:rsid w:val="00C976E7"/>
    <w:rsid w:val="00CA3DBE"/>
    <w:rsid w:val="00CA4908"/>
    <w:rsid w:val="00CA4E72"/>
    <w:rsid w:val="00CA6F83"/>
    <w:rsid w:val="00CA7CAA"/>
    <w:rsid w:val="00CA7E3A"/>
    <w:rsid w:val="00CB052A"/>
    <w:rsid w:val="00CB58CE"/>
    <w:rsid w:val="00CB7231"/>
    <w:rsid w:val="00CB730A"/>
    <w:rsid w:val="00CC0453"/>
    <w:rsid w:val="00CC79AD"/>
    <w:rsid w:val="00CD0B17"/>
    <w:rsid w:val="00CD11DD"/>
    <w:rsid w:val="00CD16C2"/>
    <w:rsid w:val="00CD70D2"/>
    <w:rsid w:val="00CE1E21"/>
    <w:rsid w:val="00CE33C4"/>
    <w:rsid w:val="00CE5793"/>
    <w:rsid w:val="00CE5EAB"/>
    <w:rsid w:val="00CF0BCE"/>
    <w:rsid w:val="00CF2568"/>
    <w:rsid w:val="00CF3C71"/>
    <w:rsid w:val="00CF4357"/>
    <w:rsid w:val="00CF7470"/>
    <w:rsid w:val="00D00EDE"/>
    <w:rsid w:val="00D04B79"/>
    <w:rsid w:val="00D10FDD"/>
    <w:rsid w:val="00D14578"/>
    <w:rsid w:val="00D15740"/>
    <w:rsid w:val="00D16407"/>
    <w:rsid w:val="00D16F10"/>
    <w:rsid w:val="00D204D2"/>
    <w:rsid w:val="00D23431"/>
    <w:rsid w:val="00D24ABB"/>
    <w:rsid w:val="00D26185"/>
    <w:rsid w:val="00D36CE4"/>
    <w:rsid w:val="00D400FD"/>
    <w:rsid w:val="00D41049"/>
    <w:rsid w:val="00D41809"/>
    <w:rsid w:val="00D44330"/>
    <w:rsid w:val="00D46AA8"/>
    <w:rsid w:val="00D4795D"/>
    <w:rsid w:val="00D53640"/>
    <w:rsid w:val="00D54155"/>
    <w:rsid w:val="00D56437"/>
    <w:rsid w:val="00D57158"/>
    <w:rsid w:val="00D66558"/>
    <w:rsid w:val="00D75304"/>
    <w:rsid w:val="00D759BD"/>
    <w:rsid w:val="00D76ADB"/>
    <w:rsid w:val="00D847AD"/>
    <w:rsid w:val="00D85E7F"/>
    <w:rsid w:val="00D86C89"/>
    <w:rsid w:val="00D90D94"/>
    <w:rsid w:val="00D90F6F"/>
    <w:rsid w:val="00DA0635"/>
    <w:rsid w:val="00DA28F9"/>
    <w:rsid w:val="00DA7291"/>
    <w:rsid w:val="00DB000D"/>
    <w:rsid w:val="00DB06F5"/>
    <w:rsid w:val="00DC2B42"/>
    <w:rsid w:val="00DC3F03"/>
    <w:rsid w:val="00DC43DA"/>
    <w:rsid w:val="00DC6690"/>
    <w:rsid w:val="00DD10DB"/>
    <w:rsid w:val="00DD3903"/>
    <w:rsid w:val="00DE672B"/>
    <w:rsid w:val="00DE7489"/>
    <w:rsid w:val="00DF2B2C"/>
    <w:rsid w:val="00DF3B16"/>
    <w:rsid w:val="00DF5216"/>
    <w:rsid w:val="00E05BEC"/>
    <w:rsid w:val="00E1134C"/>
    <w:rsid w:val="00E13C0B"/>
    <w:rsid w:val="00E21907"/>
    <w:rsid w:val="00E24F53"/>
    <w:rsid w:val="00E25A41"/>
    <w:rsid w:val="00E378F3"/>
    <w:rsid w:val="00E41923"/>
    <w:rsid w:val="00E44255"/>
    <w:rsid w:val="00E4468E"/>
    <w:rsid w:val="00E47655"/>
    <w:rsid w:val="00E508B7"/>
    <w:rsid w:val="00E527E5"/>
    <w:rsid w:val="00E6304E"/>
    <w:rsid w:val="00E67E44"/>
    <w:rsid w:val="00E74CE8"/>
    <w:rsid w:val="00E751BA"/>
    <w:rsid w:val="00E76B8A"/>
    <w:rsid w:val="00E81E03"/>
    <w:rsid w:val="00E85541"/>
    <w:rsid w:val="00E864F9"/>
    <w:rsid w:val="00E8729A"/>
    <w:rsid w:val="00E87F2E"/>
    <w:rsid w:val="00E92CB7"/>
    <w:rsid w:val="00E9443C"/>
    <w:rsid w:val="00E9608C"/>
    <w:rsid w:val="00EA2201"/>
    <w:rsid w:val="00EA2B91"/>
    <w:rsid w:val="00EA4164"/>
    <w:rsid w:val="00EA5E12"/>
    <w:rsid w:val="00EA6923"/>
    <w:rsid w:val="00EB0E2D"/>
    <w:rsid w:val="00EB6CB0"/>
    <w:rsid w:val="00EB6CBD"/>
    <w:rsid w:val="00EB6CE1"/>
    <w:rsid w:val="00EB6E00"/>
    <w:rsid w:val="00EC012C"/>
    <w:rsid w:val="00EC2684"/>
    <w:rsid w:val="00EC4212"/>
    <w:rsid w:val="00EC42A6"/>
    <w:rsid w:val="00EC64FC"/>
    <w:rsid w:val="00ED0F06"/>
    <w:rsid w:val="00ED2089"/>
    <w:rsid w:val="00ED3BB3"/>
    <w:rsid w:val="00ED5D1E"/>
    <w:rsid w:val="00EE1844"/>
    <w:rsid w:val="00EE36A9"/>
    <w:rsid w:val="00EE443A"/>
    <w:rsid w:val="00EF0344"/>
    <w:rsid w:val="00EF0A39"/>
    <w:rsid w:val="00EF32F3"/>
    <w:rsid w:val="00EF4452"/>
    <w:rsid w:val="00EF6EBB"/>
    <w:rsid w:val="00F01F89"/>
    <w:rsid w:val="00F03645"/>
    <w:rsid w:val="00F05FC0"/>
    <w:rsid w:val="00F06367"/>
    <w:rsid w:val="00F077F6"/>
    <w:rsid w:val="00F10451"/>
    <w:rsid w:val="00F1210C"/>
    <w:rsid w:val="00F14956"/>
    <w:rsid w:val="00F24115"/>
    <w:rsid w:val="00F33069"/>
    <w:rsid w:val="00F337FB"/>
    <w:rsid w:val="00F358FF"/>
    <w:rsid w:val="00F35ECF"/>
    <w:rsid w:val="00F43A90"/>
    <w:rsid w:val="00F468F2"/>
    <w:rsid w:val="00F52924"/>
    <w:rsid w:val="00F561F7"/>
    <w:rsid w:val="00F56FC6"/>
    <w:rsid w:val="00F60FB2"/>
    <w:rsid w:val="00F61FD3"/>
    <w:rsid w:val="00F62668"/>
    <w:rsid w:val="00F63042"/>
    <w:rsid w:val="00F76E8B"/>
    <w:rsid w:val="00F81A22"/>
    <w:rsid w:val="00F839C2"/>
    <w:rsid w:val="00F83D49"/>
    <w:rsid w:val="00F85299"/>
    <w:rsid w:val="00F85939"/>
    <w:rsid w:val="00F9098B"/>
    <w:rsid w:val="00F92037"/>
    <w:rsid w:val="00F97558"/>
    <w:rsid w:val="00F97A07"/>
    <w:rsid w:val="00FA024B"/>
    <w:rsid w:val="00FA258C"/>
    <w:rsid w:val="00FA2786"/>
    <w:rsid w:val="00FA2A00"/>
    <w:rsid w:val="00FA599E"/>
    <w:rsid w:val="00FB26B2"/>
    <w:rsid w:val="00FB5359"/>
    <w:rsid w:val="00FC0C1E"/>
    <w:rsid w:val="00FC2E9A"/>
    <w:rsid w:val="00FC4C8E"/>
    <w:rsid w:val="00FC6938"/>
    <w:rsid w:val="00FD30AB"/>
    <w:rsid w:val="00FD7CD6"/>
    <w:rsid w:val="00FE2562"/>
    <w:rsid w:val="00FE4E6C"/>
    <w:rsid w:val="00FE596C"/>
    <w:rsid w:val="00FE5F80"/>
    <w:rsid w:val="00FE6A05"/>
    <w:rsid w:val="00FF0CDE"/>
    <w:rsid w:val="00FF24EE"/>
    <w:rsid w:val="00FF455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0ECFA6"/>
  <w15:docId w15:val="{D12C3E7E-C343-414D-8E29-94755A9FC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before="120" w:after="120"/>
        <w:ind w:left="360"/>
      </w:pPr>
    </w:pPrDefault>
  </w:docDefaults>
  <w:latentStyles w:defLockedState="0" w:defUIPriority="0" w:defSemiHidden="0" w:defUnhideWhenUsed="0" w:defQFormat="0" w:count="375">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22206"/>
    <w:rPr>
      <w:rFonts w:ascii="Arial" w:hAnsi="Arial"/>
      <w:sz w:val="24"/>
      <w:szCs w:val="24"/>
    </w:rPr>
  </w:style>
  <w:style w:type="paragraph" w:styleId="Heading1">
    <w:name w:val="heading 1"/>
    <w:basedOn w:val="Normal"/>
    <w:next w:val="Normal"/>
    <w:rsid w:val="00DC3F03"/>
    <w:pPr>
      <w:keepNext/>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uiPriority w:val="99"/>
    <w:rsid w:val="00114CE5"/>
    <w:pPr>
      <w:jc w:val="right"/>
    </w:pPr>
    <w:rPr>
      <w:sz w:val="20"/>
    </w:rPr>
  </w:style>
  <w:style w:type="character" w:styleId="CommentReference">
    <w:name w:val="annotation reference"/>
    <w:basedOn w:val="DefaultParagraphFont"/>
    <w:uiPriority w:val="99"/>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rPr>
      <w:rFonts w:ascii="Arial" w:hAnsi="Arial"/>
      <w:b/>
      <w:i/>
      <w:sz w:val="32"/>
      <w:szCs w:val="32"/>
    </w:rPr>
  </w:style>
  <w:style w:type="paragraph" w:customStyle="1" w:styleId="Perobj">
    <w:name w:val="Perobj"/>
    <w:basedOn w:val="Normal"/>
    <w:rsid w:val="008C15FA"/>
    <w:pPr>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ind w:left="720"/>
    </w:pPr>
    <w:rPr>
      <w:b/>
      <w:bCs/>
      <w:szCs w:val="20"/>
    </w:rPr>
  </w:style>
  <w:style w:type="paragraph" w:customStyle="1" w:styleId="InstrResHeading">
    <w:name w:val="InstrResHeading"/>
    <w:basedOn w:val="Normal"/>
    <w:qFormat/>
    <w:rsid w:val="005E71A4"/>
    <w:rPr>
      <w:szCs w:val="20"/>
    </w:rPr>
  </w:style>
  <w:style w:type="paragraph" w:customStyle="1" w:styleId="APAStyle">
    <w:name w:val="APAStyle"/>
    <w:basedOn w:val="Normal"/>
    <w:link w:val="APAStyleChar"/>
    <w:rsid w:val="00C6639D"/>
    <w:pPr>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4"/>
      </w:numPr>
    </w:pPr>
  </w:style>
  <w:style w:type="paragraph" w:customStyle="1" w:styleId="StandardBullet">
    <w:name w:val="StandardBullet"/>
    <w:basedOn w:val="Normal"/>
    <w:rsid w:val="00B323CF"/>
    <w:pPr>
      <w:numPr>
        <w:numId w:val="3"/>
      </w:numPr>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rPr>
      <w:b/>
      <w:szCs w:val="20"/>
    </w:rPr>
  </w:style>
  <w:style w:type="paragraph" w:customStyle="1" w:styleId="ActivityBodyBold">
    <w:name w:val="Activity Body + Bold"/>
    <w:basedOn w:val="Normal"/>
    <w:link w:val="ActivityBodyBoldChar"/>
    <w:rsid w:val="00375492"/>
    <w:rPr>
      <w:rFonts w:cs="Arial"/>
      <w:b/>
      <w:szCs w:val="20"/>
    </w:rPr>
  </w:style>
  <w:style w:type="paragraph" w:customStyle="1" w:styleId="StdBullets">
    <w:name w:val="StdBullets"/>
    <w:basedOn w:val="StandardBullet"/>
    <w:rsid w:val="009A48F8"/>
    <w:pPr>
      <w:numPr>
        <w:numId w:val="4"/>
      </w:numPr>
    </w:pPr>
    <w:rPr>
      <w:rFonts w:cs="Arial"/>
      <w:b w:val="0"/>
    </w:rPr>
  </w:style>
  <w:style w:type="paragraph" w:customStyle="1" w:styleId="ActivityBodyItalicandBold">
    <w:name w:val="ActivityBody + Italic and Bold"/>
    <w:basedOn w:val="Normal"/>
    <w:rsid w:val="00A8248B"/>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contextualSpacing/>
    </w:pPr>
    <w:rPr>
      <w:rFonts w:cs="Arial"/>
    </w:rPr>
  </w:style>
  <w:style w:type="numbering" w:customStyle="1" w:styleId="Picturebulleted">
    <w:name w:val="Picture bulleted"/>
    <w:basedOn w:val="NoList"/>
    <w:rsid w:val="00C825F1"/>
    <w:pPr>
      <w:numPr>
        <w:numId w:val="7"/>
      </w:numPr>
    </w:pPr>
  </w:style>
  <w:style w:type="paragraph" w:customStyle="1" w:styleId="PictureBulletAfter6pt">
    <w:name w:val="Picture Bullet After 6 pt"/>
    <w:basedOn w:val="Normal"/>
    <w:rsid w:val="00E500A6"/>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link w:val="ActivitybulletChar"/>
    <w:qFormat/>
    <w:rsid w:val="005E71A4"/>
    <w:pPr>
      <w:numPr>
        <w:numId w:val="13"/>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rPr>
      <w:b/>
      <w:bCs/>
    </w:rPr>
  </w:style>
  <w:style w:type="paragraph" w:customStyle="1" w:styleId="ScienceListingItalic">
    <w:name w:val="Science Listing Italic"/>
    <w:basedOn w:val="Normal"/>
    <w:rsid w:val="006B1718"/>
    <w:rPr>
      <w:b/>
      <w:bCs/>
      <w:i/>
      <w:iCs/>
    </w:rPr>
  </w:style>
  <w:style w:type="numbering" w:customStyle="1" w:styleId="MatrixBulleted10pt">
    <w:name w:val="Matrix Bulleted 10 pt"/>
    <w:basedOn w:val="NoList"/>
    <w:rsid w:val="00A72383"/>
    <w:pPr>
      <w:numPr>
        <w:numId w:val="5"/>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6"/>
      </w:numPr>
    </w:pPr>
  </w:style>
  <w:style w:type="paragraph" w:customStyle="1" w:styleId="ActivityNumbers">
    <w:name w:val="Activity Numbers"/>
    <w:basedOn w:val="Normal"/>
    <w:qFormat/>
    <w:rsid w:val="00C63CA4"/>
    <w:pPr>
      <w:numPr>
        <w:numId w:val="10"/>
      </w:numPr>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8"/>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9"/>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2"/>
      </w:numPr>
    </w:pPr>
  </w:style>
  <w:style w:type="paragraph" w:customStyle="1" w:styleId="ActivityBody">
    <w:name w:val="Activity Body"/>
    <w:basedOn w:val="Normal"/>
    <w:qFormat/>
    <w:rsid w:val="00E45750"/>
    <w:rPr>
      <w:rFonts w:cs="Arial"/>
    </w:rPr>
  </w:style>
  <w:style w:type="numbering" w:customStyle="1" w:styleId="TopicalOutlineNumbers">
    <w:name w:val="Topical Outline Numbers"/>
    <w:rsid w:val="00A61EA3"/>
    <w:pPr>
      <w:numPr>
        <w:numId w:val="11"/>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47655"/>
    <w:rPr>
      <w:rFonts w:ascii="Arial" w:hAnsi="Arial"/>
      <w:szCs w:val="24"/>
    </w:rPr>
  </w:style>
  <w:style w:type="paragraph" w:styleId="ListParagraph">
    <w:name w:val="List Paragraph"/>
    <w:basedOn w:val="Normal"/>
    <w:uiPriority w:val="34"/>
    <w:qFormat/>
    <w:rsid w:val="00B83BF5"/>
    <w:pPr>
      <w:ind w:left="720"/>
      <w:contextualSpacing/>
    </w:pPr>
  </w:style>
  <w:style w:type="paragraph" w:styleId="NormalWeb">
    <w:name w:val="Normal (Web)"/>
    <w:basedOn w:val="Normal"/>
    <w:uiPriority w:val="99"/>
    <w:unhideWhenUsed/>
    <w:rsid w:val="009D736D"/>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B8338F"/>
  </w:style>
  <w:style w:type="character" w:customStyle="1" w:styleId="HeaderChar">
    <w:name w:val="Header Char"/>
    <w:basedOn w:val="DefaultParagraphFont"/>
    <w:link w:val="Header"/>
    <w:uiPriority w:val="99"/>
    <w:rsid w:val="004D6502"/>
    <w:rPr>
      <w:rFonts w:ascii="Arial" w:hAnsi="Arial"/>
      <w:sz w:val="24"/>
      <w:szCs w:val="24"/>
    </w:rPr>
  </w:style>
  <w:style w:type="paragraph" w:customStyle="1" w:styleId="activitybullet0">
    <w:name w:val="activitybullet"/>
    <w:basedOn w:val="Normal"/>
    <w:rsid w:val="00137EF8"/>
    <w:pPr>
      <w:spacing w:before="100" w:beforeAutospacing="1" w:after="100" w:afterAutospacing="1"/>
      <w:ind w:left="0"/>
    </w:pPr>
    <w:rPr>
      <w:rFonts w:ascii="Times New Roman" w:hAnsi="Times New Roman"/>
    </w:rPr>
  </w:style>
  <w:style w:type="character" w:styleId="Strong">
    <w:name w:val="Strong"/>
    <w:basedOn w:val="DefaultParagraphFont"/>
    <w:uiPriority w:val="22"/>
    <w:qFormat/>
    <w:rsid w:val="00D54155"/>
    <w:rPr>
      <w:b/>
      <w:bCs/>
    </w:rPr>
  </w:style>
  <w:style w:type="table" w:customStyle="1" w:styleId="TableGrid1">
    <w:name w:val="Table Grid1"/>
    <w:basedOn w:val="TableNormal"/>
    <w:next w:val="TableGrid"/>
    <w:uiPriority w:val="59"/>
    <w:rsid w:val="005164FF"/>
    <w:pPr>
      <w:spacing w:before="0" w:after="0"/>
      <w:ind w:left="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tybodybold0">
    <w:name w:val="activitybodybold"/>
    <w:basedOn w:val="Normal"/>
    <w:rsid w:val="00AA0F13"/>
    <w:pPr>
      <w:spacing w:before="100" w:beforeAutospacing="1" w:after="100" w:afterAutospacing="1"/>
      <w:ind w:left="0"/>
    </w:pPr>
    <w:rPr>
      <w:rFonts w:ascii="Times New Roman" w:hAnsi="Times New Roman"/>
    </w:rPr>
  </w:style>
  <w:style w:type="character" w:customStyle="1" w:styleId="ActivitybulletChar">
    <w:name w:val="Activitybullet Char"/>
    <w:link w:val="Activitybullet"/>
    <w:rsid w:val="008210D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63082">
      <w:bodyDiv w:val="1"/>
      <w:marLeft w:val="0"/>
      <w:marRight w:val="0"/>
      <w:marTop w:val="0"/>
      <w:marBottom w:val="0"/>
      <w:divBdr>
        <w:top w:val="none" w:sz="0" w:space="0" w:color="auto"/>
        <w:left w:val="none" w:sz="0" w:space="0" w:color="auto"/>
        <w:bottom w:val="none" w:sz="0" w:space="0" w:color="auto"/>
        <w:right w:val="none" w:sz="0" w:space="0" w:color="auto"/>
      </w:divBdr>
    </w:div>
    <w:div w:id="200361999">
      <w:bodyDiv w:val="1"/>
      <w:marLeft w:val="0"/>
      <w:marRight w:val="0"/>
      <w:marTop w:val="0"/>
      <w:marBottom w:val="0"/>
      <w:divBdr>
        <w:top w:val="none" w:sz="0" w:space="0" w:color="auto"/>
        <w:left w:val="none" w:sz="0" w:space="0" w:color="auto"/>
        <w:bottom w:val="none" w:sz="0" w:space="0" w:color="auto"/>
        <w:right w:val="none" w:sz="0" w:space="0" w:color="auto"/>
      </w:divBdr>
    </w:div>
    <w:div w:id="248080870">
      <w:bodyDiv w:val="1"/>
      <w:marLeft w:val="0"/>
      <w:marRight w:val="0"/>
      <w:marTop w:val="0"/>
      <w:marBottom w:val="0"/>
      <w:divBdr>
        <w:top w:val="none" w:sz="0" w:space="0" w:color="auto"/>
        <w:left w:val="none" w:sz="0" w:space="0" w:color="auto"/>
        <w:bottom w:val="none" w:sz="0" w:space="0" w:color="auto"/>
        <w:right w:val="none" w:sz="0" w:space="0" w:color="auto"/>
      </w:divBdr>
    </w:div>
    <w:div w:id="594484306">
      <w:bodyDiv w:val="1"/>
      <w:marLeft w:val="0"/>
      <w:marRight w:val="0"/>
      <w:marTop w:val="0"/>
      <w:marBottom w:val="0"/>
      <w:divBdr>
        <w:top w:val="none" w:sz="0" w:space="0" w:color="auto"/>
        <w:left w:val="none" w:sz="0" w:space="0" w:color="auto"/>
        <w:bottom w:val="none" w:sz="0" w:space="0" w:color="auto"/>
        <w:right w:val="none" w:sz="0" w:space="0" w:color="auto"/>
      </w:divBdr>
      <w:divsChild>
        <w:div w:id="735083497">
          <w:marLeft w:val="0"/>
          <w:marRight w:val="0"/>
          <w:marTop w:val="0"/>
          <w:marBottom w:val="0"/>
          <w:divBdr>
            <w:top w:val="none" w:sz="0" w:space="0" w:color="auto"/>
            <w:left w:val="none" w:sz="0" w:space="0" w:color="auto"/>
            <w:bottom w:val="none" w:sz="0" w:space="0" w:color="auto"/>
            <w:right w:val="none" w:sz="0" w:space="0" w:color="auto"/>
          </w:divBdr>
        </w:div>
        <w:div w:id="1207336538">
          <w:marLeft w:val="0"/>
          <w:marRight w:val="0"/>
          <w:marTop w:val="0"/>
          <w:marBottom w:val="0"/>
          <w:divBdr>
            <w:top w:val="none" w:sz="0" w:space="0" w:color="auto"/>
            <w:left w:val="none" w:sz="0" w:space="0" w:color="auto"/>
            <w:bottom w:val="none" w:sz="0" w:space="0" w:color="auto"/>
            <w:right w:val="none" w:sz="0" w:space="0" w:color="auto"/>
          </w:divBdr>
        </w:div>
        <w:div w:id="1287927072">
          <w:marLeft w:val="0"/>
          <w:marRight w:val="0"/>
          <w:marTop w:val="0"/>
          <w:marBottom w:val="0"/>
          <w:divBdr>
            <w:top w:val="none" w:sz="0" w:space="0" w:color="auto"/>
            <w:left w:val="none" w:sz="0" w:space="0" w:color="auto"/>
            <w:bottom w:val="none" w:sz="0" w:space="0" w:color="auto"/>
            <w:right w:val="none" w:sz="0" w:space="0" w:color="auto"/>
          </w:divBdr>
        </w:div>
        <w:div w:id="1319768656">
          <w:marLeft w:val="0"/>
          <w:marRight w:val="0"/>
          <w:marTop w:val="0"/>
          <w:marBottom w:val="0"/>
          <w:divBdr>
            <w:top w:val="none" w:sz="0" w:space="0" w:color="auto"/>
            <w:left w:val="none" w:sz="0" w:space="0" w:color="auto"/>
            <w:bottom w:val="none" w:sz="0" w:space="0" w:color="auto"/>
            <w:right w:val="none" w:sz="0" w:space="0" w:color="auto"/>
          </w:divBdr>
        </w:div>
        <w:div w:id="2094156508">
          <w:marLeft w:val="0"/>
          <w:marRight w:val="0"/>
          <w:marTop w:val="0"/>
          <w:marBottom w:val="0"/>
          <w:divBdr>
            <w:top w:val="none" w:sz="0" w:space="0" w:color="auto"/>
            <w:left w:val="none" w:sz="0" w:space="0" w:color="auto"/>
            <w:bottom w:val="none" w:sz="0" w:space="0" w:color="auto"/>
            <w:right w:val="none" w:sz="0" w:space="0" w:color="auto"/>
          </w:divBdr>
        </w:div>
        <w:div w:id="2120370050">
          <w:marLeft w:val="0"/>
          <w:marRight w:val="0"/>
          <w:marTop w:val="0"/>
          <w:marBottom w:val="0"/>
          <w:divBdr>
            <w:top w:val="none" w:sz="0" w:space="0" w:color="auto"/>
            <w:left w:val="none" w:sz="0" w:space="0" w:color="auto"/>
            <w:bottom w:val="none" w:sz="0" w:space="0" w:color="auto"/>
            <w:right w:val="none" w:sz="0" w:space="0" w:color="auto"/>
          </w:divBdr>
        </w:div>
      </w:divsChild>
    </w:div>
    <w:div w:id="781535984">
      <w:bodyDiv w:val="1"/>
      <w:marLeft w:val="0"/>
      <w:marRight w:val="0"/>
      <w:marTop w:val="0"/>
      <w:marBottom w:val="0"/>
      <w:divBdr>
        <w:top w:val="none" w:sz="0" w:space="0" w:color="auto"/>
        <w:left w:val="none" w:sz="0" w:space="0" w:color="auto"/>
        <w:bottom w:val="none" w:sz="0" w:space="0" w:color="auto"/>
        <w:right w:val="none" w:sz="0" w:space="0" w:color="auto"/>
      </w:divBdr>
    </w:div>
    <w:div w:id="1052462588">
      <w:bodyDiv w:val="1"/>
      <w:marLeft w:val="0"/>
      <w:marRight w:val="0"/>
      <w:marTop w:val="0"/>
      <w:marBottom w:val="0"/>
      <w:divBdr>
        <w:top w:val="none" w:sz="0" w:space="0" w:color="auto"/>
        <w:left w:val="none" w:sz="0" w:space="0" w:color="auto"/>
        <w:bottom w:val="none" w:sz="0" w:space="0" w:color="auto"/>
        <w:right w:val="none" w:sz="0" w:space="0" w:color="auto"/>
      </w:divBdr>
    </w:div>
    <w:div w:id="1237130202">
      <w:bodyDiv w:val="1"/>
      <w:marLeft w:val="0"/>
      <w:marRight w:val="0"/>
      <w:marTop w:val="0"/>
      <w:marBottom w:val="0"/>
      <w:divBdr>
        <w:top w:val="none" w:sz="0" w:space="0" w:color="auto"/>
        <w:left w:val="none" w:sz="0" w:space="0" w:color="auto"/>
        <w:bottom w:val="none" w:sz="0" w:space="0" w:color="auto"/>
        <w:right w:val="none" w:sz="0" w:space="0" w:color="auto"/>
      </w:divBdr>
    </w:div>
    <w:div w:id="1480227694">
      <w:bodyDiv w:val="1"/>
      <w:marLeft w:val="0"/>
      <w:marRight w:val="0"/>
      <w:marTop w:val="0"/>
      <w:marBottom w:val="0"/>
      <w:divBdr>
        <w:top w:val="none" w:sz="0" w:space="0" w:color="auto"/>
        <w:left w:val="none" w:sz="0" w:space="0" w:color="auto"/>
        <w:bottom w:val="none" w:sz="0" w:space="0" w:color="auto"/>
        <w:right w:val="none" w:sz="0" w:space="0" w:color="auto"/>
      </w:divBdr>
    </w:div>
    <w:div w:id="1689213841">
      <w:bodyDiv w:val="1"/>
      <w:marLeft w:val="0"/>
      <w:marRight w:val="0"/>
      <w:marTop w:val="0"/>
      <w:marBottom w:val="0"/>
      <w:divBdr>
        <w:top w:val="none" w:sz="0" w:space="0" w:color="auto"/>
        <w:left w:val="none" w:sz="0" w:space="0" w:color="auto"/>
        <w:bottom w:val="none" w:sz="0" w:space="0" w:color="auto"/>
        <w:right w:val="none" w:sz="0" w:space="0" w:color="auto"/>
      </w:divBdr>
    </w:div>
    <w:div w:id="175932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oleObject" Target="embeddings/oleObject10.bin"/><Relationship Id="rId43"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ratton\Google%20Drive\Medical%20Detectives\GTTGeneral%20PLTW%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8BE1F-1399-4C5E-885B-36A2DE0A7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GTTGeneral PLTW Document</Template>
  <TotalTime>0</TotalTime>
  <Pages>34</Pages>
  <Words>2281</Words>
  <Characters>18131</Characters>
  <Application>Microsoft Office Word</Application>
  <DocSecurity>0</DocSecurity>
  <Lines>151</Lines>
  <Paragraphs>40</Paragraphs>
  <ScaleCrop>false</ScaleCrop>
  <HeadingPairs>
    <vt:vector size="2" baseType="variant">
      <vt:variant>
        <vt:lpstr>Title</vt:lpstr>
      </vt:variant>
      <vt:variant>
        <vt:i4>1</vt:i4>
      </vt:variant>
    </vt:vector>
  </HeadingPairs>
  <TitlesOfParts>
    <vt:vector size="1" baseType="lpstr">
      <vt:lpstr>Grids and Games Launch Log</vt:lpstr>
    </vt:vector>
  </TitlesOfParts>
  <Company>Project Lead The Way, Inc.</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Grids and Games Launch Log</dc:title>
  <dc:subject/>
  <dc:creator>PLTW Launch</dc:creator>
  <cp:keywords/>
  <dc:description/>
  <cp:lastModifiedBy>Erica Brown</cp:lastModifiedBy>
  <cp:revision>2</cp:revision>
  <cp:lastPrinted>2014-09-29T20:20:00Z</cp:lastPrinted>
  <dcterms:created xsi:type="dcterms:W3CDTF">2018-07-07T21:15:00Z</dcterms:created>
  <dcterms:modified xsi:type="dcterms:W3CDTF">2018-07-07T21:15:00Z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